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6176" w:rsidRDefault="00556176" w:rsidP="00556176">
      <w:pPr>
        <w:widowControl w:val="0"/>
        <w:jc w:val="center"/>
      </w:pPr>
      <w:bookmarkStart w:id="0" w:name="_GoBack"/>
      <w:bookmarkEnd w:id="0"/>
      <w:r w:rsidRPr="00556176">
        <w:rPr>
          <w:b/>
        </w:rPr>
        <w:t>South Carolina General Assembly</w:t>
      </w:r>
    </w:p>
    <w:p w:rsidR="00556176" w:rsidRDefault="00556176" w:rsidP="00556176">
      <w:pPr>
        <w:widowControl w:val="0"/>
        <w:jc w:val="center"/>
      </w:pPr>
      <w:r>
        <w:t>118th Session, 2009-2010</w:t>
      </w:r>
    </w:p>
    <w:p w:rsidR="00556176" w:rsidRDefault="00556176" w:rsidP="00556176">
      <w:pPr>
        <w:widowControl w:val="0"/>
        <w:jc w:val="left"/>
      </w:pPr>
    </w:p>
    <w:p w:rsidR="00556176" w:rsidRDefault="00556176" w:rsidP="00556176">
      <w:pPr>
        <w:widowControl w:val="0"/>
        <w:jc w:val="left"/>
        <w:rPr>
          <w:b/>
        </w:rPr>
      </w:pPr>
      <w:r w:rsidRPr="00556176">
        <w:rPr>
          <w:b/>
        </w:rPr>
        <w:t>H. 4766</w:t>
      </w:r>
    </w:p>
    <w:p w:rsidR="00556176" w:rsidRDefault="00556176" w:rsidP="00556176">
      <w:pPr>
        <w:widowControl w:val="0"/>
        <w:jc w:val="left"/>
        <w:rPr>
          <w:b/>
        </w:rPr>
      </w:pPr>
    </w:p>
    <w:p w:rsidR="00556176" w:rsidRDefault="00556176" w:rsidP="00556176">
      <w:pPr>
        <w:widowControl w:val="0"/>
        <w:jc w:val="left"/>
      </w:pPr>
      <w:r w:rsidRPr="00556176">
        <w:rPr>
          <w:b/>
        </w:rPr>
        <w:t>STATUS INFORMATION</w:t>
      </w:r>
    </w:p>
    <w:p w:rsidR="00556176" w:rsidRDefault="00556176" w:rsidP="00556176">
      <w:pPr>
        <w:widowControl w:val="0"/>
        <w:jc w:val="left"/>
      </w:pPr>
    </w:p>
    <w:p w:rsidR="00556176" w:rsidRDefault="00556176" w:rsidP="00556176">
      <w:pPr>
        <w:widowControl w:val="0"/>
        <w:jc w:val="left"/>
      </w:pPr>
      <w:r>
        <w:t>General Bill</w:t>
      </w:r>
    </w:p>
    <w:p w:rsidR="00556176" w:rsidRDefault="00556176" w:rsidP="00556176">
      <w:pPr>
        <w:widowControl w:val="0"/>
        <w:jc w:val="left"/>
      </w:pPr>
      <w:r>
        <w:t>Sponsors: Rep. Sellers</w:t>
      </w:r>
    </w:p>
    <w:p w:rsidR="00556176" w:rsidRDefault="00556176" w:rsidP="00556176">
      <w:pPr>
        <w:widowControl w:val="0"/>
        <w:jc w:val="left"/>
      </w:pPr>
      <w:r>
        <w:t>Document Path: l:\council\bills\nbd\12060ac10.docx</w:t>
      </w:r>
    </w:p>
    <w:p w:rsidR="00556176" w:rsidRDefault="00556176" w:rsidP="00556176">
      <w:pPr>
        <w:widowControl w:val="0"/>
        <w:jc w:val="left"/>
      </w:pPr>
    </w:p>
    <w:p w:rsidR="00556176" w:rsidRDefault="00556176" w:rsidP="00556176">
      <w:pPr>
        <w:widowControl w:val="0"/>
        <w:jc w:val="left"/>
      </w:pPr>
      <w:r>
        <w:t>Introduced in the House on March 23, 2010</w:t>
      </w:r>
    </w:p>
    <w:p w:rsidR="00556176" w:rsidRDefault="00556176" w:rsidP="00556176">
      <w:pPr>
        <w:widowControl w:val="0"/>
        <w:jc w:val="left"/>
      </w:pPr>
      <w:r>
        <w:t xml:space="preserve">Currently residing in the House Committee on </w:t>
      </w:r>
      <w:r w:rsidRPr="00556176">
        <w:rPr>
          <w:b/>
        </w:rPr>
        <w:t>Judiciary</w:t>
      </w:r>
    </w:p>
    <w:p w:rsidR="00556176" w:rsidRDefault="00556176" w:rsidP="00556176">
      <w:pPr>
        <w:widowControl w:val="0"/>
        <w:jc w:val="left"/>
      </w:pPr>
    </w:p>
    <w:p w:rsidR="00556176" w:rsidRDefault="00556176" w:rsidP="00556176">
      <w:pPr>
        <w:widowControl w:val="0"/>
        <w:jc w:val="left"/>
      </w:pPr>
      <w:r>
        <w:t xml:space="preserve">Summary: </w:t>
      </w:r>
      <w:r w:rsidR="007C0FF7">
        <w:t>Becca's Law</w:t>
      </w:r>
    </w:p>
    <w:p w:rsidR="00556176" w:rsidRDefault="00556176" w:rsidP="00556176">
      <w:pPr>
        <w:widowControl w:val="0"/>
        <w:jc w:val="left"/>
      </w:pPr>
    </w:p>
    <w:p w:rsidR="00556176" w:rsidRDefault="00556176" w:rsidP="00556176">
      <w:pPr>
        <w:widowControl w:val="0"/>
        <w:jc w:val="left"/>
      </w:pPr>
    </w:p>
    <w:p w:rsidR="00556176" w:rsidRDefault="00556176" w:rsidP="00556176">
      <w:pPr>
        <w:widowControl w:val="0"/>
        <w:tabs>
          <w:tab w:val="center" w:pos="590"/>
          <w:tab w:val="center" w:pos="1440"/>
          <w:tab w:val="left" w:pos="1872"/>
          <w:tab w:val="left" w:pos="9187"/>
        </w:tabs>
        <w:jc w:val="left"/>
      </w:pPr>
      <w:r w:rsidRPr="00556176">
        <w:rPr>
          <w:b/>
        </w:rPr>
        <w:t>HISTORY OF LEGISLATIVE ACTIONS</w:t>
      </w:r>
    </w:p>
    <w:p w:rsidR="00556176" w:rsidRDefault="00556176" w:rsidP="00556176">
      <w:pPr>
        <w:widowControl w:val="0"/>
        <w:tabs>
          <w:tab w:val="center" w:pos="590"/>
          <w:tab w:val="center" w:pos="1440"/>
          <w:tab w:val="left" w:pos="1872"/>
          <w:tab w:val="left" w:pos="9187"/>
        </w:tabs>
        <w:jc w:val="left"/>
      </w:pPr>
    </w:p>
    <w:p w:rsidR="00556176" w:rsidRPr="00556176" w:rsidRDefault="00556176" w:rsidP="00556176">
      <w:pPr>
        <w:widowControl w:val="0"/>
        <w:tabs>
          <w:tab w:val="center" w:pos="590"/>
          <w:tab w:val="center" w:pos="1440"/>
          <w:tab w:val="left" w:pos="1872"/>
          <w:tab w:val="left" w:pos="9187"/>
        </w:tabs>
        <w:jc w:val="left"/>
      </w:pPr>
      <w:r w:rsidRPr="00556176">
        <w:rPr>
          <w:u w:val="single"/>
        </w:rPr>
        <w:tab/>
        <w:t>Date</w:t>
      </w:r>
      <w:r w:rsidRPr="00556176">
        <w:rPr>
          <w:u w:val="single"/>
        </w:rPr>
        <w:tab/>
        <w:t>Body</w:t>
      </w:r>
      <w:r w:rsidRPr="00556176">
        <w:rPr>
          <w:u w:val="single"/>
        </w:rPr>
        <w:tab/>
        <w:t>Action Description with journal page number</w:t>
      </w:r>
      <w:r w:rsidRPr="00556176">
        <w:rPr>
          <w:u w:val="single"/>
        </w:rPr>
        <w:tab/>
      </w:r>
    </w:p>
    <w:p w:rsidR="00A671E3" w:rsidRDefault="00A671E3" w:rsidP="00A671E3">
      <w:pPr>
        <w:widowControl w:val="0"/>
        <w:tabs>
          <w:tab w:val="right" w:pos="1008"/>
          <w:tab w:val="left" w:pos="1152"/>
          <w:tab w:val="left" w:pos="1872"/>
          <w:tab w:val="left" w:pos="9187"/>
        </w:tabs>
        <w:ind w:left="2088" w:hanging="2088"/>
        <w:jc w:val="left"/>
      </w:pPr>
      <w:r>
        <w:tab/>
        <w:t>3/23/2010</w:t>
      </w:r>
      <w:r>
        <w:tab/>
        <w:t>House</w:t>
      </w:r>
      <w:r>
        <w:tab/>
      </w:r>
      <w:r w:rsidRPr="004D6BFF">
        <w:t xml:space="preserve">Introduced and read first time </w:t>
      </w:r>
      <w:hyperlink r:id="rId7" w:history="1">
        <w:r w:rsidRPr="00282880">
          <w:rPr>
            <w:rStyle w:val="Hyperlink"/>
          </w:rPr>
          <w:t>HJ</w:t>
        </w:r>
      </w:hyperlink>
      <w:r>
        <w:noBreakHyphen/>
      </w:r>
      <w:r w:rsidRPr="004D6BFF">
        <w:t>34</w:t>
      </w:r>
    </w:p>
    <w:p w:rsidR="00A671E3" w:rsidRDefault="00A671E3" w:rsidP="00A671E3">
      <w:pPr>
        <w:widowControl w:val="0"/>
        <w:tabs>
          <w:tab w:val="right" w:pos="1008"/>
          <w:tab w:val="left" w:pos="1152"/>
          <w:tab w:val="left" w:pos="1872"/>
          <w:tab w:val="left" w:pos="9187"/>
        </w:tabs>
        <w:ind w:left="2088" w:hanging="2088"/>
        <w:jc w:val="left"/>
      </w:pPr>
      <w:r>
        <w:tab/>
        <w:t>3/23/2010</w:t>
      </w:r>
      <w:r>
        <w:tab/>
        <w:t>House</w:t>
      </w:r>
      <w:r>
        <w:tab/>
      </w:r>
      <w:r w:rsidRPr="004D6BFF">
        <w:t xml:space="preserve">Referred to Committee on </w:t>
      </w:r>
      <w:r w:rsidRPr="004D6BFF">
        <w:rPr>
          <w:b/>
        </w:rPr>
        <w:t>Judiciary</w:t>
      </w:r>
      <w:r w:rsidRPr="004D6BFF">
        <w:t xml:space="preserve"> </w:t>
      </w:r>
      <w:hyperlink r:id="rId8" w:history="1">
        <w:r w:rsidRPr="00282880">
          <w:rPr>
            <w:rStyle w:val="Hyperlink"/>
          </w:rPr>
          <w:t>HJ</w:t>
        </w:r>
      </w:hyperlink>
      <w:r>
        <w:noBreakHyphen/>
      </w:r>
      <w:r w:rsidRPr="004D6BFF">
        <w:t>34</w:t>
      </w:r>
    </w:p>
    <w:p w:rsidR="00A671E3" w:rsidRDefault="00A671E3" w:rsidP="00A671E3">
      <w:pPr>
        <w:widowControl w:val="0"/>
        <w:tabs>
          <w:tab w:val="right" w:pos="1008"/>
          <w:tab w:val="left" w:pos="1152"/>
          <w:tab w:val="left" w:pos="1872"/>
          <w:tab w:val="left" w:pos="9187"/>
        </w:tabs>
        <w:ind w:left="2088" w:hanging="2088"/>
        <w:jc w:val="left"/>
      </w:pPr>
    </w:p>
    <w:p w:rsidR="00556176" w:rsidRPr="00556176" w:rsidRDefault="00556176" w:rsidP="00556176">
      <w:pPr>
        <w:widowControl w:val="0"/>
        <w:tabs>
          <w:tab w:val="right" w:pos="1008"/>
          <w:tab w:val="left" w:pos="1152"/>
          <w:tab w:val="left" w:pos="1872"/>
          <w:tab w:val="left" w:pos="9187"/>
        </w:tabs>
        <w:ind w:left="2088" w:hanging="2088"/>
        <w:jc w:val="left"/>
      </w:pPr>
    </w:p>
    <w:p w:rsidR="00556176" w:rsidRDefault="00556176" w:rsidP="00556176">
      <w:pPr>
        <w:widowControl w:val="0"/>
        <w:jc w:val="left"/>
      </w:pPr>
      <w:r w:rsidRPr="00556176">
        <w:rPr>
          <w:b/>
        </w:rPr>
        <w:t>VERSIONS OF THIS BILL</w:t>
      </w:r>
    </w:p>
    <w:p w:rsidR="00556176" w:rsidRDefault="00556176" w:rsidP="00556176">
      <w:pPr>
        <w:widowControl w:val="0"/>
        <w:jc w:val="left"/>
      </w:pPr>
    </w:p>
    <w:p w:rsidR="00556176" w:rsidRDefault="00E03CCC" w:rsidP="00556176">
      <w:pPr>
        <w:widowControl w:val="0"/>
        <w:jc w:val="left"/>
      </w:pPr>
      <w:hyperlink r:id="rId9" w:history="1">
        <w:r w:rsidR="00556176">
          <w:rPr>
            <w:rStyle w:val="Hyperlink"/>
          </w:rPr>
          <w:t>3/23/2010</w:t>
        </w:r>
      </w:hyperlink>
    </w:p>
    <w:p w:rsidR="00556176" w:rsidRDefault="00556176" w:rsidP="00556176"/>
    <w:p w:rsidR="00556176" w:rsidRDefault="00556176" w:rsidP="00556176">
      <w:pPr>
        <w:sectPr w:rsidR="00556176" w:rsidSect="00556176">
          <w:pgSz w:w="12240" w:h="15840" w:code="1"/>
          <w:pgMar w:top="1080" w:right="1440" w:bottom="1080" w:left="1440" w:header="720" w:footer="720" w:gutter="0"/>
          <w:cols w:space="720"/>
          <w:noEndnote/>
          <w:docGrid w:linePitch="360"/>
        </w:sectPr>
      </w:pPr>
    </w:p>
    <w:p w:rsidR="00D63F40" w:rsidRDefault="00D63F40" w:rsidP="00D63F40">
      <w:pPr>
        <w:pStyle w:val="BillDots"/>
      </w:pPr>
    </w:p>
    <w:p w:rsidR="00D63F40" w:rsidRDefault="00D63F40" w:rsidP="00D63F40">
      <w:pPr>
        <w:pStyle w:val="Numbersforbills"/>
      </w:pPr>
    </w:p>
    <w:p w:rsidR="00D63F40" w:rsidRDefault="00D63F40" w:rsidP="00D63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F40" w:rsidRDefault="00D63F40" w:rsidP="00D63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F40" w:rsidRDefault="00D63F40" w:rsidP="00D63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F40" w:rsidRDefault="00D63F40" w:rsidP="00D63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F40" w:rsidRDefault="00D63F40" w:rsidP="00D63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1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B37C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1D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483036">
        <w:t xml:space="preserve">ENACT </w:t>
      </w:r>
      <w:r w:rsidR="00DA738C">
        <w:t>“</w:t>
      </w:r>
      <w:r w:rsidR="00483036">
        <w:t>BECCA’S LAW</w:t>
      </w:r>
      <w:r w:rsidR="00DA738C">
        <w:t>”</w:t>
      </w:r>
      <w:r w:rsidR="00483036">
        <w:t xml:space="preserve">, TO </w:t>
      </w:r>
      <w:r>
        <w:t>AMEND SECTION 63</w:t>
      </w:r>
      <w:r w:rsidR="00C35769">
        <w:noBreakHyphen/>
      </w:r>
      <w:r>
        <w:t>9</w:t>
      </w:r>
      <w:r w:rsidR="00C35769">
        <w:noBreakHyphen/>
      </w:r>
      <w:r>
        <w:t>340, CODE OF LAWS OF SOUTH CAROLINA, 1976, RELATING TO EXECUTING A CONSENT OR RELINQUISHMENT FOR THE PURPOSE OF ADOPTION, SO AS TO PROVIDE THAT A MOTHER OR A FATHER MUST NOT EXECUTE A CONSENT OR RELINQUISHMENT UNTIL FIFTEEN DAYS AFTER THE CHILD IS BORN.</w:t>
      </w:r>
    </w:p>
    <w:p w:rsidR="008B37CE" w:rsidRDefault="008B37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B37CE" w:rsidRDefault="008B37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B37CE" w:rsidRDefault="008B37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7CE" w:rsidRDefault="008B37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41DDC">
        <w:t>This act may be cited as “Becca</w:t>
      </w:r>
      <w:r w:rsidR="00C35769" w:rsidRPr="00C35769">
        <w:t>’</w:t>
      </w:r>
      <w:r w:rsidR="00441DDC">
        <w:t>s Law”.</w:t>
      </w:r>
    </w:p>
    <w:p w:rsidR="00441DDC" w:rsidRDefault="00441D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DDC" w:rsidRDefault="00441D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C35769">
        <w:t>Section 63</w:t>
      </w:r>
      <w:r w:rsidR="00C35769">
        <w:noBreakHyphen/>
        <w:t>9</w:t>
      </w:r>
      <w:r w:rsidR="00C35769">
        <w:noBreakHyphen/>
        <w:t>340 of the 1976 Code, as added by Act 361 of 2008, is amended to read:</w:t>
      </w:r>
    </w:p>
    <w:p w:rsidR="00C35769" w:rsidRDefault="00C357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769" w:rsidRPr="00210B07" w:rsidRDefault="00C35769" w:rsidP="00C35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noBreakHyphen/>
        <w:t>9</w:t>
      </w:r>
      <w:r>
        <w:noBreakHyphen/>
        <w:t>340.</w:t>
      </w:r>
      <w:r>
        <w:tab/>
      </w:r>
      <w:r>
        <w:tab/>
        <w:t>(A)</w:t>
      </w:r>
      <w:r>
        <w:tab/>
      </w:r>
      <w:r w:rsidRPr="00210B07">
        <w:t>The sworn document provided for in Section 63</w:t>
      </w:r>
      <w:r>
        <w:noBreakHyphen/>
      </w:r>
      <w:r w:rsidRPr="00210B07">
        <w:t>9</w:t>
      </w:r>
      <w:r>
        <w:noBreakHyphen/>
      </w:r>
      <w:r w:rsidRPr="00210B07">
        <w:t xml:space="preserve">330, which gives consent or relinquishment for the purpose of adoption, must be signed in the presence of two witnesses one of whom must be one of the following: </w:t>
      </w:r>
    </w:p>
    <w:p w:rsidR="00C35769" w:rsidRPr="00210B07" w:rsidRDefault="00C35769" w:rsidP="00C35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10B07">
        <w:t>(1)</w:t>
      </w:r>
      <w:r>
        <w:tab/>
      </w:r>
      <w:r w:rsidRPr="00210B07">
        <w:t xml:space="preserve">a judge of any family court in this State; </w:t>
      </w:r>
    </w:p>
    <w:p w:rsidR="00C35769" w:rsidRPr="00210B07" w:rsidRDefault="00C35769" w:rsidP="00C35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210B07">
        <w:t xml:space="preserve">an attorney licensed to practice law in South Carolina who does not represent the prospective adoption petitioners; </w:t>
      </w:r>
    </w:p>
    <w:p w:rsidR="00C35769" w:rsidRPr="00210B07" w:rsidRDefault="00C35769" w:rsidP="00C35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210B07">
        <w:t>a person certified by the State Department of Social Services, pursuant to Section 63</w:t>
      </w:r>
      <w:r>
        <w:noBreakHyphen/>
      </w:r>
      <w:r w:rsidRPr="00210B07">
        <w:t>9</w:t>
      </w:r>
      <w:r>
        <w:noBreakHyphen/>
      </w:r>
      <w:r w:rsidRPr="00210B07">
        <w:t xml:space="preserve">360, to obtain consents or relinquishments; </w:t>
      </w:r>
    </w:p>
    <w:p w:rsidR="00C35769" w:rsidRPr="00210B07" w:rsidRDefault="00C35769" w:rsidP="00C35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210B07">
        <w:t>when the consent or relinquishment is obtained outside of this State, by an attorney licensed to practice law in that state, by a person designated by an agency of that state, by a person or agency authorized by that state</w:t>
      </w:r>
      <w:r w:rsidRPr="00C35769">
        <w:t>’</w:t>
      </w:r>
      <w:r w:rsidRPr="00210B07">
        <w:t xml:space="preserve">s law to obtain consents or relinquishments or to conduct investigations for adoptions, or by a qualified resident of that state authorized by a South Carolina </w:t>
      </w:r>
      <w:r w:rsidRPr="00210B07">
        <w:lastRenderedPageBreak/>
        <w:t xml:space="preserve">family court.  When a consent or relinquishment is obtained outside of this State, it may be accepted as valid in this State, provided the court determines: </w:t>
      </w:r>
    </w:p>
    <w:p w:rsidR="00C35769" w:rsidRPr="00210B07" w:rsidRDefault="00C35769" w:rsidP="00C35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210B07">
        <w:t xml:space="preserve">the consent or relinquishment complies with the laws of the state where it is obtained;  and </w:t>
      </w:r>
    </w:p>
    <w:p w:rsidR="00C35769" w:rsidRPr="00210B07" w:rsidRDefault="00C35769" w:rsidP="00C35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210B07">
        <w:t xml:space="preserve">the relinquishing party or agency is domiciled in that state at the time of the signing of the consent or relinquishment;  or </w:t>
      </w:r>
    </w:p>
    <w:p w:rsidR="00C35769" w:rsidRPr="00210B07" w:rsidRDefault="00C35769" w:rsidP="00C35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10B07">
        <w:t>(c)</w:t>
      </w:r>
      <w:r>
        <w:tab/>
      </w:r>
      <w:r w:rsidRPr="00210B07">
        <w:t>the content of the consent or relinquishment is in substantial compliance with the intent of Section 63</w:t>
      </w:r>
      <w:r>
        <w:noBreakHyphen/>
      </w:r>
      <w:r w:rsidRPr="00210B07">
        <w:t>9</w:t>
      </w:r>
      <w:r>
        <w:noBreakHyphen/>
      </w:r>
      <w:r w:rsidRPr="00210B07">
        <w:t xml:space="preserve">330(A). </w:t>
      </w:r>
    </w:p>
    <w:p w:rsidR="00C35769" w:rsidRPr="00C35769" w:rsidRDefault="00C35769" w:rsidP="00C35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(B)</w:t>
      </w:r>
      <w:r>
        <w:tab/>
      </w:r>
      <w:r>
        <w:rPr>
          <w:u w:val="single"/>
        </w:rPr>
        <w:t>The mother and the father, if he is required to execute a consent or relinquishment pursuant to Section 63</w:t>
      </w:r>
      <w:r>
        <w:rPr>
          <w:u w:val="single"/>
        </w:rPr>
        <w:noBreakHyphen/>
        <w:t>9</w:t>
      </w:r>
      <w:r>
        <w:rPr>
          <w:u w:val="single"/>
        </w:rPr>
        <w:noBreakHyphen/>
        <w:t>310, must not execute a consent or relinquishment for the purpose of adoption until fifteen days after the birth of the child.</w:t>
      </w:r>
    </w:p>
    <w:p w:rsidR="00C35769" w:rsidRPr="00210B07" w:rsidRDefault="00C35769" w:rsidP="00C35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tab/>
      </w:r>
      <w:r w:rsidRPr="00210B07">
        <w:t>The persons who witness the signing of the sworn document, as provided for in subsection (A) of this section shall attach to the document written certification signed by each witness that before the signing of the document, the provisions of the document were discussed with the person giving consent or relinquishment, and that based on this discussion, it is each witness</w:t>
      </w:r>
      <w:r w:rsidRPr="00C35769">
        <w:t>’</w:t>
      </w:r>
      <w:r w:rsidRPr="00210B07">
        <w:t xml:space="preserve"> opinion that consent or relinquishment is being given voluntarily and that it is not being obtained under duress or through coercion. </w:t>
      </w:r>
    </w:p>
    <w:p w:rsidR="00C35769" w:rsidRDefault="00C35769" w:rsidP="00C35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35769">
        <w:rPr>
          <w:strike/>
        </w:rPr>
        <w:t>(C)</w:t>
      </w:r>
      <w:r>
        <w:rPr>
          <w:u w:val="single"/>
        </w:rPr>
        <w:t>(D)</w:t>
      </w:r>
      <w:r>
        <w:tab/>
      </w:r>
      <w:r w:rsidRPr="00210B07">
        <w:t xml:space="preserve">A copy of the document must be delivered to the person giving the consent or relinquishment at the time </w:t>
      </w:r>
      <w:r>
        <w:t>of the signing of the document.”</w:t>
      </w:r>
    </w:p>
    <w:p w:rsidR="008B37CE" w:rsidRDefault="008B37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B37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35769">
        <w:t>3</w:t>
      </w:r>
      <w:r>
        <w:t>.</w:t>
      </w:r>
      <w:r>
        <w:tab/>
        <w:t xml:space="preserve">This act takes effect </w:t>
      </w:r>
      <w:r w:rsidR="00C35769">
        <w:t>July 1, 2010</w:t>
      </w:r>
      <w:r>
        <w:t>.</w:t>
      </w:r>
    </w:p>
    <w:p w:rsidR="00EF1F12" w:rsidRDefault="00C3576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1F12" w:rsidRDefault="00EF1F12" w:rsidP="00556176">
      <w:pPr>
        <w:suppressAutoHyphens/>
      </w:pPr>
    </w:p>
    <w:sectPr w:rsidR="00EF1F12" w:rsidSect="0055617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37CE" w:rsidRDefault="008B37CE" w:rsidP="009F0C77">
      <w:r>
        <w:separator/>
      </w:r>
    </w:p>
  </w:endnote>
  <w:endnote w:type="continuationSeparator" w:id="0">
    <w:p w:rsidR="008B37CE" w:rsidRDefault="008B37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6FDEB49-9415-43C2-916C-3931BAE06FF6}"/>
    <w:embedBold r:id="rId2" w:fontKey="{05176F5A-CEB3-4783-A3F3-A20A84404044}"/>
  </w:font>
  <w:font w:name="Calibri">
    <w:panose1 w:val="020F0502020204030204"/>
    <w:charset w:val="00"/>
    <w:family w:val="swiss"/>
    <w:pitch w:val="variable"/>
    <w:sig w:usb0="E10002FF" w:usb1="4000ACFF" w:usb2="00000009" w:usb3="00000000" w:csb0="0000019F" w:csb1="00000000"/>
    <w:embedRegular r:id="rId3" w:fontKey="{A58CE046-5949-4888-BDE1-B4F55B1775FE}"/>
  </w:font>
  <w:font w:name="Tahoma">
    <w:panose1 w:val="020B0604030504040204"/>
    <w:charset w:val="00"/>
    <w:family w:val="swiss"/>
    <w:pitch w:val="variable"/>
    <w:sig w:usb0="21002A87" w:usb1="80000000" w:usb2="00000008" w:usb3="00000000" w:csb0="000101FF" w:csb1="00000000"/>
    <w:embedRegular r:id="rId4" w:fontKey="{7053FD47-B02E-4025-8C6B-5076C3310179}"/>
  </w:font>
  <w:font w:name="Cambria">
    <w:panose1 w:val="02040503050406030204"/>
    <w:charset w:val="00"/>
    <w:family w:val="roman"/>
    <w:pitch w:val="variable"/>
    <w:sig w:usb0="E00002FF" w:usb1="400004FF" w:usb2="00000000" w:usb3="00000000" w:csb0="0000019F" w:csb1="00000000"/>
    <w:embedRegular r:id="rId5" w:fontKey="{9C321672-4DB8-453A-8B97-7EE319205B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6176" w:rsidRPr="00EF1F12" w:rsidRDefault="00556176" w:rsidP="00EF1F12">
    <w:pPr>
      <w:pStyle w:val="Footer"/>
      <w:tabs>
        <w:tab w:val="clear" w:pos="4680"/>
        <w:tab w:val="clear" w:pos="9360"/>
        <w:tab w:val="center" w:pos="2995"/>
      </w:tabs>
      <w:spacing w:before="120"/>
    </w:pPr>
    <w:r>
      <w:t>[4766]</w:t>
    </w:r>
    <w:r>
      <w:tab/>
    </w:r>
    <w:r w:rsidR="00E03CCC">
      <w:fldChar w:fldCharType="begin"/>
    </w:r>
    <w:r w:rsidR="00E03CCC">
      <w:instrText xml:space="preserve"> PAGE  \* MERGEFORMAT </w:instrText>
    </w:r>
    <w:r w:rsidR="00E03CCC">
      <w:fldChar w:fldCharType="separate"/>
    </w:r>
    <w:r w:rsidR="00E03CCC">
      <w:rPr>
        <w:noProof/>
      </w:rPr>
      <w:t>1</w:t>
    </w:r>
    <w:r w:rsidR="00E03CC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37CE" w:rsidRDefault="008B37CE" w:rsidP="009F0C77">
      <w:r>
        <w:separator/>
      </w:r>
    </w:p>
  </w:footnote>
  <w:footnote w:type="continuationSeparator" w:id="0">
    <w:p w:rsidR="008B37CE" w:rsidRDefault="008B37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060AC10"/>
    <w:docVar w:name="CoverBillType" w:val="b"/>
    <w:docVar w:name="docpath" w:val="L:\Council\bills\NBD\12060AC10.DOCX"/>
    <w:docVar w:name="dvBillNumber" w:val="4766"/>
    <w:docVar w:name="dvBillNumberPrefix" w:val="H. "/>
    <w:docVar w:name="dvOriginalBody" w:val="House"/>
    <w:docVar w:name="dvSteno" w:val="NBD"/>
    <w:docVar w:name="NameofBody" w:val="h"/>
    <w:docVar w:name="vgroup2" w:val="Council"/>
  </w:docVars>
  <w:rsids>
    <w:rsidRoot w:val="00961B7C"/>
    <w:rsid w:val="00011869"/>
    <w:rsid w:val="000E1785"/>
    <w:rsid w:val="000F40FA"/>
    <w:rsid w:val="0010776B"/>
    <w:rsid w:val="00133E66"/>
    <w:rsid w:val="001435A3"/>
    <w:rsid w:val="00174761"/>
    <w:rsid w:val="001A6DFE"/>
    <w:rsid w:val="001D08F2"/>
    <w:rsid w:val="001D525B"/>
    <w:rsid w:val="001D7F4F"/>
    <w:rsid w:val="002321B6"/>
    <w:rsid w:val="00250967"/>
    <w:rsid w:val="002543C8"/>
    <w:rsid w:val="00282880"/>
    <w:rsid w:val="00284AAE"/>
    <w:rsid w:val="002E5912"/>
    <w:rsid w:val="00325348"/>
    <w:rsid w:val="0032732C"/>
    <w:rsid w:val="00336AD0"/>
    <w:rsid w:val="00360A5B"/>
    <w:rsid w:val="0037079A"/>
    <w:rsid w:val="0038414D"/>
    <w:rsid w:val="003D01E8"/>
    <w:rsid w:val="003E5288"/>
    <w:rsid w:val="003F6D79"/>
    <w:rsid w:val="00400DF2"/>
    <w:rsid w:val="0041760A"/>
    <w:rsid w:val="00417C01"/>
    <w:rsid w:val="00441DDC"/>
    <w:rsid w:val="00474AB8"/>
    <w:rsid w:val="004809EE"/>
    <w:rsid w:val="00483036"/>
    <w:rsid w:val="004E7D54"/>
    <w:rsid w:val="005273C6"/>
    <w:rsid w:val="00530A69"/>
    <w:rsid w:val="00545593"/>
    <w:rsid w:val="00556176"/>
    <w:rsid w:val="00577C6C"/>
    <w:rsid w:val="005C2FE2"/>
    <w:rsid w:val="005E2BC9"/>
    <w:rsid w:val="00605102"/>
    <w:rsid w:val="006215AA"/>
    <w:rsid w:val="006913C9"/>
    <w:rsid w:val="0069470D"/>
    <w:rsid w:val="00734F00"/>
    <w:rsid w:val="00764260"/>
    <w:rsid w:val="007A70AE"/>
    <w:rsid w:val="007C0FF7"/>
    <w:rsid w:val="008362E8"/>
    <w:rsid w:val="008817AA"/>
    <w:rsid w:val="008A1768"/>
    <w:rsid w:val="008B1B11"/>
    <w:rsid w:val="008B37CE"/>
    <w:rsid w:val="008F4429"/>
    <w:rsid w:val="0094021A"/>
    <w:rsid w:val="00961B7C"/>
    <w:rsid w:val="009C6A0B"/>
    <w:rsid w:val="009F0C77"/>
    <w:rsid w:val="009F4DD1"/>
    <w:rsid w:val="00A15758"/>
    <w:rsid w:val="00A41684"/>
    <w:rsid w:val="00A64E80"/>
    <w:rsid w:val="00A671E3"/>
    <w:rsid w:val="00A72BCD"/>
    <w:rsid w:val="00A741D9"/>
    <w:rsid w:val="00A833AB"/>
    <w:rsid w:val="00A9741D"/>
    <w:rsid w:val="00AD4B17"/>
    <w:rsid w:val="00B412D4"/>
    <w:rsid w:val="00BE3C22"/>
    <w:rsid w:val="00C0345E"/>
    <w:rsid w:val="00C22670"/>
    <w:rsid w:val="00C3483A"/>
    <w:rsid w:val="00C35769"/>
    <w:rsid w:val="00C74E9D"/>
    <w:rsid w:val="00C82FD3"/>
    <w:rsid w:val="00C92819"/>
    <w:rsid w:val="00CC6B7B"/>
    <w:rsid w:val="00CD2089"/>
    <w:rsid w:val="00D63F40"/>
    <w:rsid w:val="00D73A67"/>
    <w:rsid w:val="00D970A9"/>
    <w:rsid w:val="00DA738C"/>
    <w:rsid w:val="00DF3845"/>
    <w:rsid w:val="00E03CCC"/>
    <w:rsid w:val="00E3469F"/>
    <w:rsid w:val="00E41911"/>
    <w:rsid w:val="00E92EEF"/>
    <w:rsid w:val="00EF1F12"/>
    <w:rsid w:val="00F03E0C"/>
    <w:rsid w:val="00F24442"/>
    <w:rsid w:val="00F50AE3"/>
    <w:rsid w:val="00F67CF1"/>
    <w:rsid w:val="00F840F0"/>
    <w:rsid w:val="00FA07F9"/>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5C9494A-4517-43EB-B52F-26D02B362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35769"/>
    <w:rPr>
      <w:rFonts w:ascii="Tahoma" w:hAnsi="Tahoma" w:cs="Tahoma"/>
      <w:sz w:val="16"/>
      <w:szCs w:val="16"/>
    </w:rPr>
  </w:style>
  <w:style w:type="character" w:customStyle="1" w:styleId="BalloonTextChar">
    <w:name w:val="Balloon Text Char"/>
    <w:basedOn w:val="DefaultParagraphFont"/>
    <w:link w:val="BalloonText"/>
    <w:uiPriority w:val="99"/>
    <w:semiHidden/>
    <w:rsid w:val="00C35769"/>
    <w:rPr>
      <w:rFonts w:ascii="Tahoma" w:eastAsia="Times New Roman" w:hAnsi="Tahoma" w:cs="Tahoma"/>
      <w:sz w:val="16"/>
      <w:szCs w:val="16"/>
    </w:rPr>
  </w:style>
  <w:style w:type="character" w:styleId="Hyperlink">
    <w:name w:val="Hyperlink"/>
    <w:basedOn w:val="DefaultParagraphFont"/>
    <w:uiPriority w:val="99"/>
    <w:unhideWhenUsed/>
    <w:rsid w:val="0055617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3-23-10.docx" TargetMode="External"/><Relationship Id="rId3" Type="http://schemas.openxmlformats.org/officeDocument/2006/relationships/settings" Target="settings.xml"/><Relationship Id="rId7" Type="http://schemas.openxmlformats.org/officeDocument/2006/relationships/hyperlink" Target="file:///h:\HJ%20Archive\2010\03-23-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766_201003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6CBB9D-0415-4DE2-9FF2-11BBE754A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565</Words>
  <Characters>2852</Characters>
  <Application>Microsoft Office Word</Application>
  <DocSecurity>0</DocSecurity>
  <Lines>99</Lines>
  <Paragraphs>34</Paragraphs>
  <ScaleCrop>false</ScaleCrop>
  <Company> </Company>
  <LinksUpToDate>false</LinksUpToDate>
  <CharactersWithSpaces>3419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4766: Becca's Law - South Carolina Legislature Online</dc:title>
  <dc:subject/>
  <dc:creator>NikiDowney</dc:creator>
  <cp:keywords/>
  <dc:description/>
  <cp:lastModifiedBy>N Cumfer</cp:lastModifiedBy>
  <cp:revision>7</cp:revision>
  <cp:lastPrinted>2010-03-16T18:18:00Z</cp:lastPrinted>
  <dcterms:created xsi:type="dcterms:W3CDTF">2010-03-23T16:29:00Z</dcterms:created>
  <dcterms:modified xsi:type="dcterms:W3CDTF">2014-11-24T16:35:00Z</dcterms:modified>
</cp:coreProperties>
</file>