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C2A" w:rsidRDefault="00145C2A" w:rsidP="00145C2A">
      <w:pPr>
        <w:widowControl w:val="0"/>
        <w:jc w:val="center"/>
      </w:pPr>
      <w:bookmarkStart w:id="0" w:name="_GoBack"/>
      <w:bookmarkEnd w:id="0"/>
      <w:r w:rsidRPr="00145C2A">
        <w:rPr>
          <w:b/>
        </w:rPr>
        <w:t>South Carolina General Assembly</w:t>
      </w:r>
    </w:p>
    <w:p w:rsidR="00145C2A" w:rsidRDefault="00145C2A" w:rsidP="00145C2A">
      <w:pPr>
        <w:widowControl w:val="0"/>
        <w:jc w:val="center"/>
      </w:pPr>
      <w:r>
        <w:t>118th Session, 2009-2010</w:t>
      </w:r>
    </w:p>
    <w:p w:rsidR="00145C2A" w:rsidRDefault="00145C2A" w:rsidP="00145C2A">
      <w:pPr>
        <w:widowControl w:val="0"/>
        <w:jc w:val="left"/>
      </w:pPr>
    </w:p>
    <w:p w:rsidR="00145C2A" w:rsidRDefault="00145C2A" w:rsidP="00145C2A">
      <w:pPr>
        <w:widowControl w:val="0"/>
        <w:jc w:val="left"/>
        <w:rPr>
          <w:b/>
        </w:rPr>
      </w:pPr>
      <w:r w:rsidRPr="00145C2A">
        <w:rPr>
          <w:b/>
        </w:rPr>
        <w:t>H. 4778</w:t>
      </w:r>
    </w:p>
    <w:p w:rsidR="00145C2A" w:rsidRDefault="00145C2A" w:rsidP="00145C2A">
      <w:pPr>
        <w:widowControl w:val="0"/>
        <w:jc w:val="left"/>
        <w:rPr>
          <w:b/>
        </w:rPr>
      </w:pPr>
    </w:p>
    <w:p w:rsidR="00145C2A" w:rsidRDefault="00145C2A" w:rsidP="00145C2A">
      <w:pPr>
        <w:widowControl w:val="0"/>
        <w:jc w:val="left"/>
      </w:pPr>
      <w:r w:rsidRPr="00145C2A">
        <w:rPr>
          <w:b/>
        </w:rPr>
        <w:t>STATUS INFORMATION</w:t>
      </w:r>
    </w:p>
    <w:p w:rsidR="00145C2A" w:rsidRDefault="00145C2A" w:rsidP="00145C2A">
      <w:pPr>
        <w:widowControl w:val="0"/>
        <w:jc w:val="left"/>
      </w:pPr>
    </w:p>
    <w:p w:rsidR="00145C2A" w:rsidRDefault="00145C2A" w:rsidP="00145C2A">
      <w:pPr>
        <w:widowControl w:val="0"/>
        <w:jc w:val="left"/>
      </w:pPr>
      <w:r>
        <w:t>Concurrent Resolution</w:t>
      </w:r>
    </w:p>
    <w:p w:rsidR="00145C2A" w:rsidRDefault="00145C2A" w:rsidP="00145C2A">
      <w:pPr>
        <w:widowControl w:val="0"/>
        <w:jc w:val="left"/>
      </w:pPr>
      <w:r>
        <w:t>Sponsors: Reps. Barfield and Hearn</w:t>
      </w:r>
    </w:p>
    <w:p w:rsidR="00145C2A" w:rsidRDefault="00145C2A" w:rsidP="00145C2A">
      <w:pPr>
        <w:widowControl w:val="0"/>
        <w:jc w:val="left"/>
      </w:pPr>
      <w:r>
        <w:t>Document Path: l:\council\bills\rm\1162ahb10.docx</w:t>
      </w:r>
    </w:p>
    <w:p w:rsidR="00145C2A" w:rsidRDefault="00145C2A" w:rsidP="00145C2A">
      <w:pPr>
        <w:widowControl w:val="0"/>
        <w:jc w:val="left"/>
      </w:pPr>
    </w:p>
    <w:p w:rsidR="00884C73" w:rsidRDefault="00884C73" w:rsidP="00145C2A">
      <w:pPr>
        <w:widowControl w:val="0"/>
        <w:jc w:val="left"/>
      </w:pPr>
      <w:r>
        <w:t>Introduced in the House on March 25, 2010</w:t>
      </w:r>
    </w:p>
    <w:p w:rsidR="00884C73" w:rsidRDefault="00884C73" w:rsidP="00145C2A">
      <w:pPr>
        <w:widowControl w:val="0"/>
        <w:jc w:val="left"/>
      </w:pPr>
      <w:r>
        <w:t>Introduced in the Senate on March 25, 2010</w:t>
      </w:r>
    </w:p>
    <w:p w:rsidR="00884C73" w:rsidRDefault="00884C73" w:rsidP="00145C2A">
      <w:pPr>
        <w:widowControl w:val="0"/>
        <w:jc w:val="left"/>
      </w:pPr>
      <w:r>
        <w:t>Adopted by the General Assembly on March 25, 2010</w:t>
      </w:r>
    </w:p>
    <w:p w:rsidR="00884C73" w:rsidRDefault="00884C73" w:rsidP="00145C2A">
      <w:pPr>
        <w:widowControl w:val="0"/>
        <w:jc w:val="left"/>
      </w:pPr>
    </w:p>
    <w:p w:rsidR="00145C2A" w:rsidRDefault="00145C2A" w:rsidP="00145C2A">
      <w:pPr>
        <w:widowControl w:val="0"/>
        <w:jc w:val="left"/>
      </w:pPr>
      <w:r>
        <w:t xml:space="preserve">Summary: </w:t>
      </w:r>
      <w:r w:rsidR="00A41A81">
        <w:t>Pam Allsbrook</w:t>
      </w:r>
    </w:p>
    <w:p w:rsidR="00145C2A" w:rsidRDefault="00145C2A" w:rsidP="00145C2A">
      <w:pPr>
        <w:widowControl w:val="0"/>
        <w:jc w:val="left"/>
      </w:pPr>
    </w:p>
    <w:p w:rsidR="00145C2A" w:rsidRDefault="00145C2A" w:rsidP="00145C2A">
      <w:pPr>
        <w:widowControl w:val="0"/>
        <w:jc w:val="left"/>
      </w:pPr>
    </w:p>
    <w:p w:rsidR="00145C2A" w:rsidRDefault="00145C2A" w:rsidP="00145C2A">
      <w:pPr>
        <w:widowControl w:val="0"/>
        <w:tabs>
          <w:tab w:val="center" w:pos="590"/>
          <w:tab w:val="center" w:pos="1440"/>
          <w:tab w:val="left" w:pos="1872"/>
          <w:tab w:val="left" w:pos="9187"/>
        </w:tabs>
        <w:jc w:val="left"/>
      </w:pPr>
      <w:r w:rsidRPr="00145C2A">
        <w:rPr>
          <w:b/>
        </w:rPr>
        <w:t>HISTORY OF LEGISLATIVE ACTIONS</w:t>
      </w:r>
    </w:p>
    <w:p w:rsidR="00145C2A" w:rsidRDefault="00145C2A" w:rsidP="00145C2A">
      <w:pPr>
        <w:widowControl w:val="0"/>
        <w:tabs>
          <w:tab w:val="center" w:pos="590"/>
          <w:tab w:val="center" w:pos="1440"/>
          <w:tab w:val="left" w:pos="1872"/>
          <w:tab w:val="left" w:pos="9187"/>
        </w:tabs>
        <w:jc w:val="left"/>
      </w:pPr>
    </w:p>
    <w:p w:rsidR="00145C2A" w:rsidRPr="00145C2A" w:rsidRDefault="00145C2A" w:rsidP="00145C2A">
      <w:pPr>
        <w:widowControl w:val="0"/>
        <w:tabs>
          <w:tab w:val="center" w:pos="590"/>
          <w:tab w:val="center" w:pos="1440"/>
          <w:tab w:val="left" w:pos="1872"/>
          <w:tab w:val="left" w:pos="9187"/>
        </w:tabs>
        <w:jc w:val="left"/>
      </w:pPr>
      <w:r w:rsidRPr="00145C2A">
        <w:rPr>
          <w:u w:val="single"/>
        </w:rPr>
        <w:tab/>
        <w:t>Date</w:t>
      </w:r>
      <w:r w:rsidRPr="00145C2A">
        <w:rPr>
          <w:u w:val="single"/>
        </w:rPr>
        <w:tab/>
        <w:t>Body</w:t>
      </w:r>
      <w:r w:rsidRPr="00145C2A">
        <w:rPr>
          <w:u w:val="single"/>
        </w:rPr>
        <w:tab/>
        <w:t>Action Description with journal page number</w:t>
      </w:r>
      <w:r w:rsidRPr="00145C2A">
        <w:rPr>
          <w:u w:val="single"/>
        </w:rPr>
        <w:tab/>
      </w:r>
    </w:p>
    <w:p w:rsidR="00104024" w:rsidRDefault="00104024" w:rsidP="00104024">
      <w:pPr>
        <w:widowControl w:val="0"/>
        <w:tabs>
          <w:tab w:val="right" w:pos="1008"/>
          <w:tab w:val="left" w:pos="1152"/>
          <w:tab w:val="left" w:pos="1872"/>
          <w:tab w:val="left" w:pos="9187"/>
        </w:tabs>
        <w:ind w:left="2088" w:hanging="2088"/>
        <w:jc w:val="left"/>
      </w:pPr>
      <w:r>
        <w:tab/>
        <w:t>3/25/2010</w:t>
      </w:r>
      <w:r>
        <w:tab/>
        <w:t>House</w:t>
      </w:r>
      <w:r>
        <w:tab/>
      </w:r>
      <w:r w:rsidRPr="00107B4D">
        <w:t xml:space="preserve">Introduced, adopted, sent to Senate </w:t>
      </w:r>
      <w:hyperlink r:id="rId7" w:history="1">
        <w:r w:rsidRPr="004F7F75">
          <w:rPr>
            <w:rStyle w:val="Hyperlink"/>
          </w:rPr>
          <w:t>HJ</w:t>
        </w:r>
      </w:hyperlink>
      <w:r>
        <w:noBreakHyphen/>
      </w:r>
      <w:r w:rsidRPr="00107B4D">
        <w:t>19</w:t>
      </w:r>
    </w:p>
    <w:p w:rsidR="00104024" w:rsidRDefault="00104024" w:rsidP="00104024">
      <w:pPr>
        <w:widowControl w:val="0"/>
        <w:tabs>
          <w:tab w:val="right" w:pos="1008"/>
          <w:tab w:val="left" w:pos="1152"/>
          <w:tab w:val="left" w:pos="1872"/>
          <w:tab w:val="left" w:pos="9187"/>
        </w:tabs>
        <w:ind w:left="2088" w:hanging="2088"/>
        <w:jc w:val="left"/>
      </w:pPr>
      <w:r>
        <w:tab/>
        <w:t>3/25/2010</w:t>
      </w:r>
      <w:r>
        <w:tab/>
        <w:t>Senate</w:t>
      </w:r>
      <w:r>
        <w:tab/>
      </w:r>
      <w:r w:rsidRPr="00107B4D">
        <w:t xml:space="preserve">Introduced, adopted, returned with concurrence </w:t>
      </w:r>
      <w:hyperlink r:id="rId8" w:history="1">
        <w:r w:rsidRPr="004F7F75">
          <w:rPr>
            <w:rStyle w:val="Hyperlink"/>
          </w:rPr>
          <w:t>SJ</w:t>
        </w:r>
      </w:hyperlink>
      <w:r>
        <w:noBreakHyphen/>
      </w:r>
      <w:r w:rsidRPr="00107B4D">
        <w:t>10</w:t>
      </w:r>
    </w:p>
    <w:p w:rsidR="00104024" w:rsidRDefault="00104024" w:rsidP="00104024">
      <w:pPr>
        <w:widowControl w:val="0"/>
        <w:tabs>
          <w:tab w:val="right" w:pos="1008"/>
          <w:tab w:val="left" w:pos="1152"/>
          <w:tab w:val="left" w:pos="1872"/>
          <w:tab w:val="left" w:pos="9187"/>
        </w:tabs>
        <w:ind w:left="2088" w:hanging="2088"/>
        <w:jc w:val="left"/>
      </w:pPr>
    </w:p>
    <w:p w:rsidR="00145C2A" w:rsidRPr="00145C2A" w:rsidRDefault="00145C2A" w:rsidP="00145C2A">
      <w:pPr>
        <w:widowControl w:val="0"/>
        <w:tabs>
          <w:tab w:val="right" w:pos="1008"/>
          <w:tab w:val="left" w:pos="1152"/>
          <w:tab w:val="left" w:pos="1872"/>
          <w:tab w:val="left" w:pos="9187"/>
        </w:tabs>
        <w:ind w:left="2088" w:hanging="2088"/>
        <w:jc w:val="left"/>
      </w:pPr>
    </w:p>
    <w:p w:rsidR="00145C2A" w:rsidRDefault="00145C2A" w:rsidP="00145C2A">
      <w:r w:rsidRPr="00145C2A">
        <w:rPr>
          <w:b/>
        </w:rPr>
        <w:t>VERSIONS OF THIS BILL</w:t>
      </w:r>
    </w:p>
    <w:p w:rsidR="00145C2A" w:rsidRDefault="00145C2A" w:rsidP="00145C2A"/>
    <w:p w:rsidR="00145C2A" w:rsidRDefault="00070203" w:rsidP="00145C2A">
      <w:hyperlink r:id="rId9" w:history="1">
        <w:r w:rsidR="00145C2A">
          <w:rPr>
            <w:rStyle w:val="Hyperlink"/>
          </w:rPr>
          <w:t>3/25/2010</w:t>
        </w:r>
      </w:hyperlink>
    </w:p>
    <w:p w:rsidR="00145C2A" w:rsidRDefault="00145C2A" w:rsidP="00145C2A"/>
    <w:p w:rsidR="00145C2A" w:rsidRDefault="00145C2A" w:rsidP="00145C2A">
      <w:pPr>
        <w:sectPr w:rsidR="00145C2A" w:rsidSect="00145C2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0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50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13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C33F4">
        <w:t>CO</w:t>
      </w:r>
      <w:r w:rsidR="00C2668D">
        <w:t>NGRATULATE</w:t>
      </w:r>
      <w:r w:rsidR="00AC33F4">
        <w:t xml:space="preserve"> PAM ALLSBROOK, LEAD FLOAT NURSE FOR THE HORRY COUNTY SCHOOLS, ON BEING NAMED SOUTH CAROLINA SCHOOL NURSE OF THE YEAR.</w:t>
      </w:r>
    </w:p>
    <w:p w:rsidR="0036550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3F4"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33F4">
        <w:t xml:space="preserve">the South Carolina General Assembly is pleased to note that Pam Allsbrook, lead </w:t>
      </w:r>
      <w:r w:rsidR="000D374F">
        <w:t xml:space="preserve">float </w:t>
      </w:r>
      <w:r w:rsidR="00AC33F4">
        <w:t xml:space="preserve">nurse for the Horry County Schools, has been named South Carolina School Nurse </w:t>
      </w:r>
      <w:r w:rsidR="006B024A">
        <w:t xml:space="preserve">(RN) </w:t>
      </w:r>
      <w:r w:rsidR="00AC33F4">
        <w:t>of the Year by the South Carolina Department of Health and Environmental Control and the South Carolina Department of Education; and</w:t>
      </w:r>
    </w:p>
    <w:p w:rsidR="00AC33F4" w:rsidRDefault="00AC3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3F4" w:rsidRDefault="00AC3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prestigious award, presented at the South Carolina Annual School Nurse Conference, recognizes Ms. Allsbrook</w:t>
      </w:r>
      <w:r w:rsidR="002C2AE8" w:rsidRPr="002C2AE8">
        <w:t>’</w:t>
      </w:r>
      <w:r>
        <w:t>s invaluable contributions to her school, its students and staff, and the community; and</w:t>
      </w:r>
    </w:p>
    <w:p w:rsidR="00783664" w:rsidRDefault="007836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664" w:rsidRDefault="007836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district</w:t>
      </w:r>
      <w:r w:rsidR="002C2AE8" w:rsidRPr="002C2AE8">
        <w:t>’</w:t>
      </w:r>
      <w:r>
        <w:t xml:space="preserve">s lead float nurse, she works to support school nurses by orienting new staff members and providing ongoing professional development, and she has been instrumental in helping school nurses implement software designed to make the health room more efficient. She also </w:t>
      </w:r>
      <w:r w:rsidR="00241ABB">
        <w:t>works to provide employee training and recertification for cardiopulmonary resuscitation and the emergency use of an automatic external defibrillator; and</w:t>
      </w:r>
    </w:p>
    <w:p w:rsidR="00241ABB" w:rsidRDefault="0024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ABB" w:rsidRDefault="00241A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31E5C">
        <w:t>a former emergency</w:t>
      </w:r>
      <w:r w:rsidR="002C2AE8">
        <w:noBreakHyphen/>
      </w:r>
      <w:r w:rsidR="00D31E5C">
        <w:t>room nurse</w:t>
      </w:r>
      <w:r w:rsidR="00870F03">
        <w:t xml:space="preserve"> and presently an active member of the South Carolina Association of School Nurses</w:t>
      </w:r>
      <w:r w:rsidR="00D31E5C">
        <w:t>, Ms. Allsbrook has served as a school nurse for the past twelve years</w:t>
      </w:r>
      <w:r w:rsidR="00870F03">
        <w:t>. D</w:t>
      </w:r>
      <w:r w:rsidR="00D31E5C">
        <w:t>uring that time</w:t>
      </w:r>
      <w:r w:rsidR="00870F03">
        <w:t>, she</w:t>
      </w:r>
      <w:r w:rsidR="00D31E5C">
        <w:t xml:space="preserve"> has </w:t>
      </w:r>
      <w:r w:rsidR="00830390">
        <w:t xml:space="preserve">had numerous opportunities to impact the lives of students and has </w:t>
      </w:r>
      <w:r w:rsidR="00511618">
        <w:t>earned the respect and affection of both students</w:t>
      </w:r>
      <w:r w:rsidR="00FD7630">
        <w:t xml:space="preserve">, </w:t>
      </w:r>
      <w:r w:rsidR="00511618">
        <w:t>parents</w:t>
      </w:r>
      <w:r w:rsidR="00FD7630">
        <w:t>, and school staff</w:t>
      </w:r>
      <w:r w:rsidR="00E97CF0">
        <w:t xml:space="preserve"> after having spent most of her school nursing career at South Conway Elementary School</w:t>
      </w:r>
      <w:r w:rsidR="00511618">
        <w:t>; and</w:t>
      </w:r>
    </w:p>
    <w:p w:rsidR="00AC33F4" w:rsidRDefault="00AC33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3F4" w:rsidRDefault="005116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believing strongly in community involvement, she serves her church as a teacher and coordinator of children</w:t>
      </w:r>
      <w:r w:rsidR="002C2AE8" w:rsidRPr="002C2AE8">
        <w:t>’</w:t>
      </w:r>
      <w:r>
        <w:t>s programs. She spends much of her summers as a nurse at two camps, one of which hosts children with physical disabilities and chronic illnesses</w:t>
      </w:r>
      <w:r w:rsidR="00FA27EF">
        <w:t>, and t</w:t>
      </w:r>
      <w:r>
        <w:t>his past summer she traveled to Nepal as a medical missionary; and</w:t>
      </w:r>
    </w:p>
    <w:p w:rsidR="004235CC" w:rsidRDefault="004235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0B" w:rsidRDefault="00644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435E">
        <w:t>the General Assembly, grateful for her dedication to her high calling, wish</w:t>
      </w:r>
      <w:r w:rsidR="00262C47">
        <w:t>es</w:t>
      </w:r>
      <w:r w:rsidR="0043435E">
        <w:t xml:space="preserve"> to commend Pam Allsbrook for her many years of service as a nurse and to congratulate her on being named South Carolina School Nurse of the Year</w:t>
      </w:r>
      <w:r w:rsidR="00517EC1">
        <w:t>, a well</w:t>
      </w:r>
      <w:r w:rsidR="002C2AE8">
        <w:noBreakHyphen/>
      </w:r>
      <w:r w:rsidR="00517EC1">
        <w:t>deserved honor</w:t>
      </w:r>
      <w:r w:rsidR="0043435E">
        <w:t xml:space="preserve">. </w:t>
      </w:r>
      <w:r w:rsidR="0036550B">
        <w:t xml:space="preserve">Now, therefore, </w:t>
      </w:r>
    </w:p>
    <w:p w:rsidR="0036550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0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6550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6C30" w:rsidRDefault="0036550B" w:rsidP="00136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3435E">
        <w:t xml:space="preserve"> </w:t>
      </w:r>
      <w:r w:rsidR="00E15764">
        <w:t xml:space="preserve">the members of the South Carolina General Assembly, by this resolution, </w:t>
      </w:r>
      <w:r w:rsidR="00136C30">
        <w:t>co</w:t>
      </w:r>
      <w:r w:rsidR="00C2668D">
        <w:t>ngratulate</w:t>
      </w:r>
      <w:r w:rsidR="00136C30">
        <w:t xml:space="preserve"> Pam Allsbrook, lead float nurse for the Horry County Schools, on being named South Carolina School Nurse of the Year.</w:t>
      </w:r>
    </w:p>
    <w:p w:rsidR="0036550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5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36C30">
        <w:t>provided</w:t>
      </w:r>
      <w:r>
        <w:t xml:space="preserve"> to</w:t>
      </w:r>
      <w:r w:rsidR="00136C30">
        <w:t xml:space="preserve"> Pam Allsbrook.</w:t>
      </w:r>
    </w:p>
    <w:p w:rsidR="00470805" w:rsidRDefault="002C2A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0805" w:rsidRDefault="00470805" w:rsidP="00145C2A">
      <w:pPr>
        <w:suppressAutoHyphens/>
      </w:pPr>
    </w:p>
    <w:sectPr w:rsidR="00470805" w:rsidSect="00145C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664" w:rsidRDefault="00783664" w:rsidP="009F0C77">
      <w:r>
        <w:separator/>
      </w:r>
    </w:p>
  </w:endnote>
  <w:endnote w:type="continuationSeparator" w:id="0">
    <w:p w:rsidR="00783664" w:rsidRDefault="007836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407858-FBD0-4EEA-9A99-5175CF5CEAC0}"/>
    <w:embedBold r:id="rId2" w:fontKey="{117DE391-83B9-4832-981A-E498ED2C2885}"/>
  </w:font>
  <w:font w:name="Calibri">
    <w:panose1 w:val="020F0502020204030204"/>
    <w:charset w:val="00"/>
    <w:family w:val="swiss"/>
    <w:pitch w:val="variable"/>
    <w:sig w:usb0="E10002FF" w:usb1="4000ACFF" w:usb2="00000009" w:usb3="00000000" w:csb0="0000019F" w:csb1="00000000"/>
    <w:embedRegular r:id="rId3" w:fontKey="{36A44C83-7097-4B24-8E7E-6ED504B0F805}"/>
  </w:font>
  <w:font w:name="Tahoma">
    <w:panose1 w:val="020B0604030504040204"/>
    <w:charset w:val="00"/>
    <w:family w:val="swiss"/>
    <w:pitch w:val="variable"/>
    <w:sig w:usb0="21002A87" w:usb1="80000000" w:usb2="00000008" w:usb3="00000000" w:csb0="000101FF" w:csb1="00000000"/>
    <w:embedRegular r:id="rId4" w:fontKey="{AE77D75F-DFE9-4750-B511-C64A17DF2239}"/>
  </w:font>
  <w:font w:name="Cambria">
    <w:panose1 w:val="02040503050406030204"/>
    <w:charset w:val="00"/>
    <w:family w:val="roman"/>
    <w:pitch w:val="variable"/>
    <w:sig w:usb0="E00002FF" w:usb1="400004FF" w:usb2="00000000" w:usb3="00000000" w:csb0="0000019F" w:csb1="00000000"/>
    <w:embedRegular r:id="rId5" w:fontKey="{E1E9FC07-A9BC-47C9-87C7-CDFBE53FD6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C2A" w:rsidRPr="00470805" w:rsidRDefault="00145C2A" w:rsidP="00470805">
    <w:pPr>
      <w:pStyle w:val="Footer"/>
      <w:tabs>
        <w:tab w:val="clear" w:pos="4680"/>
        <w:tab w:val="clear" w:pos="9360"/>
        <w:tab w:val="center" w:pos="2995"/>
      </w:tabs>
      <w:spacing w:before="120"/>
    </w:pPr>
    <w:r>
      <w:t>[4778]</w:t>
    </w:r>
    <w:r>
      <w:tab/>
    </w:r>
    <w:r w:rsidR="00070203">
      <w:fldChar w:fldCharType="begin"/>
    </w:r>
    <w:r w:rsidR="00070203">
      <w:instrText xml:space="preserve"> PAGE  \* MERGEFORMAT </w:instrText>
    </w:r>
    <w:r w:rsidR="00070203">
      <w:fldChar w:fldCharType="separate"/>
    </w:r>
    <w:r w:rsidR="00070203">
      <w:rPr>
        <w:noProof/>
      </w:rPr>
      <w:t>1</w:t>
    </w:r>
    <w:r w:rsidR="000702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664" w:rsidRDefault="00783664" w:rsidP="009F0C77">
      <w:r>
        <w:separator/>
      </w:r>
    </w:p>
  </w:footnote>
  <w:footnote w:type="continuationSeparator" w:id="0">
    <w:p w:rsidR="00783664" w:rsidRDefault="007836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2AHB10"/>
    <w:docVar w:name="CoverBillType" w:val="c"/>
    <w:docVar w:name="docpath" w:val="L:\Council\bills\RM\1162AHB10.DOCX"/>
    <w:docVar w:name="dvBillNumber" w:val="4778"/>
    <w:docVar w:name="dvBillNumberPrefix" w:val="H. "/>
    <w:docVar w:name="dvOriginalBody" w:val="House"/>
    <w:docVar w:name="dvSteno" w:val="RM"/>
    <w:docVar w:name="NameofBody" w:val="h"/>
    <w:docVar w:name="vgroup2" w:val="Council"/>
  </w:docVars>
  <w:rsids>
    <w:rsidRoot w:val="00F02761"/>
    <w:rsid w:val="00011869"/>
    <w:rsid w:val="000175AB"/>
    <w:rsid w:val="00070203"/>
    <w:rsid w:val="000815BB"/>
    <w:rsid w:val="000D374F"/>
    <w:rsid w:val="000E1785"/>
    <w:rsid w:val="000F40FA"/>
    <w:rsid w:val="00104024"/>
    <w:rsid w:val="0010776B"/>
    <w:rsid w:val="00133E66"/>
    <w:rsid w:val="00136C30"/>
    <w:rsid w:val="001435A3"/>
    <w:rsid w:val="00145C2A"/>
    <w:rsid w:val="0016135D"/>
    <w:rsid w:val="001D08F2"/>
    <w:rsid w:val="001D525B"/>
    <w:rsid w:val="001D7F4F"/>
    <w:rsid w:val="002321B6"/>
    <w:rsid w:val="00241ABB"/>
    <w:rsid w:val="00250967"/>
    <w:rsid w:val="002543C8"/>
    <w:rsid w:val="00262C47"/>
    <w:rsid w:val="00276122"/>
    <w:rsid w:val="00281CED"/>
    <w:rsid w:val="00284AAE"/>
    <w:rsid w:val="002C2AE8"/>
    <w:rsid w:val="002E5912"/>
    <w:rsid w:val="00325348"/>
    <w:rsid w:val="0032732C"/>
    <w:rsid w:val="00336AD0"/>
    <w:rsid w:val="0036550B"/>
    <w:rsid w:val="0037079A"/>
    <w:rsid w:val="003D01E8"/>
    <w:rsid w:val="003E5288"/>
    <w:rsid w:val="003F5465"/>
    <w:rsid w:val="003F6D79"/>
    <w:rsid w:val="0041760A"/>
    <w:rsid w:val="00417C01"/>
    <w:rsid w:val="004235CC"/>
    <w:rsid w:val="0043435E"/>
    <w:rsid w:val="00470805"/>
    <w:rsid w:val="004809EE"/>
    <w:rsid w:val="004E7D54"/>
    <w:rsid w:val="004F7F75"/>
    <w:rsid w:val="00511618"/>
    <w:rsid w:val="00517EC1"/>
    <w:rsid w:val="005273C6"/>
    <w:rsid w:val="00530A69"/>
    <w:rsid w:val="00545593"/>
    <w:rsid w:val="00556A6A"/>
    <w:rsid w:val="00570C2C"/>
    <w:rsid w:val="00577C6C"/>
    <w:rsid w:val="005C2FE2"/>
    <w:rsid w:val="005E2BC9"/>
    <w:rsid w:val="00605102"/>
    <w:rsid w:val="006215AA"/>
    <w:rsid w:val="00644C90"/>
    <w:rsid w:val="00666582"/>
    <w:rsid w:val="006913C9"/>
    <w:rsid w:val="0069470D"/>
    <w:rsid w:val="006A13EC"/>
    <w:rsid w:val="006B024A"/>
    <w:rsid w:val="00734F00"/>
    <w:rsid w:val="00783664"/>
    <w:rsid w:val="007A70AE"/>
    <w:rsid w:val="00812E09"/>
    <w:rsid w:val="00830390"/>
    <w:rsid w:val="008362E8"/>
    <w:rsid w:val="00863688"/>
    <w:rsid w:val="00870F03"/>
    <w:rsid w:val="00884C73"/>
    <w:rsid w:val="008A1768"/>
    <w:rsid w:val="008C0DB1"/>
    <w:rsid w:val="008F4429"/>
    <w:rsid w:val="0094021A"/>
    <w:rsid w:val="009C6A0B"/>
    <w:rsid w:val="009F0C77"/>
    <w:rsid w:val="009F4DD1"/>
    <w:rsid w:val="00A41684"/>
    <w:rsid w:val="00A41A81"/>
    <w:rsid w:val="00A64E80"/>
    <w:rsid w:val="00A72BCD"/>
    <w:rsid w:val="00A741D9"/>
    <w:rsid w:val="00A833AB"/>
    <w:rsid w:val="00A9741D"/>
    <w:rsid w:val="00AC33F4"/>
    <w:rsid w:val="00AD4B17"/>
    <w:rsid w:val="00AE6AD1"/>
    <w:rsid w:val="00B412D4"/>
    <w:rsid w:val="00BE3C22"/>
    <w:rsid w:val="00C0345E"/>
    <w:rsid w:val="00C2668D"/>
    <w:rsid w:val="00C3483A"/>
    <w:rsid w:val="00C74E9D"/>
    <w:rsid w:val="00C82FD3"/>
    <w:rsid w:val="00C92819"/>
    <w:rsid w:val="00CC484E"/>
    <w:rsid w:val="00CC6B7B"/>
    <w:rsid w:val="00CD2089"/>
    <w:rsid w:val="00D31E5C"/>
    <w:rsid w:val="00D73A67"/>
    <w:rsid w:val="00D970A9"/>
    <w:rsid w:val="00DF3845"/>
    <w:rsid w:val="00E15764"/>
    <w:rsid w:val="00E41911"/>
    <w:rsid w:val="00E92EEF"/>
    <w:rsid w:val="00E97CF0"/>
    <w:rsid w:val="00EE62DF"/>
    <w:rsid w:val="00F02761"/>
    <w:rsid w:val="00F24442"/>
    <w:rsid w:val="00F50AE3"/>
    <w:rsid w:val="00F67CF1"/>
    <w:rsid w:val="00F840F0"/>
    <w:rsid w:val="00FA27EF"/>
    <w:rsid w:val="00FB0D0D"/>
    <w:rsid w:val="00FB43B4"/>
    <w:rsid w:val="00FD232C"/>
    <w:rsid w:val="00FD7630"/>
    <w:rsid w:val="00FE2274"/>
    <w:rsid w:val="00FE3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865D008-6029-4750-B68E-2996FE43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024A"/>
    <w:rPr>
      <w:rFonts w:ascii="Tahoma" w:hAnsi="Tahoma" w:cs="Tahoma"/>
      <w:sz w:val="16"/>
      <w:szCs w:val="16"/>
    </w:rPr>
  </w:style>
  <w:style w:type="character" w:customStyle="1" w:styleId="BalloonTextChar">
    <w:name w:val="Balloon Text Char"/>
    <w:basedOn w:val="DefaultParagraphFont"/>
    <w:link w:val="BalloonText"/>
    <w:uiPriority w:val="99"/>
    <w:semiHidden/>
    <w:rsid w:val="006B024A"/>
    <w:rPr>
      <w:rFonts w:ascii="Tahoma" w:eastAsia="Times New Roman" w:hAnsi="Tahoma" w:cs="Tahoma"/>
      <w:sz w:val="16"/>
      <w:szCs w:val="16"/>
    </w:rPr>
  </w:style>
  <w:style w:type="character" w:styleId="Hyperlink">
    <w:name w:val="Hyperlink"/>
    <w:basedOn w:val="DefaultParagraphFont"/>
    <w:uiPriority w:val="99"/>
    <w:unhideWhenUsed/>
    <w:rsid w:val="00145C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25-10.docx" TargetMode="External"/><Relationship Id="rId3" Type="http://schemas.openxmlformats.org/officeDocument/2006/relationships/settings" Target="settings.xml"/><Relationship Id="rId7" Type="http://schemas.openxmlformats.org/officeDocument/2006/relationships/hyperlink" Target="file:///h:\HJ%20Archive\2010\03-2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778_2010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B5294-E20B-484B-84D4-EED928E31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484</Words>
  <Characters>2673</Characters>
  <Application>Microsoft Office Word</Application>
  <DocSecurity>0</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4778: Pam Allsbrook - South Carolina Legislature Online</dc:title>
  <dc:subject/>
  <dc:creator>rosannemcdowell</dc:creator>
  <cp:keywords/>
  <dc:description/>
  <cp:lastModifiedBy>N Cumfer</cp:lastModifiedBy>
  <cp:revision>9</cp:revision>
  <cp:lastPrinted>2010-03-18T14:53:00Z</cp:lastPrinted>
  <dcterms:created xsi:type="dcterms:W3CDTF">2010-03-25T14:31:00Z</dcterms:created>
  <dcterms:modified xsi:type="dcterms:W3CDTF">2014-11-24T16:35:00Z</dcterms:modified>
</cp:coreProperties>
</file>