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AF" w:rsidRDefault="00563EAF" w:rsidP="00563EAF">
      <w:pPr>
        <w:widowControl w:val="0"/>
        <w:jc w:val="center"/>
      </w:pPr>
      <w:bookmarkStart w:id="0" w:name="_GoBack"/>
      <w:bookmarkEnd w:id="0"/>
      <w:r w:rsidRPr="00563EAF">
        <w:rPr>
          <w:b/>
        </w:rPr>
        <w:t>South Carolina General Assembly</w:t>
      </w:r>
    </w:p>
    <w:p w:rsidR="00563EAF" w:rsidRDefault="00563EAF" w:rsidP="00563EAF">
      <w:pPr>
        <w:widowControl w:val="0"/>
        <w:jc w:val="center"/>
      </w:pPr>
      <w:r>
        <w:t>118th Session, 2009-2010</w:t>
      </w:r>
    </w:p>
    <w:p w:rsidR="00563EAF" w:rsidRDefault="00563EAF" w:rsidP="00563EAF">
      <w:pPr>
        <w:widowControl w:val="0"/>
        <w:jc w:val="left"/>
      </w:pPr>
    </w:p>
    <w:p w:rsidR="00563EAF" w:rsidRDefault="00563EAF" w:rsidP="00563EAF">
      <w:pPr>
        <w:widowControl w:val="0"/>
        <w:jc w:val="left"/>
        <w:rPr>
          <w:b/>
        </w:rPr>
      </w:pPr>
      <w:r w:rsidRPr="00563EAF">
        <w:rPr>
          <w:b/>
        </w:rPr>
        <w:t>H. 4953</w:t>
      </w:r>
    </w:p>
    <w:p w:rsidR="00563EAF" w:rsidRDefault="00563EAF" w:rsidP="00563EAF">
      <w:pPr>
        <w:widowControl w:val="0"/>
        <w:jc w:val="left"/>
        <w:rPr>
          <w:b/>
        </w:rPr>
      </w:pPr>
    </w:p>
    <w:p w:rsidR="00563EAF" w:rsidRDefault="00563EAF" w:rsidP="00563EAF">
      <w:pPr>
        <w:widowControl w:val="0"/>
        <w:jc w:val="left"/>
      </w:pPr>
      <w:r w:rsidRPr="00563EAF">
        <w:rPr>
          <w:b/>
        </w:rPr>
        <w:t>STATUS INFORMATION</w:t>
      </w:r>
    </w:p>
    <w:p w:rsidR="00563EAF" w:rsidRDefault="00563EAF" w:rsidP="00563EAF">
      <w:pPr>
        <w:widowControl w:val="0"/>
        <w:jc w:val="left"/>
      </w:pPr>
    </w:p>
    <w:p w:rsidR="00563EAF" w:rsidRDefault="00563EAF" w:rsidP="00563EAF">
      <w:pPr>
        <w:widowControl w:val="0"/>
        <w:jc w:val="left"/>
      </w:pPr>
      <w:r>
        <w:t>House Resolution</w:t>
      </w:r>
    </w:p>
    <w:p w:rsidR="00563EAF" w:rsidRDefault="00563EAF" w:rsidP="00563EAF">
      <w:pPr>
        <w:widowControl w:val="0"/>
        <w:jc w:val="left"/>
      </w:pPr>
      <w:r>
        <w:t>Sponsors: Reps. Horne, Harrell, Knight and A.D. Young</w:t>
      </w:r>
    </w:p>
    <w:p w:rsidR="00563EAF" w:rsidRDefault="00563EAF" w:rsidP="00563EAF">
      <w:pPr>
        <w:widowControl w:val="0"/>
        <w:jc w:val="left"/>
      </w:pPr>
      <w:r>
        <w:t>Document Path: l:\council\bills\rm\1252ab10.docx</w:t>
      </w:r>
    </w:p>
    <w:p w:rsidR="00372254" w:rsidRDefault="00372254" w:rsidP="00563EAF">
      <w:pPr>
        <w:widowControl w:val="0"/>
        <w:jc w:val="left"/>
      </w:pPr>
      <w:r>
        <w:t>Companion/Similar bill(s): 4954</w:t>
      </w:r>
    </w:p>
    <w:p w:rsidR="00563EAF" w:rsidRDefault="00563EAF" w:rsidP="00563EAF">
      <w:pPr>
        <w:widowControl w:val="0"/>
        <w:jc w:val="left"/>
      </w:pPr>
    </w:p>
    <w:p w:rsidR="00563EAF" w:rsidRDefault="00563EAF" w:rsidP="00563EAF">
      <w:pPr>
        <w:widowControl w:val="0"/>
        <w:jc w:val="left"/>
      </w:pPr>
      <w:r>
        <w:t>Introduced in the House on May 11, 2010</w:t>
      </w:r>
    </w:p>
    <w:p w:rsidR="00563EAF" w:rsidRDefault="00563EAF" w:rsidP="00563EAF">
      <w:pPr>
        <w:widowControl w:val="0"/>
        <w:jc w:val="left"/>
      </w:pPr>
      <w:r>
        <w:t>Adopted by the House on May 11, 2010</w:t>
      </w:r>
    </w:p>
    <w:p w:rsidR="00563EAF" w:rsidRDefault="00563EAF" w:rsidP="00563EAF">
      <w:pPr>
        <w:widowControl w:val="0"/>
        <w:jc w:val="left"/>
      </w:pPr>
    </w:p>
    <w:p w:rsidR="00563EAF" w:rsidRDefault="00563EAF" w:rsidP="00563EAF">
      <w:pPr>
        <w:widowControl w:val="0"/>
        <w:jc w:val="left"/>
      </w:pPr>
      <w:r>
        <w:t xml:space="preserve">Summary: </w:t>
      </w:r>
      <w:r w:rsidR="008F7C38">
        <w:t>Pinewood Preparatory School Boys Golf Team</w:t>
      </w:r>
    </w:p>
    <w:p w:rsidR="00563EAF" w:rsidRDefault="00563EAF" w:rsidP="00563EAF">
      <w:pPr>
        <w:widowControl w:val="0"/>
        <w:jc w:val="left"/>
      </w:pPr>
    </w:p>
    <w:p w:rsidR="00563EAF" w:rsidRDefault="00563EAF" w:rsidP="00563EAF">
      <w:pPr>
        <w:widowControl w:val="0"/>
        <w:jc w:val="left"/>
      </w:pPr>
    </w:p>
    <w:p w:rsidR="00563EAF" w:rsidRDefault="00563EAF" w:rsidP="00563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3EAF">
        <w:rPr>
          <w:b/>
        </w:rPr>
        <w:t>HISTORY OF LEGISLATIVE ACTIONS</w:t>
      </w:r>
    </w:p>
    <w:p w:rsidR="00563EAF" w:rsidRDefault="00563EAF" w:rsidP="00563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3EAF" w:rsidRPr="00563EAF" w:rsidRDefault="00563EAF" w:rsidP="00563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3EAF">
        <w:rPr>
          <w:u w:val="single"/>
        </w:rPr>
        <w:tab/>
        <w:t>Date</w:t>
      </w:r>
      <w:r w:rsidRPr="00563EAF">
        <w:rPr>
          <w:u w:val="single"/>
        </w:rPr>
        <w:tab/>
        <w:t>Body</w:t>
      </w:r>
      <w:r w:rsidRPr="00563EAF">
        <w:rPr>
          <w:u w:val="single"/>
        </w:rPr>
        <w:tab/>
        <w:t>Action Description with journal page number</w:t>
      </w:r>
      <w:r w:rsidRPr="00563EAF">
        <w:rPr>
          <w:u w:val="single"/>
        </w:rPr>
        <w:tab/>
      </w:r>
    </w:p>
    <w:p w:rsidR="004D1A62" w:rsidRDefault="004D1A62" w:rsidP="004D1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5/11/2010</w:t>
      </w:r>
      <w:r>
        <w:tab/>
        <w:t>House</w:t>
      </w:r>
      <w:r>
        <w:tab/>
      </w:r>
      <w:r w:rsidRPr="000A3D61">
        <w:t xml:space="preserve">Introduced and adopted </w:t>
      </w:r>
      <w:hyperlink r:id="rId7" w:history="1">
        <w:r w:rsidRPr="00B73C40">
          <w:rPr>
            <w:rStyle w:val="Hyperlink"/>
          </w:rPr>
          <w:t>HJ</w:t>
        </w:r>
      </w:hyperlink>
      <w:r>
        <w:noBreakHyphen/>
      </w:r>
      <w:r w:rsidRPr="000A3D61">
        <w:t>8</w:t>
      </w:r>
    </w:p>
    <w:p w:rsidR="004D1A62" w:rsidRDefault="004D1A62" w:rsidP="004D1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3EAF" w:rsidRPr="00563EAF" w:rsidRDefault="00563EAF" w:rsidP="00563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3EAF" w:rsidRDefault="00563EAF" w:rsidP="00563EAF">
      <w:r w:rsidRPr="00563EAF">
        <w:rPr>
          <w:b/>
        </w:rPr>
        <w:t>VERSIONS OF THIS BILL</w:t>
      </w:r>
    </w:p>
    <w:p w:rsidR="00563EAF" w:rsidRDefault="00563EAF" w:rsidP="00563EAF"/>
    <w:p w:rsidR="00563EAF" w:rsidRDefault="00D32354" w:rsidP="00563EAF">
      <w:hyperlink r:id="rId8" w:history="1">
        <w:r w:rsidR="00563EAF">
          <w:rPr>
            <w:rStyle w:val="Hyperlink"/>
          </w:rPr>
          <w:t>5/11/2010</w:t>
        </w:r>
      </w:hyperlink>
    </w:p>
    <w:p w:rsidR="00563EAF" w:rsidRDefault="00563EAF" w:rsidP="00563EAF"/>
    <w:p w:rsidR="00563EAF" w:rsidRDefault="00563EAF" w:rsidP="00563EAF">
      <w:pPr>
        <w:sectPr w:rsidR="00563EAF" w:rsidSect="00563E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F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864" w:rsidRPr="006A1D74" w:rsidRDefault="00D4467B" w:rsidP="00933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>PINEWOOD PREPARATORY SCHOOL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GOLF TEAM 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FOR CAPT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>URING THE 20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TITLE, AND TO HONOR 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THESE EXCEPTIONAL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E74F8C" w:rsidRDefault="00E74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453B" w:rsidRDefault="00E74F8C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C453B">
        <w:t xml:space="preserve">well prepared for the challenge,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Pinewood Preparatory School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golf team crowned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 xml:space="preserve">excellent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>season by capturing the 20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BC453B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</w:t>
      </w:r>
      <w:r w:rsidR="00BC453B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BC453B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, besting Porter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Gaud by two shots, 588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590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6D7CFE" w:rsidRDefault="006D7CFE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7CFE" w:rsidRPr="00781AFF" w:rsidRDefault="006D7CFE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it was the third consecutive state title and the fourth in the past five years for the Pinewood players, in addition to the three runner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up slots the team has nabbed since 1999; and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Panthers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reached the top b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y exhibiting teamwork, dedication, tenacity, and skill, without which no group of athletes can hope to excel; and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Whereas, in a clear demonstration of these talents and attributes at the </w:t>
      </w:r>
      <w:r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6414C0">
        <w:rPr>
          <w:rFonts w:eastAsiaTheme="minorHAnsi"/>
          <w:color w:val="000000" w:themeColor="text1"/>
          <w:szCs w:val="22"/>
          <w:u w:color="000000" w:themeColor="text1"/>
        </w:rPr>
        <w:t>10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playoffs, </w:t>
      </w:r>
      <w:r w:rsidR="006414C0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414C0">
        <w:rPr>
          <w:rFonts w:eastAsiaTheme="minorHAnsi"/>
          <w:color w:val="000000" w:themeColor="text1"/>
          <w:szCs w:val="22"/>
          <w:u w:color="000000" w:themeColor="text1"/>
        </w:rPr>
        <w:t>Greg Baechtle</w:t>
      </w:r>
      <w:r w:rsidR="007E5EFB">
        <w:rPr>
          <w:rFonts w:eastAsiaTheme="minorHAnsi"/>
          <w:color w:val="000000" w:themeColor="text1"/>
          <w:szCs w:val="22"/>
          <w:u w:color="000000" w:themeColor="text1"/>
        </w:rPr>
        <w:t>, his assistants,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 members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demonstrated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indisputable evidence that championship preparation pays off in championship wins; and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25D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making the victory all the sweeter, </w:t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seniors Lushen Evans and Austin Cody and freshman Richard Hubbard were named All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A4658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25DF" w:rsidRDefault="00E825DF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BE22E1">
        <w:t>House of Representatives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take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great pleasure in recognizing the noteworthy achievements of such 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lastRenderedPageBreak/>
        <w:t>talented young athletes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the members </w:t>
      </w:r>
      <w:r w:rsidRPr="007A2ADF">
        <w:rPr>
          <w:rFonts w:eastAsiaTheme="minorHAnsi"/>
          <w:color w:val="000000" w:themeColor="text1"/>
          <w:szCs w:val="22"/>
          <w:u w:color="000000" w:themeColor="text1"/>
        </w:rPr>
        <w:t>expect to hear of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more</w:t>
      </w:r>
      <w:r w:rsidRPr="007A2ADF">
        <w:rPr>
          <w:rFonts w:eastAsiaTheme="minorHAnsi"/>
          <w:color w:val="000000" w:themeColor="text1"/>
          <w:szCs w:val="22"/>
          <w:u w:color="000000" w:themeColor="text1"/>
        </w:rPr>
        <w:t xml:space="preserve"> great accomplishments in the seasons to come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0C2316">
        <w:t>House of Representatives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 xml:space="preserve">Pinewood Preparatory School boys 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golf team </w:t>
      </w:r>
      <w:r>
        <w:rPr>
          <w:rFonts w:eastAsiaTheme="minorHAnsi"/>
          <w:color w:val="000000" w:themeColor="text1"/>
          <w:szCs w:val="22"/>
          <w:u w:color="000000" w:themeColor="text1"/>
        </w:rPr>
        <w:t>for capt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>uring the 20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>arolina Independent School Association C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>hampionship title,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and honor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 exceptional 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, and staff. 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provided to Headmaster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>Dr. Glyn Cowlishaw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>Greg Baechtle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>Pinewood Preparatory School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45DAA" w:rsidRDefault="00EA04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DAA" w:rsidRDefault="00945DAA" w:rsidP="00563EAF">
      <w:pPr>
        <w:suppressAutoHyphens/>
      </w:pPr>
    </w:p>
    <w:sectPr w:rsidR="00945DAA" w:rsidSect="00563EA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F8C" w:rsidRDefault="00E74F8C" w:rsidP="009F0C77">
      <w:r>
        <w:separator/>
      </w:r>
    </w:p>
  </w:endnote>
  <w:endnote w:type="continuationSeparator" w:id="0">
    <w:p w:rsidR="00E74F8C" w:rsidRDefault="00E74F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29DF72-B030-4792-ADB5-08F8200A12DE}"/>
    <w:embedBold r:id="rId2" w:fontKey="{751E7FA8-8ACA-4664-84DD-52C8A6ECD5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50709E-7D47-4AA4-A91C-F25A7C48FE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BE298A-9058-4DBB-91DD-7357771251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5D8E11-803F-4FF4-8506-8A8A1DC67D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EAF" w:rsidRPr="00945DAA" w:rsidRDefault="00563EAF" w:rsidP="00945D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[4953]</w:t>
    </w:r>
    <w:r>
      <w:tab/>
    </w:r>
    <w:r w:rsidR="00D32354">
      <w:fldChar w:fldCharType="begin"/>
    </w:r>
    <w:r w:rsidR="00D32354">
      <w:instrText xml:space="preserve"> PAGE  \* MERGEFORMAT </w:instrText>
    </w:r>
    <w:r w:rsidR="00D32354">
      <w:fldChar w:fldCharType="separate"/>
    </w:r>
    <w:r w:rsidR="00D32354">
      <w:rPr>
        <w:noProof/>
      </w:rPr>
      <w:t>1</w:t>
    </w:r>
    <w:r w:rsidR="00D323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F8C" w:rsidRDefault="00E74F8C" w:rsidP="009F0C77">
      <w:r>
        <w:separator/>
      </w:r>
    </w:p>
  </w:footnote>
  <w:footnote w:type="continuationSeparator" w:id="0">
    <w:p w:rsidR="00E74F8C" w:rsidRDefault="00E74F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2AB10"/>
    <w:docVar w:name="CoverBillType" w:val="r"/>
    <w:docVar w:name="docpath" w:val="L:\Council\bills\RM\1252AB10.DOCX"/>
    <w:docVar w:name="dvBillNumber" w:val="49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4B2B"/>
    <w:rsid w:val="00011869"/>
    <w:rsid w:val="00084ABE"/>
    <w:rsid w:val="000C2316"/>
    <w:rsid w:val="000E1785"/>
    <w:rsid w:val="000F40FA"/>
    <w:rsid w:val="0010776B"/>
    <w:rsid w:val="00133E66"/>
    <w:rsid w:val="001435A3"/>
    <w:rsid w:val="00192FB7"/>
    <w:rsid w:val="001D08F2"/>
    <w:rsid w:val="001D525B"/>
    <w:rsid w:val="001D7F4F"/>
    <w:rsid w:val="002321B6"/>
    <w:rsid w:val="00250967"/>
    <w:rsid w:val="002543C8"/>
    <w:rsid w:val="00274236"/>
    <w:rsid w:val="00284AAE"/>
    <w:rsid w:val="002E5912"/>
    <w:rsid w:val="00325348"/>
    <w:rsid w:val="0032732C"/>
    <w:rsid w:val="00336AD0"/>
    <w:rsid w:val="0037079A"/>
    <w:rsid w:val="00372254"/>
    <w:rsid w:val="003D01E8"/>
    <w:rsid w:val="003E5288"/>
    <w:rsid w:val="003F6D79"/>
    <w:rsid w:val="0041760A"/>
    <w:rsid w:val="00417C01"/>
    <w:rsid w:val="00474B2B"/>
    <w:rsid w:val="004809EE"/>
    <w:rsid w:val="004C7796"/>
    <w:rsid w:val="004D1A62"/>
    <w:rsid w:val="004E7D54"/>
    <w:rsid w:val="00521A83"/>
    <w:rsid w:val="005273C6"/>
    <w:rsid w:val="00530A69"/>
    <w:rsid w:val="00545593"/>
    <w:rsid w:val="00563EAF"/>
    <w:rsid w:val="005761E5"/>
    <w:rsid w:val="00577C6C"/>
    <w:rsid w:val="005C2FE2"/>
    <w:rsid w:val="005E2BC9"/>
    <w:rsid w:val="00605102"/>
    <w:rsid w:val="006215AA"/>
    <w:rsid w:val="006414C0"/>
    <w:rsid w:val="006913C9"/>
    <w:rsid w:val="0069470D"/>
    <w:rsid w:val="006D7CFE"/>
    <w:rsid w:val="00734F00"/>
    <w:rsid w:val="007A70AE"/>
    <w:rsid w:val="007E5EFB"/>
    <w:rsid w:val="008362E8"/>
    <w:rsid w:val="008A1768"/>
    <w:rsid w:val="008F4429"/>
    <w:rsid w:val="008F7C38"/>
    <w:rsid w:val="00933864"/>
    <w:rsid w:val="0094021A"/>
    <w:rsid w:val="00944451"/>
    <w:rsid w:val="00945DAA"/>
    <w:rsid w:val="009C6A0B"/>
    <w:rsid w:val="009F0C77"/>
    <w:rsid w:val="009F4DD1"/>
    <w:rsid w:val="00A06A58"/>
    <w:rsid w:val="00A1641C"/>
    <w:rsid w:val="00A41684"/>
    <w:rsid w:val="00A451BC"/>
    <w:rsid w:val="00A46580"/>
    <w:rsid w:val="00A64E80"/>
    <w:rsid w:val="00A72BCD"/>
    <w:rsid w:val="00A741D9"/>
    <w:rsid w:val="00A833AB"/>
    <w:rsid w:val="00A9741D"/>
    <w:rsid w:val="00AA2178"/>
    <w:rsid w:val="00AD4B17"/>
    <w:rsid w:val="00B135F5"/>
    <w:rsid w:val="00B412D4"/>
    <w:rsid w:val="00B73C40"/>
    <w:rsid w:val="00BA6726"/>
    <w:rsid w:val="00BC453B"/>
    <w:rsid w:val="00BD552B"/>
    <w:rsid w:val="00BE22E1"/>
    <w:rsid w:val="00BE3C22"/>
    <w:rsid w:val="00BF14A2"/>
    <w:rsid w:val="00C0345E"/>
    <w:rsid w:val="00C037E5"/>
    <w:rsid w:val="00C055FA"/>
    <w:rsid w:val="00C3483A"/>
    <w:rsid w:val="00C74E9D"/>
    <w:rsid w:val="00C82FD3"/>
    <w:rsid w:val="00C92819"/>
    <w:rsid w:val="00CC6B7B"/>
    <w:rsid w:val="00CD2089"/>
    <w:rsid w:val="00CE4504"/>
    <w:rsid w:val="00D23FA2"/>
    <w:rsid w:val="00D32354"/>
    <w:rsid w:val="00D35F83"/>
    <w:rsid w:val="00D4467B"/>
    <w:rsid w:val="00D73A67"/>
    <w:rsid w:val="00D970A9"/>
    <w:rsid w:val="00DF3845"/>
    <w:rsid w:val="00E41911"/>
    <w:rsid w:val="00E74F8C"/>
    <w:rsid w:val="00E825DF"/>
    <w:rsid w:val="00E92EEF"/>
    <w:rsid w:val="00EA04E5"/>
    <w:rsid w:val="00EF4289"/>
    <w:rsid w:val="00F24442"/>
    <w:rsid w:val="00F50AE3"/>
    <w:rsid w:val="00F67CF1"/>
    <w:rsid w:val="00F840F0"/>
    <w:rsid w:val="00FB0D0D"/>
    <w:rsid w:val="00FB43B4"/>
    <w:rsid w:val="00FE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F1E960-4277-4B0D-9E2C-65F23C68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E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F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53_2010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F1B3C-FFF4-49E7-9521-5C45A5EC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381</Words>
  <Characters>2188</Characters>
  <Application>Microsoft Office Word</Application>
  <DocSecurity>0</DocSecurity>
  <Lines>87</Lines>
  <Paragraphs>28</Paragraphs>
  <ScaleCrop>false</ScaleCrop>
  <Company> 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4953: Pinewood Preparatory School Boys Golf Team - South Carolina Legislature Online</dc:title>
  <dc:subject/>
  <dc:creator>rosannemcdowell</dc:creator>
  <cp:keywords/>
  <dc:description/>
  <cp:lastModifiedBy>N Cumfer</cp:lastModifiedBy>
  <cp:revision>8</cp:revision>
  <cp:lastPrinted>2010-05-07T17:24:00Z</cp:lastPrinted>
  <dcterms:created xsi:type="dcterms:W3CDTF">2010-05-11T16:54:00Z</dcterms:created>
  <dcterms:modified xsi:type="dcterms:W3CDTF">2014-11-24T16:38:00Z</dcterms:modified>
</cp:coreProperties>
</file>