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6AE9" w:rsidRDefault="00926AE9" w:rsidP="00926AE9">
      <w:pPr>
        <w:widowControl w:val="0"/>
        <w:jc w:val="center"/>
      </w:pPr>
      <w:bookmarkStart w:id="0" w:name="_GoBack"/>
      <w:bookmarkEnd w:id="0"/>
      <w:r w:rsidRPr="00926AE9">
        <w:rPr>
          <w:b/>
        </w:rPr>
        <w:t>South Carolina General Assembly</w:t>
      </w:r>
    </w:p>
    <w:p w:rsidR="00926AE9" w:rsidRDefault="00926AE9" w:rsidP="00926AE9">
      <w:pPr>
        <w:widowControl w:val="0"/>
        <w:jc w:val="center"/>
      </w:pPr>
      <w:r>
        <w:t>118th Session, 2009-2010</w:t>
      </w:r>
    </w:p>
    <w:p w:rsidR="00926AE9" w:rsidRDefault="00926AE9" w:rsidP="00926AE9">
      <w:pPr>
        <w:widowControl w:val="0"/>
        <w:jc w:val="left"/>
      </w:pPr>
    </w:p>
    <w:p w:rsidR="00926AE9" w:rsidRDefault="00926AE9" w:rsidP="00926AE9">
      <w:pPr>
        <w:widowControl w:val="0"/>
        <w:jc w:val="left"/>
        <w:rPr>
          <w:b/>
        </w:rPr>
      </w:pPr>
      <w:r w:rsidRPr="00926AE9">
        <w:rPr>
          <w:b/>
        </w:rPr>
        <w:t>H. 4974</w:t>
      </w:r>
    </w:p>
    <w:p w:rsidR="00926AE9" w:rsidRDefault="00926AE9" w:rsidP="00926AE9">
      <w:pPr>
        <w:widowControl w:val="0"/>
        <w:jc w:val="left"/>
        <w:rPr>
          <w:b/>
        </w:rPr>
      </w:pPr>
    </w:p>
    <w:p w:rsidR="00926AE9" w:rsidRDefault="00926AE9" w:rsidP="00926AE9">
      <w:pPr>
        <w:widowControl w:val="0"/>
        <w:jc w:val="left"/>
      </w:pPr>
      <w:r w:rsidRPr="00926AE9">
        <w:rPr>
          <w:b/>
        </w:rPr>
        <w:t>STATUS INFORMATION</w:t>
      </w:r>
    </w:p>
    <w:p w:rsidR="00926AE9" w:rsidRDefault="00926AE9" w:rsidP="00926AE9">
      <w:pPr>
        <w:widowControl w:val="0"/>
        <w:jc w:val="left"/>
      </w:pPr>
    </w:p>
    <w:p w:rsidR="00926AE9" w:rsidRDefault="00926AE9" w:rsidP="00926AE9">
      <w:pPr>
        <w:widowControl w:val="0"/>
        <w:jc w:val="left"/>
      </w:pPr>
      <w:r>
        <w:t>House Resolution</w:t>
      </w:r>
    </w:p>
    <w:p w:rsidR="00926AE9" w:rsidRDefault="00926AE9" w:rsidP="00926AE9">
      <w:pPr>
        <w:widowControl w:val="0"/>
        <w:jc w:val="left"/>
      </w:pPr>
      <w:r>
        <w:t>Sponsors: Reps. Rutherford,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V.S. Moss, Nanney, J.H. Neal, J.M. Neal, Neilson, Norman, Ott, Owens, Parker, Parks, Pinson, E.H. Pitts, M.A. Pitts, Rice, Sandifer, Scott, Sellers, Simrill, Skelton, D.C. Smith, G.M. Smith, G.R. Smith, J.E. Smith, J.R. Smith, Sottile, Spires, Stavrinakis, Stewart, Stringer, Thompson, Toole, Umphlett, Vick, Viers, Weeks, Whipper, White, Whitmire, Williams, Willis, Wylie, A.D. Young and T.R. Young</w:t>
      </w:r>
    </w:p>
    <w:p w:rsidR="00926AE9" w:rsidRDefault="00926AE9" w:rsidP="00926AE9">
      <w:pPr>
        <w:widowControl w:val="0"/>
        <w:jc w:val="left"/>
      </w:pPr>
      <w:r>
        <w:t>Document Path: l:\council\bills\rm\1264htc10.docx</w:t>
      </w:r>
    </w:p>
    <w:p w:rsidR="00926AE9" w:rsidRDefault="00926AE9" w:rsidP="00926AE9">
      <w:pPr>
        <w:widowControl w:val="0"/>
        <w:jc w:val="left"/>
      </w:pPr>
    </w:p>
    <w:p w:rsidR="00926AE9" w:rsidRDefault="00926AE9" w:rsidP="00926AE9">
      <w:pPr>
        <w:widowControl w:val="0"/>
        <w:jc w:val="left"/>
      </w:pPr>
      <w:r>
        <w:t>Introduced in the House on May 12, 2010</w:t>
      </w:r>
    </w:p>
    <w:p w:rsidR="00926AE9" w:rsidRDefault="00926AE9" w:rsidP="00926AE9">
      <w:pPr>
        <w:widowControl w:val="0"/>
        <w:jc w:val="left"/>
      </w:pPr>
      <w:r>
        <w:t>Adopted by the House on May 12, 2010</w:t>
      </w:r>
    </w:p>
    <w:p w:rsidR="00926AE9" w:rsidRDefault="00926AE9" w:rsidP="00926AE9">
      <w:pPr>
        <w:widowControl w:val="0"/>
        <w:jc w:val="left"/>
      </w:pPr>
    </w:p>
    <w:p w:rsidR="00926AE9" w:rsidRDefault="00926AE9" w:rsidP="00926AE9">
      <w:pPr>
        <w:widowControl w:val="0"/>
        <w:jc w:val="left"/>
      </w:pPr>
      <w:r>
        <w:t xml:space="preserve">Summary: </w:t>
      </w:r>
      <w:r w:rsidR="00C714F4">
        <w:t>W. E. Lyles</w:t>
      </w:r>
    </w:p>
    <w:p w:rsidR="00926AE9" w:rsidRDefault="00926AE9" w:rsidP="00926AE9">
      <w:pPr>
        <w:widowControl w:val="0"/>
        <w:jc w:val="left"/>
      </w:pPr>
    </w:p>
    <w:p w:rsidR="00926AE9" w:rsidRDefault="00926AE9" w:rsidP="00926AE9">
      <w:pPr>
        <w:widowControl w:val="0"/>
        <w:jc w:val="left"/>
      </w:pPr>
    </w:p>
    <w:p w:rsidR="00926AE9" w:rsidRDefault="00926AE9" w:rsidP="00926AE9">
      <w:pPr>
        <w:widowControl w:val="0"/>
        <w:tabs>
          <w:tab w:val="center" w:pos="590"/>
          <w:tab w:val="center" w:pos="1440"/>
          <w:tab w:val="left" w:pos="1872"/>
          <w:tab w:val="left" w:pos="9187"/>
        </w:tabs>
        <w:jc w:val="left"/>
      </w:pPr>
      <w:r w:rsidRPr="00926AE9">
        <w:rPr>
          <w:b/>
        </w:rPr>
        <w:t>HISTORY OF LEGISLATIVE ACTIONS</w:t>
      </w:r>
    </w:p>
    <w:p w:rsidR="00926AE9" w:rsidRDefault="00926AE9" w:rsidP="00926AE9">
      <w:pPr>
        <w:widowControl w:val="0"/>
        <w:tabs>
          <w:tab w:val="center" w:pos="590"/>
          <w:tab w:val="center" w:pos="1440"/>
          <w:tab w:val="left" w:pos="1872"/>
          <w:tab w:val="left" w:pos="9187"/>
        </w:tabs>
        <w:jc w:val="left"/>
      </w:pPr>
    </w:p>
    <w:p w:rsidR="00926AE9" w:rsidRPr="00926AE9" w:rsidRDefault="00926AE9" w:rsidP="00926AE9">
      <w:pPr>
        <w:widowControl w:val="0"/>
        <w:tabs>
          <w:tab w:val="center" w:pos="590"/>
          <w:tab w:val="center" w:pos="1440"/>
          <w:tab w:val="left" w:pos="1872"/>
          <w:tab w:val="left" w:pos="9187"/>
        </w:tabs>
        <w:jc w:val="left"/>
      </w:pPr>
      <w:r w:rsidRPr="00926AE9">
        <w:rPr>
          <w:u w:val="single"/>
        </w:rPr>
        <w:tab/>
        <w:t>Date</w:t>
      </w:r>
      <w:r w:rsidRPr="00926AE9">
        <w:rPr>
          <w:u w:val="single"/>
        </w:rPr>
        <w:tab/>
        <w:t>Body</w:t>
      </w:r>
      <w:r w:rsidRPr="00926AE9">
        <w:rPr>
          <w:u w:val="single"/>
        </w:rPr>
        <w:tab/>
        <w:t>Action Description with journal page number</w:t>
      </w:r>
      <w:r w:rsidRPr="00926AE9">
        <w:rPr>
          <w:u w:val="single"/>
        </w:rPr>
        <w:tab/>
      </w:r>
    </w:p>
    <w:p w:rsidR="006C1233" w:rsidRDefault="006C1233" w:rsidP="006C1233">
      <w:pPr>
        <w:widowControl w:val="0"/>
        <w:tabs>
          <w:tab w:val="right" w:pos="1008"/>
          <w:tab w:val="left" w:pos="1152"/>
          <w:tab w:val="left" w:pos="1872"/>
          <w:tab w:val="left" w:pos="9187"/>
        </w:tabs>
        <w:ind w:left="2088" w:hanging="2088"/>
      </w:pPr>
      <w:r>
        <w:tab/>
        <w:t>5/12/2010</w:t>
      </w:r>
      <w:r>
        <w:tab/>
        <w:t>House</w:t>
      </w:r>
      <w:r>
        <w:tab/>
      </w:r>
      <w:r w:rsidRPr="006B0296">
        <w:t xml:space="preserve">Introduced and adopted </w:t>
      </w:r>
      <w:hyperlink r:id="rId7" w:history="1">
        <w:r w:rsidRPr="00061DC1">
          <w:rPr>
            <w:rStyle w:val="Hyperlink"/>
          </w:rPr>
          <w:t>HJ</w:t>
        </w:r>
      </w:hyperlink>
      <w:r>
        <w:noBreakHyphen/>
      </w:r>
      <w:r w:rsidRPr="006B0296">
        <w:t>90</w:t>
      </w:r>
    </w:p>
    <w:p w:rsidR="006C1233" w:rsidRDefault="006C1233" w:rsidP="006C1233">
      <w:pPr>
        <w:widowControl w:val="0"/>
        <w:tabs>
          <w:tab w:val="right" w:pos="1008"/>
          <w:tab w:val="left" w:pos="1152"/>
          <w:tab w:val="left" w:pos="1872"/>
          <w:tab w:val="left" w:pos="9187"/>
        </w:tabs>
        <w:ind w:left="2088" w:hanging="2088"/>
      </w:pPr>
    </w:p>
    <w:p w:rsidR="00926AE9" w:rsidRPr="00926AE9" w:rsidRDefault="00926AE9" w:rsidP="00926AE9">
      <w:pPr>
        <w:widowControl w:val="0"/>
        <w:tabs>
          <w:tab w:val="right" w:pos="1008"/>
          <w:tab w:val="left" w:pos="1152"/>
          <w:tab w:val="left" w:pos="1872"/>
          <w:tab w:val="left" w:pos="9187"/>
        </w:tabs>
        <w:ind w:left="2088" w:hanging="2088"/>
        <w:jc w:val="left"/>
      </w:pPr>
    </w:p>
    <w:p w:rsidR="00926AE9" w:rsidRDefault="00926AE9" w:rsidP="00926AE9">
      <w:r w:rsidRPr="00926AE9">
        <w:rPr>
          <w:b/>
        </w:rPr>
        <w:t>VERSIONS OF THIS BILL</w:t>
      </w:r>
    </w:p>
    <w:p w:rsidR="00926AE9" w:rsidRDefault="00926AE9" w:rsidP="00926AE9"/>
    <w:p w:rsidR="00926AE9" w:rsidRDefault="0088634F" w:rsidP="00926AE9">
      <w:hyperlink r:id="rId8" w:history="1">
        <w:r w:rsidR="00926AE9">
          <w:rPr>
            <w:rStyle w:val="Hyperlink"/>
          </w:rPr>
          <w:t>5/12/2010</w:t>
        </w:r>
      </w:hyperlink>
    </w:p>
    <w:p w:rsidR="00926AE9" w:rsidRDefault="00926AE9" w:rsidP="00926AE9"/>
    <w:p w:rsidR="00926AE9" w:rsidRDefault="00926AE9" w:rsidP="00926AE9">
      <w:pPr>
        <w:sectPr w:rsidR="00926AE9" w:rsidSect="00926AE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147B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71DB" w:rsidRDefault="00921245" w:rsidP="008A7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8A71DB">
        <w:t xml:space="preserve">CONGRATULATE </w:t>
      </w:r>
      <w:r w:rsidR="00DF5BA5">
        <w:t>W.</w:t>
      </w:r>
      <w:r w:rsidR="00C52829">
        <w:t xml:space="preserve"> </w:t>
      </w:r>
      <w:r w:rsidR="00DF5BA5">
        <w:t>E. “WILLIE” LYLES</w:t>
      </w:r>
      <w:r w:rsidR="008A71DB">
        <w:t xml:space="preserve"> OF COLUMBIA UPON THE OCCASION OF H</w:t>
      </w:r>
      <w:r w:rsidR="00DF5BA5">
        <w:t>IS</w:t>
      </w:r>
      <w:r w:rsidR="008A71DB">
        <w:t xml:space="preserve"> RETIREMENT, TO COMMEND H</w:t>
      </w:r>
      <w:r w:rsidR="00DF5BA5">
        <w:t>IM</w:t>
      </w:r>
      <w:r w:rsidR="008A71DB">
        <w:t xml:space="preserve"> FOR H</w:t>
      </w:r>
      <w:r w:rsidR="00DF5BA5">
        <w:t>IS</w:t>
      </w:r>
      <w:r w:rsidR="008A71DB">
        <w:t xml:space="preserve"> </w:t>
      </w:r>
      <w:r w:rsidR="00DF5BA5">
        <w:t>THIRTY</w:t>
      </w:r>
      <w:r w:rsidR="003B1664">
        <w:noBreakHyphen/>
      </w:r>
      <w:r w:rsidR="00DF5BA5">
        <w:t xml:space="preserve">FOUR </w:t>
      </w:r>
      <w:r w:rsidR="008A71DB">
        <w:t xml:space="preserve">YEARS OF DEDICATED SERVICE AS AN EDUCATOR, AND TO WISH </w:t>
      </w:r>
      <w:r w:rsidR="00DF5BA5">
        <w:t>HIM</w:t>
      </w:r>
      <w:r w:rsidR="008A71DB">
        <w:t xml:space="preserve"> MUCH HAPPINESS AND FULFILLMENT IN ALL H</w:t>
      </w:r>
      <w:r w:rsidR="00DF5BA5">
        <w:t>IS</w:t>
      </w:r>
      <w:r w:rsidR="008A71DB">
        <w:t xml:space="preserve"> FUTURE ENDEAVORS.</w:t>
      </w:r>
    </w:p>
    <w:p w:rsidR="00B147B8" w:rsidRDefault="00B147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16564" w:rsidRDefault="00B147B8" w:rsidP="00716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716564">
        <w:t>it is with great pleasure that the South Carolina House of Representatives honors those individuals who give tirelessly of themselves to the welfare of this great State</w:t>
      </w:r>
      <w:r w:rsidR="003B1664" w:rsidRPr="003B1664">
        <w:t>’</w:t>
      </w:r>
      <w:r w:rsidR="00716564">
        <w:t>s most important legacy, its children; and</w:t>
      </w:r>
    </w:p>
    <w:p w:rsidR="00716564" w:rsidRDefault="00716564" w:rsidP="00716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6564" w:rsidRDefault="00716564" w:rsidP="00716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C52829">
        <w:t xml:space="preserve">W. E. </w:t>
      </w:r>
      <w:r w:rsidR="0046723C">
        <w:t xml:space="preserve"> “Willie” Lyles</w:t>
      </w:r>
      <w:r>
        <w:t xml:space="preserve">, retiring after </w:t>
      </w:r>
      <w:r w:rsidR="0046723C">
        <w:t>thirty</w:t>
      </w:r>
      <w:r w:rsidR="003B1664">
        <w:noBreakHyphen/>
      </w:r>
      <w:r w:rsidR="0046723C">
        <w:t>four</w:t>
      </w:r>
      <w:r>
        <w:t xml:space="preserve"> fruitful years as a </w:t>
      </w:r>
      <w:r w:rsidR="00612DC2">
        <w:t xml:space="preserve">high </w:t>
      </w:r>
      <w:r w:rsidR="00065334">
        <w:t xml:space="preserve">school </w:t>
      </w:r>
      <w:r w:rsidR="00B110C9">
        <w:t>music educator</w:t>
      </w:r>
      <w:r>
        <w:t xml:space="preserve">, stands among their number as an outstanding public benefactor, one much admired </w:t>
      </w:r>
      <w:r w:rsidR="0046723C">
        <w:t xml:space="preserve">by colleagues, students, </w:t>
      </w:r>
      <w:r w:rsidR="001D6327">
        <w:t xml:space="preserve">and </w:t>
      </w:r>
      <w:r w:rsidR="0046723C">
        <w:t>parents</w:t>
      </w:r>
      <w:r w:rsidR="001D6327">
        <w:t xml:space="preserve"> </w:t>
      </w:r>
      <w:r w:rsidR="0046723C">
        <w:t>alike</w:t>
      </w:r>
      <w:r>
        <w:t>; and</w:t>
      </w:r>
    </w:p>
    <w:p w:rsidR="00716564" w:rsidRDefault="00716564" w:rsidP="00716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6564" w:rsidRDefault="00716564" w:rsidP="00716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297021">
        <w:t>Mr. Lyles</w:t>
      </w:r>
      <w:r>
        <w:t xml:space="preserve"> received h</w:t>
      </w:r>
      <w:r w:rsidR="00297021">
        <w:t>is</w:t>
      </w:r>
      <w:r w:rsidR="009717F5">
        <w:t xml:space="preserve"> te</w:t>
      </w:r>
      <w:r>
        <w:t xml:space="preserve">acher training at </w:t>
      </w:r>
      <w:r w:rsidR="009717F5">
        <w:t>South Carolina State U</w:t>
      </w:r>
      <w:r>
        <w:t xml:space="preserve">niversity, finishing with a degree in </w:t>
      </w:r>
      <w:r w:rsidR="009717F5">
        <w:t xml:space="preserve">music </w:t>
      </w:r>
      <w:r>
        <w:t>education</w:t>
      </w:r>
      <w:r w:rsidR="009717F5">
        <w:t xml:space="preserve"> and later with a master</w:t>
      </w:r>
      <w:r w:rsidR="003B1664" w:rsidRPr="003B1664">
        <w:t>’</w:t>
      </w:r>
      <w:r w:rsidR="009717F5">
        <w:t xml:space="preserve">s </w:t>
      </w:r>
      <w:r w:rsidR="002E0588">
        <w:t xml:space="preserve">degree </w:t>
      </w:r>
      <w:r w:rsidR="009717F5">
        <w:t>in guidance and counseling. Further studies</w:t>
      </w:r>
      <w:r>
        <w:t xml:space="preserve"> followed </w:t>
      </w:r>
      <w:r w:rsidR="009717F5">
        <w:t xml:space="preserve">at North Carolina A&amp;T </w:t>
      </w:r>
      <w:r w:rsidR="009C7F9F">
        <w:t xml:space="preserve">State </w:t>
      </w:r>
      <w:r w:rsidR="009717F5">
        <w:t>University, Columbia College, the University of South Carolina, and Winthrop University</w:t>
      </w:r>
      <w:r>
        <w:t>; and</w:t>
      </w:r>
    </w:p>
    <w:p w:rsidR="00716564" w:rsidRDefault="00716564" w:rsidP="00716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B24B7" w:rsidRDefault="000B24B7" w:rsidP="00716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since 1976, he has served W.J. Keenan High School in Columbia as its band teacher. During his years there, he has motivated thousands of students to become performers, teachers, consumers, and lovers of music; and</w:t>
      </w:r>
    </w:p>
    <w:p w:rsidR="000B24B7" w:rsidRDefault="000B24B7" w:rsidP="00716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B24B7" w:rsidRDefault="000B24B7" w:rsidP="00716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217D44">
        <w:t xml:space="preserve">he has been active in the </w:t>
      </w:r>
      <w:r w:rsidR="000B044B">
        <w:t xml:space="preserve">Music Educators </w:t>
      </w:r>
      <w:r w:rsidR="00217D44">
        <w:t>National Conference</w:t>
      </w:r>
      <w:r w:rsidR="00C56EF6">
        <w:t xml:space="preserve">, </w:t>
      </w:r>
      <w:r w:rsidR="00217D44">
        <w:t xml:space="preserve">South Carolina Music Educators Association, South </w:t>
      </w:r>
      <w:r w:rsidR="00217D44">
        <w:lastRenderedPageBreak/>
        <w:t xml:space="preserve">Carolina Band Directors </w:t>
      </w:r>
      <w:r w:rsidR="000B044B">
        <w:t>Association</w:t>
      </w:r>
      <w:r w:rsidR="00217D44">
        <w:t>, and International Association for Jazz Education; and</w:t>
      </w:r>
    </w:p>
    <w:p w:rsidR="00217D44" w:rsidRDefault="00217D44" w:rsidP="00716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7D44" w:rsidRDefault="00217D44" w:rsidP="00716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4507CB">
        <w:t>a</w:t>
      </w:r>
      <w:r w:rsidR="0048240C">
        <w:t xml:space="preserve">s a member of the South Carolina </w:t>
      </w:r>
      <w:r w:rsidR="004507CB">
        <w:t>B</w:t>
      </w:r>
      <w:r w:rsidR="0048240C">
        <w:t>and Directors Association, Mr. Lyles was instrumental in founding the All</w:t>
      </w:r>
      <w:r w:rsidR="003B1664">
        <w:noBreakHyphen/>
      </w:r>
      <w:r w:rsidR="0048240C">
        <w:t>State Jazz Band and Festival. His marching, concert, and jazz bands have represented Richland County School District One and the State of South Carolina at numerous events across the Southeast; and</w:t>
      </w:r>
    </w:p>
    <w:p w:rsidR="004507CB" w:rsidRDefault="004507CB" w:rsidP="00716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07CB" w:rsidRDefault="004507CB" w:rsidP="00716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DA2FAF">
        <w:t>during his more than three decades as band teacher and director at Keenan, he has served as a clinician and judge in North Carolina, South Carolina, and Georgia; co</w:t>
      </w:r>
      <w:r w:rsidR="003B1664">
        <w:noBreakHyphen/>
      </w:r>
      <w:r w:rsidR="00DA2FAF">
        <w:t>hosted the Palmetto Invitational Marching Competition and Exhibition; and served as assistant band director for Benedict College in Columbia, among other endeavors; and</w:t>
      </w:r>
    </w:p>
    <w:p w:rsidR="00C221DD" w:rsidRDefault="00C221DD" w:rsidP="00716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21DD" w:rsidRDefault="00C221DD" w:rsidP="00716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a </w:t>
      </w:r>
      <w:r w:rsidR="00CC3059">
        <w:t xml:space="preserve">skilled </w:t>
      </w:r>
      <w:r>
        <w:t>performer himself, Willie Lyles has played with numerous groups over the years, including the Vibrations Band and Show, with which he has performed since 1974; and</w:t>
      </w:r>
    </w:p>
    <w:p w:rsidR="00C221DD" w:rsidRDefault="00C221DD" w:rsidP="00716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6564" w:rsidRDefault="00716564" w:rsidP="00716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011F3E">
        <w:t>he and his wife, Sarah, are the proud parents of five children, Sebastian, Christopher, Brandon, Taurean, and DeNae</w:t>
      </w:r>
      <w:r>
        <w:t xml:space="preserve">, and </w:t>
      </w:r>
      <w:r w:rsidR="00011F3E">
        <w:t>enjoy</w:t>
      </w:r>
      <w:r>
        <w:t xml:space="preserve"> </w:t>
      </w:r>
      <w:r w:rsidR="00011F3E">
        <w:t>five</w:t>
      </w:r>
      <w:r>
        <w:t xml:space="preserve"> grand</w:t>
      </w:r>
      <w:r w:rsidR="00011F3E">
        <w:t>children</w:t>
      </w:r>
      <w:r>
        <w:t>; and</w:t>
      </w:r>
    </w:p>
    <w:p w:rsidR="008E518C" w:rsidRDefault="008E518C" w:rsidP="00716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6564" w:rsidRDefault="00716564" w:rsidP="00716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during </w:t>
      </w:r>
      <w:r w:rsidR="008E518C">
        <w:t>Mr. Lyles</w:t>
      </w:r>
      <w:r w:rsidR="003B1664" w:rsidRPr="003B1664">
        <w:t>’</w:t>
      </w:r>
      <w:r w:rsidR="008E518C">
        <w:t xml:space="preserve"> </w:t>
      </w:r>
      <w:r>
        <w:t>well</w:t>
      </w:r>
      <w:r w:rsidR="003B1664">
        <w:noBreakHyphen/>
      </w:r>
      <w:r>
        <w:t xml:space="preserve">earned retirement, </w:t>
      </w:r>
      <w:r w:rsidR="008E518C">
        <w:t>he plans to continue active involvement with jazz education in South Carolina. The network of teacher</w:t>
      </w:r>
      <w:r w:rsidR="00245C89">
        <w:t>s</w:t>
      </w:r>
      <w:r w:rsidR="008E518C">
        <w:t xml:space="preserve"> and performers he has inspired in the past thirty</w:t>
      </w:r>
      <w:r w:rsidR="003B1664">
        <w:noBreakHyphen/>
      </w:r>
      <w:r w:rsidR="008E518C">
        <w:t>four years will continue to call upon his expertise as a clinician, mentor, and friend</w:t>
      </w:r>
      <w:r>
        <w:t>; and</w:t>
      </w:r>
    </w:p>
    <w:p w:rsidR="00716564" w:rsidRDefault="00716564" w:rsidP="00716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6564" w:rsidRDefault="00716564" w:rsidP="00716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having set the bar of achievement high in h</w:t>
      </w:r>
      <w:r w:rsidR="004507CB">
        <w:t>is</w:t>
      </w:r>
      <w:r>
        <w:t xml:space="preserve"> profession, </w:t>
      </w:r>
      <w:r w:rsidR="004507CB">
        <w:t>Willie Lyles</w:t>
      </w:r>
      <w:r>
        <w:t xml:space="preserve"> will be remembered with affection and gratitude by colleagues, students, parents, and legislative friends for years to come. Now, therefore,</w:t>
      </w:r>
    </w:p>
    <w:p w:rsidR="00716564" w:rsidRDefault="00716564" w:rsidP="00716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564" w:rsidRDefault="00716564" w:rsidP="00716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16564" w:rsidRDefault="00716564" w:rsidP="00716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564" w:rsidRDefault="00716564" w:rsidP="00716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South Carolina House of Representatives, by this resolution, congratulate </w:t>
      </w:r>
      <w:r w:rsidR="00C52829">
        <w:t xml:space="preserve">W. E. </w:t>
      </w:r>
      <w:r w:rsidR="005E4D3B">
        <w:t xml:space="preserve"> “Willie” Lyles </w:t>
      </w:r>
      <w:r>
        <w:t>of Columbia upon the occasion of h</w:t>
      </w:r>
      <w:r w:rsidR="005E4D3B">
        <w:t>is</w:t>
      </w:r>
      <w:r>
        <w:t xml:space="preserve"> retirement, commend h</w:t>
      </w:r>
      <w:r w:rsidR="005E4D3B">
        <w:t>im</w:t>
      </w:r>
      <w:r>
        <w:t xml:space="preserve"> for h</w:t>
      </w:r>
      <w:r w:rsidR="005E4D3B">
        <w:t>is</w:t>
      </w:r>
      <w:r>
        <w:t xml:space="preserve"> </w:t>
      </w:r>
      <w:r w:rsidR="005E4D3B">
        <w:t>thirty</w:t>
      </w:r>
      <w:r w:rsidR="003B1664">
        <w:noBreakHyphen/>
      </w:r>
      <w:r w:rsidR="005E4D3B">
        <w:t>four</w:t>
      </w:r>
      <w:r>
        <w:t xml:space="preserve"> years of dedicated service as an educator, and wish h</w:t>
      </w:r>
      <w:r w:rsidR="005E4D3B">
        <w:t>im</w:t>
      </w:r>
      <w:r>
        <w:t xml:space="preserve"> much happiness and fulfillment in all h</w:t>
      </w:r>
      <w:r w:rsidR="005E4D3B">
        <w:t>is</w:t>
      </w:r>
      <w:r>
        <w:t xml:space="preserve"> future endeavors.</w:t>
      </w:r>
    </w:p>
    <w:p w:rsidR="00716564" w:rsidRDefault="00716564" w:rsidP="00716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564" w:rsidRDefault="00716564" w:rsidP="00716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C52829">
        <w:t xml:space="preserve">W. E. </w:t>
      </w:r>
      <w:r w:rsidR="005E4D3B">
        <w:t xml:space="preserve"> “Willie” Lyles</w:t>
      </w:r>
      <w:r>
        <w:t>.</w:t>
      </w:r>
    </w:p>
    <w:p w:rsidR="00F86299" w:rsidRDefault="003B1664" w:rsidP="003B1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6299" w:rsidRDefault="00F86299" w:rsidP="00926AE9">
      <w:pPr>
        <w:suppressAutoHyphens/>
      </w:pPr>
    </w:p>
    <w:sectPr w:rsidR="00F86299" w:rsidSect="00926AE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723C" w:rsidRDefault="0046723C" w:rsidP="009F0C77">
      <w:r>
        <w:separator/>
      </w:r>
    </w:p>
  </w:endnote>
  <w:endnote w:type="continuationSeparator" w:id="0">
    <w:p w:rsidR="0046723C" w:rsidRDefault="0046723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F70B22F-DCF3-4A30-A16E-C7E3AA77C97E}"/>
    <w:embedBold r:id="rId2" w:fontKey="{A0541F43-491A-4C76-AB17-33FB2C5BCAB7}"/>
  </w:font>
  <w:font w:name="Calibri">
    <w:panose1 w:val="020F0502020204030204"/>
    <w:charset w:val="00"/>
    <w:family w:val="swiss"/>
    <w:pitch w:val="variable"/>
    <w:sig w:usb0="E10002FF" w:usb1="4000ACFF" w:usb2="00000009" w:usb3="00000000" w:csb0="0000019F" w:csb1="00000000"/>
    <w:embedRegular r:id="rId3" w:fontKey="{D57F21FB-42AD-4FC7-A64E-12113DED5C6E}"/>
  </w:font>
  <w:font w:name="Tahoma">
    <w:panose1 w:val="020B0604030504040204"/>
    <w:charset w:val="00"/>
    <w:family w:val="swiss"/>
    <w:pitch w:val="variable"/>
    <w:sig w:usb0="21002A87" w:usb1="80000000" w:usb2="00000008" w:usb3="00000000" w:csb0="000101FF" w:csb1="00000000"/>
    <w:embedRegular r:id="rId4" w:fontKey="{4EE76045-2FA7-4410-936B-B3198000E57A}"/>
  </w:font>
  <w:font w:name="Cambria">
    <w:panose1 w:val="02040503050406030204"/>
    <w:charset w:val="00"/>
    <w:family w:val="roman"/>
    <w:pitch w:val="variable"/>
    <w:sig w:usb0="E00002FF" w:usb1="400004FF" w:usb2="00000000" w:usb3="00000000" w:csb0="0000019F" w:csb1="00000000"/>
    <w:embedRegular r:id="rId5" w:fontKey="{9938CDDC-5894-4D40-85F4-ADBB38C3BE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AE9" w:rsidRPr="00F86299" w:rsidRDefault="00926AE9" w:rsidP="00F86299">
    <w:pPr>
      <w:pStyle w:val="Footer"/>
      <w:tabs>
        <w:tab w:val="clear" w:pos="4680"/>
        <w:tab w:val="clear" w:pos="9360"/>
        <w:tab w:val="center" w:pos="2995"/>
      </w:tabs>
      <w:spacing w:before="120"/>
    </w:pPr>
    <w:r>
      <w:t>[4974]</w:t>
    </w:r>
    <w:r>
      <w:tab/>
    </w:r>
    <w:r w:rsidR="0088634F">
      <w:fldChar w:fldCharType="begin"/>
    </w:r>
    <w:r w:rsidR="0088634F">
      <w:instrText xml:space="preserve"> PAGE  \* MERGEFORMAT </w:instrText>
    </w:r>
    <w:r w:rsidR="0088634F">
      <w:fldChar w:fldCharType="separate"/>
    </w:r>
    <w:r w:rsidR="0088634F">
      <w:rPr>
        <w:noProof/>
      </w:rPr>
      <w:t>1</w:t>
    </w:r>
    <w:r w:rsidR="0088634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723C" w:rsidRDefault="0046723C" w:rsidP="009F0C77">
      <w:r>
        <w:separator/>
      </w:r>
    </w:p>
  </w:footnote>
  <w:footnote w:type="continuationSeparator" w:id="0">
    <w:p w:rsidR="0046723C" w:rsidRDefault="0046723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64HTC10"/>
    <w:docVar w:name="CoverBillType" w:val="r"/>
    <w:docVar w:name="docpath" w:val="L:\Council\bills\RM\1264HTC10.DOCX"/>
    <w:docVar w:name="dvBillNumber" w:val="4974"/>
    <w:docVar w:name="dvBillNumberPrefix" w:val="H. "/>
    <w:docVar w:name="dvOriginalBody" w:val="House"/>
    <w:docVar w:name="dvSteno" w:val="RM"/>
    <w:docVar w:name="NameofBody" w:val="h"/>
    <w:docVar w:name="vgroup2" w:val="Council"/>
  </w:docVars>
  <w:rsids>
    <w:rsidRoot w:val="00135906"/>
    <w:rsid w:val="00011869"/>
    <w:rsid w:val="00011F3E"/>
    <w:rsid w:val="00061DC1"/>
    <w:rsid w:val="00065334"/>
    <w:rsid w:val="000B044B"/>
    <w:rsid w:val="000B24B7"/>
    <w:rsid w:val="000E1785"/>
    <w:rsid w:val="000E78FB"/>
    <w:rsid w:val="000F40FA"/>
    <w:rsid w:val="0010776B"/>
    <w:rsid w:val="00133E66"/>
    <w:rsid w:val="00135906"/>
    <w:rsid w:val="001435A3"/>
    <w:rsid w:val="001906BE"/>
    <w:rsid w:val="00195C97"/>
    <w:rsid w:val="001D08F2"/>
    <w:rsid w:val="001D525B"/>
    <w:rsid w:val="001D6327"/>
    <w:rsid w:val="001D7F4F"/>
    <w:rsid w:val="001E7354"/>
    <w:rsid w:val="00217D44"/>
    <w:rsid w:val="002321B6"/>
    <w:rsid w:val="00245C89"/>
    <w:rsid w:val="00250967"/>
    <w:rsid w:val="002543C8"/>
    <w:rsid w:val="00284AAE"/>
    <w:rsid w:val="00297021"/>
    <w:rsid w:val="002D2473"/>
    <w:rsid w:val="002E0588"/>
    <w:rsid w:val="002E5912"/>
    <w:rsid w:val="00325348"/>
    <w:rsid w:val="0032732C"/>
    <w:rsid w:val="00336AD0"/>
    <w:rsid w:val="0037079A"/>
    <w:rsid w:val="003B1664"/>
    <w:rsid w:val="003D01E8"/>
    <w:rsid w:val="003E5288"/>
    <w:rsid w:val="003F6D79"/>
    <w:rsid w:val="0041760A"/>
    <w:rsid w:val="00417C01"/>
    <w:rsid w:val="004507CB"/>
    <w:rsid w:val="0046723C"/>
    <w:rsid w:val="004809EE"/>
    <w:rsid w:val="0048240C"/>
    <w:rsid w:val="004E7D54"/>
    <w:rsid w:val="005273C6"/>
    <w:rsid w:val="00530A69"/>
    <w:rsid w:val="00545593"/>
    <w:rsid w:val="0055686E"/>
    <w:rsid w:val="00577C6C"/>
    <w:rsid w:val="005A2417"/>
    <w:rsid w:val="005C2FE2"/>
    <w:rsid w:val="005C7099"/>
    <w:rsid w:val="005E2BC9"/>
    <w:rsid w:val="005E4D3B"/>
    <w:rsid w:val="00605102"/>
    <w:rsid w:val="00612DC2"/>
    <w:rsid w:val="006215AA"/>
    <w:rsid w:val="00654CF5"/>
    <w:rsid w:val="006913C9"/>
    <w:rsid w:val="0069470D"/>
    <w:rsid w:val="006C1233"/>
    <w:rsid w:val="006D6B95"/>
    <w:rsid w:val="00716564"/>
    <w:rsid w:val="00734F00"/>
    <w:rsid w:val="007A70AE"/>
    <w:rsid w:val="007C0266"/>
    <w:rsid w:val="007F2D75"/>
    <w:rsid w:val="00807103"/>
    <w:rsid w:val="008362E8"/>
    <w:rsid w:val="0088634F"/>
    <w:rsid w:val="008A1768"/>
    <w:rsid w:val="008A71DB"/>
    <w:rsid w:val="008E518C"/>
    <w:rsid w:val="008E7BC4"/>
    <w:rsid w:val="008F4429"/>
    <w:rsid w:val="00921245"/>
    <w:rsid w:val="00926AE9"/>
    <w:rsid w:val="0094021A"/>
    <w:rsid w:val="009717F5"/>
    <w:rsid w:val="009C6A0B"/>
    <w:rsid w:val="009C7F9F"/>
    <w:rsid w:val="009F0C77"/>
    <w:rsid w:val="009F4DD1"/>
    <w:rsid w:val="00A41684"/>
    <w:rsid w:val="00A64E80"/>
    <w:rsid w:val="00A72BCD"/>
    <w:rsid w:val="00A741D9"/>
    <w:rsid w:val="00A833AB"/>
    <w:rsid w:val="00A9741D"/>
    <w:rsid w:val="00AB50BD"/>
    <w:rsid w:val="00AD4B17"/>
    <w:rsid w:val="00B110C9"/>
    <w:rsid w:val="00B147B8"/>
    <w:rsid w:val="00B412D4"/>
    <w:rsid w:val="00BA22C9"/>
    <w:rsid w:val="00BE3C22"/>
    <w:rsid w:val="00C0345E"/>
    <w:rsid w:val="00C221DD"/>
    <w:rsid w:val="00C326C3"/>
    <w:rsid w:val="00C3483A"/>
    <w:rsid w:val="00C5015C"/>
    <w:rsid w:val="00C52829"/>
    <w:rsid w:val="00C56EF6"/>
    <w:rsid w:val="00C63EDF"/>
    <w:rsid w:val="00C714F4"/>
    <w:rsid w:val="00C74E9D"/>
    <w:rsid w:val="00C82FD3"/>
    <w:rsid w:val="00C92819"/>
    <w:rsid w:val="00CC3059"/>
    <w:rsid w:val="00CC5FF0"/>
    <w:rsid w:val="00CC6B7B"/>
    <w:rsid w:val="00CD2089"/>
    <w:rsid w:val="00CF44DB"/>
    <w:rsid w:val="00D73A67"/>
    <w:rsid w:val="00D970A9"/>
    <w:rsid w:val="00DA2FAF"/>
    <w:rsid w:val="00DF3845"/>
    <w:rsid w:val="00DF55FA"/>
    <w:rsid w:val="00DF5BA5"/>
    <w:rsid w:val="00E41911"/>
    <w:rsid w:val="00E92EEF"/>
    <w:rsid w:val="00F24442"/>
    <w:rsid w:val="00F50AE3"/>
    <w:rsid w:val="00F67CF1"/>
    <w:rsid w:val="00F840F0"/>
    <w:rsid w:val="00F86299"/>
    <w:rsid w:val="00F86FE2"/>
    <w:rsid w:val="00FB0D0D"/>
    <w:rsid w:val="00FB43B4"/>
    <w:rsid w:val="00FE63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25D26AA-55D0-4F91-AB8A-C0A4D8F19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110C9"/>
    <w:rPr>
      <w:rFonts w:ascii="Tahoma" w:hAnsi="Tahoma" w:cs="Tahoma"/>
      <w:sz w:val="16"/>
      <w:szCs w:val="16"/>
    </w:rPr>
  </w:style>
  <w:style w:type="character" w:customStyle="1" w:styleId="BalloonTextChar">
    <w:name w:val="Balloon Text Char"/>
    <w:basedOn w:val="DefaultParagraphFont"/>
    <w:link w:val="BalloonText"/>
    <w:uiPriority w:val="99"/>
    <w:semiHidden/>
    <w:rsid w:val="00B110C9"/>
    <w:rPr>
      <w:rFonts w:ascii="Tahoma" w:eastAsia="Times New Roman" w:hAnsi="Tahoma" w:cs="Tahoma"/>
      <w:sz w:val="16"/>
      <w:szCs w:val="16"/>
    </w:rPr>
  </w:style>
  <w:style w:type="character" w:styleId="Hyperlink">
    <w:name w:val="Hyperlink"/>
    <w:basedOn w:val="DefaultParagraphFont"/>
    <w:uiPriority w:val="99"/>
    <w:unhideWhenUsed/>
    <w:rsid w:val="00926A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974_20100512.docx" TargetMode="External"/><Relationship Id="rId3" Type="http://schemas.openxmlformats.org/officeDocument/2006/relationships/settings" Target="settings.xml"/><Relationship Id="rId7" Type="http://schemas.openxmlformats.org/officeDocument/2006/relationships/hyperlink" Target="file:///h:\HJ%20Archive\2010\05-12-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105FA2-61B8-4E94-B363-F4594E13B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737</Words>
  <Characters>4276</Characters>
  <Application>Microsoft Office Word</Application>
  <DocSecurity>0</DocSecurity>
  <Lines>127</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4974: W. E. Lyles - South Carolina Legislature Online</dc:title>
  <dc:subject/>
  <dc:creator>rosannemcdowell</dc:creator>
  <cp:keywords/>
  <dc:description/>
  <cp:lastModifiedBy>N Cumfer</cp:lastModifiedBy>
  <cp:revision>7</cp:revision>
  <cp:lastPrinted>2010-05-12T18:46:00Z</cp:lastPrinted>
  <dcterms:created xsi:type="dcterms:W3CDTF">2010-05-12T21:04:00Z</dcterms:created>
  <dcterms:modified xsi:type="dcterms:W3CDTF">2014-11-24T16:39:00Z</dcterms:modified>
</cp:coreProperties>
</file>