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E3A" w:rsidRDefault="000F1E3A" w:rsidP="000F1E3A">
      <w:pPr>
        <w:widowControl w:val="0"/>
        <w:jc w:val="center"/>
      </w:pPr>
      <w:bookmarkStart w:id="0" w:name="_GoBack"/>
      <w:bookmarkEnd w:id="0"/>
      <w:r w:rsidRPr="000F1E3A">
        <w:rPr>
          <w:b/>
        </w:rPr>
        <w:t>South Carolina General Assembly</w:t>
      </w:r>
    </w:p>
    <w:p w:rsidR="000F1E3A" w:rsidRDefault="000F1E3A" w:rsidP="000F1E3A">
      <w:pPr>
        <w:widowControl w:val="0"/>
        <w:jc w:val="center"/>
      </w:pPr>
      <w:r>
        <w:t>118th Session, 2009-2010</w:t>
      </w:r>
    </w:p>
    <w:p w:rsidR="000F1E3A" w:rsidRDefault="000F1E3A" w:rsidP="000F1E3A">
      <w:pPr>
        <w:widowControl w:val="0"/>
        <w:jc w:val="left"/>
      </w:pPr>
    </w:p>
    <w:p w:rsidR="000F1E3A" w:rsidRDefault="000F1E3A" w:rsidP="000F1E3A">
      <w:pPr>
        <w:widowControl w:val="0"/>
        <w:jc w:val="left"/>
        <w:rPr>
          <w:b/>
        </w:rPr>
      </w:pPr>
      <w:r w:rsidRPr="000F1E3A">
        <w:rPr>
          <w:b/>
        </w:rPr>
        <w:t>H. 4997</w:t>
      </w:r>
    </w:p>
    <w:p w:rsidR="000F1E3A" w:rsidRDefault="000F1E3A" w:rsidP="000F1E3A">
      <w:pPr>
        <w:widowControl w:val="0"/>
        <w:jc w:val="left"/>
        <w:rPr>
          <w:b/>
        </w:rPr>
      </w:pPr>
    </w:p>
    <w:p w:rsidR="000F1E3A" w:rsidRDefault="000F1E3A" w:rsidP="000F1E3A">
      <w:pPr>
        <w:widowControl w:val="0"/>
        <w:jc w:val="left"/>
      </w:pPr>
      <w:r w:rsidRPr="000F1E3A">
        <w:rPr>
          <w:b/>
        </w:rPr>
        <w:t>STATUS INFORMATION</w:t>
      </w:r>
    </w:p>
    <w:p w:rsidR="000F1E3A" w:rsidRDefault="000F1E3A" w:rsidP="000F1E3A">
      <w:pPr>
        <w:widowControl w:val="0"/>
        <w:jc w:val="left"/>
      </w:pPr>
    </w:p>
    <w:p w:rsidR="000F1E3A" w:rsidRDefault="000F1E3A" w:rsidP="000F1E3A">
      <w:pPr>
        <w:widowControl w:val="0"/>
        <w:jc w:val="left"/>
      </w:pPr>
      <w:r>
        <w:t>Concurrent Resolution</w:t>
      </w:r>
    </w:p>
    <w:p w:rsidR="000F1E3A" w:rsidRDefault="000F1E3A" w:rsidP="000F1E3A">
      <w:pPr>
        <w:widowControl w:val="0"/>
        <w:jc w:val="left"/>
      </w:pPr>
      <w:r>
        <w:t>Sponsors: Reps. Govan, Ott, Cobb</w:t>
      </w:r>
      <w:r>
        <w:noBreakHyphen/>
        <w:t>Hunter, Sellers, Agnew, Alexander, Allen, Allison, Anderson, Anthony, Bales, Ballentine, Bannister, Barfield, Battle, Bedingfield, Bingham, Bowen, Bowers, Brady, Branham, Brantley, G.A. Brown, H.B. Brown, R.L. Brown, Cato, Chalk, Clemmons, Clyburn, Cole, Cooper, Crawford, Daning, Delleney, Dillard, Duncan, Edge, Erickson, Forrester, Frye, Funderburk, Gambrell, Gilliard,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Owens, Parker, Parks, Pinson, E.H. Pitts, M.A. Pitts, Rice, Rutherford, Sandifer, Scott, Simrill, Skelton, D.C. Smith, G.M. Smith, G.R. Smith, J.E. Smith, J.R. Smith, Sottile, Spires, Stavrinakis, Stewart, Stringer, Thompson, Toole, Umphlett, Vick, Viers, Weeks, Whipper, White, Whitmire, Williams, Willis, Wylie, A.D. Young and T.R. Young</w:t>
      </w:r>
    </w:p>
    <w:p w:rsidR="000F1E3A" w:rsidRDefault="000F1E3A" w:rsidP="000F1E3A">
      <w:pPr>
        <w:widowControl w:val="0"/>
        <w:jc w:val="left"/>
      </w:pPr>
      <w:r>
        <w:t>Document Path: l:\council\bills\gm\24528ab10.docx</w:t>
      </w:r>
    </w:p>
    <w:p w:rsidR="000F1E3A" w:rsidRDefault="000F1E3A" w:rsidP="000F1E3A">
      <w:pPr>
        <w:widowControl w:val="0"/>
        <w:jc w:val="left"/>
      </w:pPr>
    </w:p>
    <w:p w:rsidR="000E5D96" w:rsidRDefault="000E5D96" w:rsidP="000F1E3A">
      <w:pPr>
        <w:widowControl w:val="0"/>
        <w:jc w:val="left"/>
      </w:pPr>
      <w:r>
        <w:t>Introduced in the House on May 18, 2010</w:t>
      </w:r>
    </w:p>
    <w:p w:rsidR="000E5D96" w:rsidRDefault="000E5D96" w:rsidP="000F1E3A">
      <w:pPr>
        <w:widowControl w:val="0"/>
        <w:jc w:val="left"/>
      </w:pPr>
      <w:r>
        <w:t>Introduced in the Senate on May 19, 2010</w:t>
      </w:r>
    </w:p>
    <w:p w:rsidR="000E5D96" w:rsidRDefault="000E5D96" w:rsidP="000F1E3A">
      <w:pPr>
        <w:widowControl w:val="0"/>
        <w:jc w:val="left"/>
      </w:pPr>
      <w:r>
        <w:t>Adopted by the General Assembly on May 19, 2010</w:t>
      </w:r>
    </w:p>
    <w:p w:rsidR="000E5D96" w:rsidRDefault="000E5D96" w:rsidP="000F1E3A">
      <w:pPr>
        <w:widowControl w:val="0"/>
        <w:jc w:val="left"/>
      </w:pPr>
    </w:p>
    <w:p w:rsidR="000F1E3A" w:rsidRDefault="000F1E3A" w:rsidP="000F1E3A">
      <w:pPr>
        <w:widowControl w:val="0"/>
        <w:jc w:val="left"/>
      </w:pPr>
      <w:r>
        <w:t xml:space="preserve">Summary: </w:t>
      </w:r>
      <w:r w:rsidR="009A7E78">
        <w:t>Melvin Smoak</w:t>
      </w:r>
    </w:p>
    <w:p w:rsidR="000F1E3A" w:rsidRDefault="000F1E3A" w:rsidP="000F1E3A">
      <w:pPr>
        <w:widowControl w:val="0"/>
        <w:jc w:val="left"/>
      </w:pPr>
    </w:p>
    <w:p w:rsidR="000F1E3A" w:rsidRDefault="000F1E3A" w:rsidP="000F1E3A">
      <w:pPr>
        <w:widowControl w:val="0"/>
        <w:jc w:val="left"/>
      </w:pPr>
    </w:p>
    <w:p w:rsidR="000F1E3A" w:rsidRDefault="000F1E3A" w:rsidP="000F1E3A">
      <w:pPr>
        <w:widowControl w:val="0"/>
        <w:tabs>
          <w:tab w:val="center" w:pos="590"/>
          <w:tab w:val="center" w:pos="1440"/>
          <w:tab w:val="left" w:pos="1872"/>
          <w:tab w:val="left" w:pos="9187"/>
        </w:tabs>
        <w:jc w:val="left"/>
      </w:pPr>
      <w:r w:rsidRPr="000F1E3A">
        <w:rPr>
          <w:b/>
        </w:rPr>
        <w:t>HISTORY OF LEGISLATIVE ACTIONS</w:t>
      </w:r>
    </w:p>
    <w:p w:rsidR="000F1E3A" w:rsidRDefault="000F1E3A" w:rsidP="000F1E3A">
      <w:pPr>
        <w:widowControl w:val="0"/>
        <w:tabs>
          <w:tab w:val="center" w:pos="590"/>
          <w:tab w:val="center" w:pos="1440"/>
          <w:tab w:val="left" w:pos="1872"/>
          <w:tab w:val="left" w:pos="9187"/>
        </w:tabs>
        <w:jc w:val="left"/>
      </w:pPr>
    </w:p>
    <w:p w:rsidR="000F1E3A" w:rsidRPr="000F1E3A" w:rsidRDefault="000F1E3A" w:rsidP="000F1E3A">
      <w:pPr>
        <w:widowControl w:val="0"/>
        <w:tabs>
          <w:tab w:val="center" w:pos="590"/>
          <w:tab w:val="center" w:pos="1440"/>
          <w:tab w:val="left" w:pos="1872"/>
          <w:tab w:val="left" w:pos="9187"/>
        </w:tabs>
        <w:jc w:val="left"/>
      </w:pPr>
      <w:r w:rsidRPr="000F1E3A">
        <w:rPr>
          <w:u w:val="single"/>
        </w:rPr>
        <w:tab/>
        <w:t>Date</w:t>
      </w:r>
      <w:r w:rsidRPr="000F1E3A">
        <w:rPr>
          <w:u w:val="single"/>
        </w:rPr>
        <w:tab/>
        <w:t>Body</w:t>
      </w:r>
      <w:r w:rsidRPr="000F1E3A">
        <w:rPr>
          <w:u w:val="single"/>
        </w:rPr>
        <w:tab/>
        <w:t>Action Description with journal page number</w:t>
      </w:r>
      <w:r w:rsidRPr="000F1E3A">
        <w:rPr>
          <w:u w:val="single"/>
        </w:rPr>
        <w:tab/>
      </w:r>
    </w:p>
    <w:p w:rsidR="001D52C0" w:rsidRDefault="001D52C0" w:rsidP="001D52C0">
      <w:pPr>
        <w:widowControl w:val="0"/>
        <w:tabs>
          <w:tab w:val="right" w:pos="1008"/>
          <w:tab w:val="left" w:pos="1152"/>
          <w:tab w:val="left" w:pos="1872"/>
          <w:tab w:val="left" w:pos="9187"/>
        </w:tabs>
        <w:ind w:left="2088" w:hanging="2088"/>
        <w:jc w:val="left"/>
      </w:pPr>
      <w:r>
        <w:tab/>
        <w:t>5/18/2010</w:t>
      </w:r>
      <w:r>
        <w:tab/>
        <w:t>House</w:t>
      </w:r>
      <w:r>
        <w:tab/>
      </w:r>
      <w:r w:rsidRPr="00450136">
        <w:t xml:space="preserve">Introduced, adopted, sent to Senate </w:t>
      </w:r>
      <w:hyperlink r:id="rId7" w:history="1">
        <w:r w:rsidRPr="0005024F">
          <w:rPr>
            <w:rStyle w:val="Hyperlink"/>
          </w:rPr>
          <w:t>HJ</w:t>
        </w:r>
      </w:hyperlink>
      <w:r>
        <w:noBreakHyphen/>
      </w:r>
      <w:r w:rsidRPr="00450136">
        <w:t>59</w:t>
      </w:r>
    </w:p>
    <w:p w:rsidR="001D52C0" w:rsidRDefault="001D52C0" w:rsidP="001D52C0">
      <w:pPr>
        <w:widowControl w:val="0"/>
        <w:tabs>
          <w:tab w:val="right" w:pos="1008"/>
          <w:tab w:val="left" w:pos="1152"/>
          <w:tab w:val="left" w:pos="1872"/>
          <w:tab w:val="left" w:pos="9187"/>
        </w:tabs>
        <w:ind w:left="2088" w:hanging="2088"/>
        <w:jc w:val="left"/>
      </w:pPr>
      <w:r>
        <w:tab/>
        <w:t>5/19/2010</w:t>
      </w:r>
      <w:r>
        <w:tab/>
        <w:t>Senate</w:t>
      </w:r>
      <w:r>
        <w:tab/>
      </w:r>
      <w:r w:rsidRPr="00450136">
        <w:t xml:space="preserve">Introduced, adopted, returned with concurrence </w:t>
      </w:r>
      <w:hyperlink r:id="rId8" w:history="1">
        <w:r w:rsidRPr="0005024F">
          <w:rPr>
            <w:rStyle w:val="Hyperlink"/>
          </w:rPr>
          <w:t>SJ</w:t>
        </w:r>
      </w:hyperlink>
      <w:r>
        <w:noBreakHyphen/>
      </w:r>
      <w:r w:rsidRPr="00450136">
        <w:t>23</w:t>
      </w:r>
    </w:p>
    <w:p w:rsidR="001D52C0" w:rsidRDefault="001D52C0" w:rsidP="001D52C0">
      <w:pPr>
        <w:widowControl w:val="0"/>
        <w:tabs>
          <w:tab w:val="right" w:pos="1008"/>
          <w:tab w:val="left" w:pos="1152"/>
          <w:tab w:val="left" w:pos="1872"/>
          <w:tab w:val="left" w:pos="9187"/>
        </w:tabs>
        <w:ind w:left="2088" w:hanging="2088"/>
        <w:jc w:val="left"/>
      </w:pPr>
    </w:p>
    <w:p w:rsidR="000F1E3A" w:rsidRPr="000F1E3A" w:rsidRDefault="000F1E3A" w:rsidP="000F1E3A">
      <w:pPr>
        <w:widowControl w:val="0"/>
        <w:tabs>
          <w:tab w:val="right" w:pos="1008"/>
          <w:tab w:val="left" w:pos="1152"/>
          <w:tab w:val="left" w:pos="1872"/>
          <w:tab w:val="left" w:pos="9187"/>
        </w:tabs>
        <w:ind w:left="2088" w:hanging="2088"/>
        <w:jc w:val="left"/>
      </w:pPr>
    </w:p>
    <w:p w:rsidR="000F1E3A" w:rsidRDefault="000F1E3A" w:rsidP="000F1E3A">
      <w:r w:rsidRPr="000F1E3A">
        <w:rPr>
          <w:b/>
        </w:rPr>
        <w:t>VERSIONS OF THIS BILL</w:t>
      </w:r>
    </w:p>
    <w:p w:rsidR="000F1E3A" w:rsidRDefault="000F1E3A" w:rsidP="000F1E3A"/>
    <w:p w:rsidR="000F1E3A" w:rsidRDefault="00D25C8B" w:rsidP="000F1E3A">
      <w:hyperlink r:id="rId9" w:history="1">
        <w:r w:rsidR="000F1E3A">
          <w:rPr>
            <w:rStyle w:val="Hyperlink"/>
          </w:rPr>
          <w:t>5/18/2010</w:t>
        </w:r>
      </w:hyperlink>
    </w:p>
    <w:p w:rsidR="000F1E3A" w:rsidRDefault="000F1E3A" w:rsidP="000F1E3A"/>
    <w:p w:rsidR="000F1E3A" w:rsidRDefault="000F1E3A" w:rsidP="000F1E3A">
      <w:pPr>
        <w:sectPr w:rsidR="000F1E3A" w:rsidSect="000F1E3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055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AND RECOGNIZE MELVIN SMOAK, SUPERINTENDENT OF ORANGEBURG CONSOLIDATED SCHOOL DISTRICT FIVE, UPON THE OCCASION OF HIS RETIREMENT, AND </w:t>
      </w:r>
      <w:r w:rsidR="0080393F">
        <w:t xml:space="preserve">TO </w:t>
      </w:r>
      <w:r>
        <w:t>WISH HIM CONTINUED SUCCESS IN ALL HIS FUTURE ENDEAVORS.</w:t>
      </w:r>
    </w:p>
    <w:p w:rsidR="00AB0555"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29C8"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01B2">
        <w:t xml:space="preserve">the members of the South Carolina General Assembly are pleased to learn that Melvin Smoak will begin a much deserved retirement from </w:t>
      </w:r>
      <w:r w:rsidR="003B29C8">
        <w:t>Orangeburg Consolidated</w:t>
      </w:r>
      <w:r w:rsidR="001301B2">
        <w:t xml:space="preserve"> School District </w:t>
      </w:r>
      <w:r w:rsidR="003B29C8">
        <w:t>Five</w:t>
      </w:r>
      <w:r w:rsidR="001301B2">
        <w:t xml:space="preserve"> where he has faithfully served the students of his district during a remarkable and distinguished career; and</w:t>
      </w:r>
    </w:p>
    <w:p w:rsidR="003B29C8" w:rsidRDefault="003B2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9C8" w:rsidRDefault="003B2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John Ford High School in St. Matthews, Melvin Smoak earned a bachelor</w:t>
      </w:r>
      <w:r w:rsidR="0080393F" w:rsidRPr="0080393F">
        <w:t>’</w:t>
      </w:r>
      <w:r>
        <w:t>s degree in mathematics from South Carolina State College in 1973 and a master</w:t>
      </w:r>
      <w:r w:rsidR="0080393F" w:rsidRPr="0080393F">
        <w:t>’</w:t>
      </w:r>
      <w:r>
        <w:t>s degree in educational administration in 1974; and</w:t>
      </w:r>
    </w:p>
    <w:p w:rsidR="003B29C8" w:rsidRDefault="003B2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DC9" w:rsidRDefault="003B2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began his long and outstanding career as an educator teaching mathematics</w:t>
      </w:r>
      <w:r w:rsidR="00A56D3D">
        <w:t>,</w:t>
      </w:r>
      <w:r>
        <w:t xml:space="preserve"> and </w:t>
      </w:r>
      <w:r w:rsidR="00920DC9">
        <w:t>he served as assistant principal and in</w:t>
      </w:r>
      <w:r w:rsidR="0080393F">
        <w:noBreakHyphen/>
      </w:r>
      <w:r w:rsidR="00920DC9">
        <w:t>school suspension coordinator at Nix Elementary School in 1976</w:t>
      </w:r>
      <w:r w:rsidR="00A56D3D">
        <w:t>; and</w:t>
      </w:r>
    </w:p>
    <w:p w:rsidR="00920DC9" w:rsidRDefault="00920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466" w:rsidRDefault="00920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1977, he </w:t>
      </w:r>
      <w:r w:rsidR="003B29C8">
        <w:t xml:space="preserve">started teaching </w:t>
      </w:r>
      <w:r>
        <w:t xml:space="preserve">mathematics </w:t>
      </w:r>
      <w:r w:rsidR="003B29C8">
        <w:t>at Orangeburg</w:t>
      </w:r>
      <w:r w:rsidR="0080393F">
        <w:noBreakHyphen/>
      </w:r>
      <w:r w:rsidR="003B29C8">
        <w:t xml:space="preserve">Wilkinson High School </w:t>
      </w:r>
      <w:r>
        <w:t>and</w:t>
      </w:r>
      <w:r w:rsidR="00212466">
        <w:t xml:space="preserve"> </w:t>
      </w:r>
      <w:r w:rsidR="003B29C8">
        <w:t>became</w:t>
      </w:r>
      <w:r w:rsidR="0080393F">
        <w:t xml:space="preserve"> the school’s</w:t>
      </w:r>
      <w:r w:rsidR="00212466">
        <w:t xml:space="preserve"> </w:t>
      </w:r>
      <w:r w:rsidR="003B29C8">
        <w:t>assistant</w:t>
      </w:r>
      <w:r w:rsidR="00212466">
        <w:t xml:space="preserve"> principal </w:t>
      </w:r>
      <w:r>
        <w:t xml:space="preserve">in 1980 </w:t>
      </w:r>
      <w:r w:rsidR="003B29C8">
        <w:t xml:space="preserve">and began serving </w:t>
      </w:r>
      <w:r w:rsidR="005D0468">
        <w:t xml:space="preserve">there </w:t>
      </w:r>
      <w:r w:rsidR="003B29C8">
        <w:t>as principal in 1986</w:t>
      </w:r>
      <w:r w:rsidR="00212466">
        <w:t>; and</w:t>
      </w:r>
    </w:p>
    <w:p w:rsidR="00212466" w:rsidRDefault="00212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466" w:rsidRDefault="00212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920DC9">
        <w:t>pursued further studie</w:t>
      </w:r>
      <w:r>
        <w:t>s</w:t>
      </w:r>
      <w:r w:rsidR="00A56D3D">
        <w:t xml:space="preserve"> in education </w:t>
      </w:r>
      <w:r>
        <w:t>at various</w:t>
      </w:r>
      <w:r w:rsidR="00920DC9">
        <w:t xml:space="preserve"> schools, including Cornell University</w:t>
      </w:r>
      <w:r w:rsidR="00EB3755">
        <w:t xml:space="preserve"> in 1985</w:t>
      </w:r>
      <w:r w:rsidR="00920DC9">
        <w:t xml:space="preserve"> and </w:t>
      </w:r>
      <w:r w:rsidR="00EB3755">
        <w:t>Winthrop College in 1986; and</w:t>
      </w:r>
      <w:r>
        <w:t xml:space="preserve"> </w:t>
      </w: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featured in an international documentary entitled </w:t>
      </w:r>
      <w:r>
        <w:rPr>
          <w:i/>
        </w:rPr>
        <w:t>I Can Change the World</w:t>
      </w:r>
      <w:r w:rsidR="001C456C">
        <w:t>, Mr. Smoak</w:t>
      </w:r>
      <w:r>
        <w:t xml:space="preserve"> gained notoriety for the aca</w:t>
      </w:r>
      <w:r w:rsidR="00A56D3D">
        <w:t>demic success he facilitated in Orangeburg</w:t>
      </w:r>
      <w:r>
        <w:t xml:space="preserve"> and was highlighted in two cover stories for </w:t>
      </w:r>
      <w:r>
        <w:rPr>
          <w:i/>
        </w:rPr>
        <w:t>Newsweek</w:t>
      </w:r>
      <w:r>
        <w:t xml:space="preserve"> magazine in 1988; and</w:t>
      </w: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Orangeburg School Distr</w:t>
      </w:r>
      <w:r w:rsidR="00A56D3D">
        <w:t xml:space="preserve">ict Five in 1988 and served first as </w:t>
      </w:r>
      <w:r>
        <w:t xml:space="preserve">assistant superintendent for schools and </w:t>
      </w:r>
      <w:r w:rsidR="00A56D3D">
        <w:t xml:space="preserve">then </w:t>
      </w:r>
      <w:r>
        <w:t>as the assistant superintendent for administrative and academic affairs</w:t>
      </w:r>
      <w:r w:rsidR="00A56D3D">
        <w:t xml:space="preserve"> until 1997</w:t>
      </w:r>
      <w:r>
        <w:t>; and</w:t>
      </w: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d</w:t>
      </w:r>
      <w:r w:rsidR="001C456C">
        <w:t>istrict consolidated in 1997, Mr. Smoak</w:t>
      </w:r>
      <w:r>
        <w:t xml:space="preserve"> remained with the district as an assistant superintendent for administration and student affairs, and in 1999, he became superintendent for the Orangeburg Consolidated School District Five; and</w:t>
      </w: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numerous civic and professional organizations, he</w:t>
      </w:r>
      <w:r w:rsidR="00A56D3D">
        <w:t xml:space="preserve"> received the Orangeburg Alumni Chapter of Kappa Alpha Psi Fraternity Men “Man of the Year” award and the South Carolina </w:t>
      </w:r>
      <w:r w:rsidR="005D0468">
        <w:t xml:space="preserve">State </w:t>
      </w:r>
      <w:r w:rsidR="00A56D3D">
        <w:t>University Distinguished Alumnus Award; and</w:t>
      </w: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member of New Mt. Zion</w:t>
      </w:r>
      <w:r w:rsidR="001C456C">
        <w:t xml:space="preserve"> Baptist Church, Mr. Smoak</w:t>
      </w:r>
      <w:r>
        <w:t xml:space="preserve"> is married to the former Leone Deloris Williams</w:t>
      </w:r>
      <w:r w:rsidR="0080393F">
        <w:t>,</w:t>
      </w:r>
      <w:r>
        <w:t xml:space="preserve"> and together they raised two fine children, Carlita Shenell and Lee Marvin; and</w:t>
      </w:r>
    </w:p>
    <w:p w:rsidR="003B29C8" w:rsidRDefault="003B2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555" w:rsidRDefault="00A56D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880FFA">
        <w:t>General Assembly</w:t>
      </w:r>
      <w:r>
        <w:t xml:space="preserve"> are grateful for the significant impact that Melvin Smoak has had on students in our State and are pleased to learn that after thirty</w:t>
      </w:r>
      <w:r w:rsidR="0080393F">
        <w:noBreakHyphen/>
      </w:r>
      <w:r>
        <w:t xml:space="preserve">seven years of </w:t>
      </w:r>
      <w:r w:rsidR="0080393F">
        <w:t xml:space="preserve">outstanding </w:t>
      </w:r>
      <w:r>
        <w:t>educational service he will be enjoying his retirement</w:t>
      </w:r>
      <w:r w:rsidR="00AB0555">
        <w:t xml:space="preserve">.  Now, therefore, </w:t>
      </w:r>
    </w:p>
    <w:p w:rsidR="00AB0555"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555"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B0555"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1B2"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01B2">
        <w:t xml:space="preserve"> the members of the South Carolina General Assembly, by this resolution, honor and recognize Melvin Smoak, superintendent of Orangeburg Consolidated School District Five, upon the occasion of his retirement, and wish him continued success in all his future endeavors.</w:t>
      </w:r>
    </w:p>
    <w:p w:rsidR="001301B2" w:rsidRDefault="00130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301B2">
        <w:t>present</w:t>
      </w:r>
      <w:r>
        <w:t>ed to</w:t>
      </w:r>
      <w:r w:rsidR="001301B2">
        <w:t xml:space="preserve"> Melvin Smoak.</w:t>
      </w:r>
    </w:p>
    <w:p w:rsidR="007D1B72" w:rsidRDefault="0080393F" w:rsidP="003C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B72" w:rsidRDefault="007D1B72" w:rsidP="000F1E3A">
      <w:pPr>
        <w:suppressAutoHyphens/>
      </w:pPr>
    </w:p>
    <w:sectPr w:rsidR="007D1B72" w:rsidSect="000F1E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93F" w:rsidRDefault="0080393F" w:rsidP="009F0C77">
      <w:r>
        <w:separator/>
      </w:r>
    </w:p>
  </w:endnote>
  <w:endnote w:type="continuationSeparator" w:id="0">
    <w:p w:rsidR="0080393F" w:rsidRDefault="008039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81A186-2083-4670-A811-1C6E7FAB6FEE}"/>
    <w:embedBold r:id="rId2" w:fontKey="{9A65D9F1-6F95-4CD1-8316-52211825C24E}"/>
    <w:embedItalic r:id="rId3" w:fontKey="{D2B6C765-ECE2-438C-B838-729132AEBB4D}"/>
  </w:font>
  <w:font w:name="Calibri">
    <w:panose1 w:val="020F0502020204030204"/>
    <w:charset w:val="00"/>
    <w:family w:val="swiss"/>
    <w:pitch w:val="variable"/>
    <w:sig w:usb0="E10002FF" w:usb1="4000ACFF" w:usb2="00000009" w:usb3="00000000" w:csb0="0000019F" w:csb1="00000000"/>
    <w:embedRegular r:id="rId4" w:fontKey="{89B63040-8C50-43F5-8F7F-C3B27A01FCC7}"/>
  </w:font>
  <w:font w:name="Tahoma">
    <w:panose1 w:val="020B0604030504040204"/>
    <w:charset w:val="00"/>
    <w:family w:val="swiss"/>
    <w:pitch w:val="variable"/>
    <w:sig w:usb0="21002A87" w:usb1="80000000" w:usb2="00000008" w:usb3="00000000" w:csb0="000101FF" w:csb1="00000000"/>
    <w:embedRegular r:id="rId5" w:fontKey="{E9243320-B1C1-466B-BBF0-BD71162833EB}"/>
  </w:font>
  <w:font w:name="Cambria">
    <w:panose1 w:val="02040503050406030204"/>
    <w:charset w:val="00"/>
    <w:family w:val="roman"/>
    <w:pitch w:val="variable"/>
    <w:sig w:usb0="E00002FF" w:usb1="400004FF" w:usb2="00000000" w:usb3="00000000" w:csb0="0000019F" w:csb1="00000000"/>
    <w:embedRegular r:id="rId6" w:fontKey="{5B753EF7-8140-4695-AB16-4DC386A13D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E3A" w:rsidRPr="007D1B72" w:rsidRDefault="000F1E3A" w:rsidP="007D1B72">
    <w:pPr>
      <w:pStyle w:val="Footer"/>
      <w:tabs>
        <w:tab w:val="clear" w:pos="4680"/>
        <w:tab w:val="clear" w:pos="9360"/>
        <w:tab w:val="center" w:pos="2995"/>
      </w:tabs>
      <w:spacing w:before="120"/>
    </w:pPr>
    <w:r>
      <w:t>[4997]</w:t>
    </w:r>
    <w:r>
      <w:tab/>
    </w:r>
    <w:r w:rsidR="00D25C8B">
      <w:fldChar w:fldCharType="begin"/>
    </w:r>
    <w:r w:rsidR="00D25C8B">
      <w:instrText xml:space="preserve"> PAGE  \* MERGEFORMAT </w:instrText>
    </w:r>
    <w:r w:rsidR="00D25C8B">
      <w:fldChar w:fldCharType="separate"/>
    </w:r>
    <w:r w:rsidR="00D25C8B">
      <w:rPr>
        <w:noProof/>
      </w:rPr>
      <w:t>1</w:t>
    </w:r>
    <w:r w:rsidR="00D25C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93F" w:rsidRDefault="0080393F" w:rsidP="009F0C77">
      <w:r>
        <w:separator/>
      </w:r>
    </w:p>
  </w:footnote>
  <w:footnote w:type="continuationSeparator" w:id="0">
    <w:p w:rsidR="0080393F" w:rsidRDefault="008039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28AB10"/>
    <w:docVar w:name="CoverBillType" w:val="c"/>
    <w:docVar w:name="docpath" w:val="L:\Council\bills\GM\24528AB10.DOCX"/>
    <w:docVar w:name="dvBillNumber" w:val="4997"/>
    <w:docVar w:name="dvBillNumberPrefix" w:val="H. "/>
    <w:docVar w:name="dvOriginalBody" w:val="House"/>
    <w:docVar w:name="dvSteno" w:val="GM"/>
    <w:docVar w:name="NameofBody" w:val="h"/>
    <w:docVar w:name="vgroup2" w:val="Council"/>
  </w:docVars>
  <w:rsids>
    <w:rsidRoot w:val="006C24C7"/>
    <w:rsid w:val="00011869"/>
    <w:rsid w:val="0005024F"/>
    <w:rsid w:val="000E1785"/>
    <w:rsid w:val="000E5D96"/>
    <w:rsid w:val="000F1E3A"/>
    <w:rsid w:val="000F40FA"/>
    <w:rsid w:val="0010776B"/>
    <w:rsid w:val="001301B2"/>
    <w:rsid w:val="00133E66"/>
    <w:rsid w:val="001435A3"/>
    <w:rsid w:val="001C456C"/>
    <w:rsid w:val="001D08F2"/>
    <w:rsid w:val="001D525B"/>
    <w:rsid w:val="001D52C0"/>
    <w:rsid w:val="001D7F4F"/>
    <w:rsid w:val="00212466"/>
    <w:rsid w:val="002321B6"/>
    <w:rsid w:val="00250967"/>
    <w:rsid w:val="002543C8"/>
    <w:rsid w:val="00284AAE"/>
    <w:rsid w:val="002E5912"/>
    <w:rsid w:val="002F7827"/>
    <w:rsid w:val="00325348"/>
    <w:rsid w:val="0032732C"/>
    <w:rsid w:val="00336AD0"/>
    <w:rsid w:val="0037079A"/>
    <w:rsid w:val="003B29C8"/>
    <w:rsid w:val="003C4DF5"/>
    <w:rsid w:val="003D01E8"/>
    <w:rsid w:val="003E5288"/>
    <w:rsid w:val="003F6D79"/>
    <w:rsid w:val="0041760A"/>
    <w:rsid w:val="00417C01"/>
    <w:rsid w:val="004724D6"/>
    <w:rsid w:val="004809EE"/>
    <w:rsid w:val="004B7AF3"/>
    <w:rsid w:val="004E7D54"/>
    <w:rsid w:val="005273C6"/>
    <w:rsid w:val="00530A69"/>
    <w:rsid w:val="00545593"/>
    <w:rsid w:val="00577C6C"/>
    <w:rsid w:val="005C2FE2"/>
    <w:rsid w:val="005D0468"/>
    <w:rsid w:val="005D701B"/>
    <w:rsid w:val="005E2BC9"/>
    <w:rsid w:val="00605102"/>
    <w:rsid w:val="006215AA"/>
    <w:rsid w:val="00624515"/>
    <w:rsid w:val="006913C9"/>
    <w:rsid w:val="0069470D"/>
    <w:rsid w:val="006C24C7"/>
    <w:rsid w:val="00701F85"/>
    <w:rsid w:val="00734F00"/>
    <w:rsid w:val="007A70AE"/>
    <w:rsid w:val="007D1B72"/>
    <w:rsid w:val="0080393F"/>
    <w:rsid w:val="008362E8"/>
    <w:rsid w:val="00856B3B"/>
    <w:rsid w:val="00880FFA"/>
    <w:rsid w:val="008A1768"/>
    <w:rsid w:val="008F4429"/>
    <w:rsid w:val="00920DC9"/>
    <w:rsid w:val="0094021A"/>
    <w:rsid w:val="009A7E78"/>
    <w:rsid w:val="009B7A6C"/>
    <w:rsid w:val="009C2BD4"/>
    <w:rsid w:val="009C6A0B"/>
    <w:rsid w:val="009F0C77"/>
    <w:rsid w:val="009F4DD1"/>
    <w:rsid w:val="00A41684"/>
    <w:rsid w:val="00A56D3D"/>
    <w:rsid w:val="00A64E80"/>
    <w:rsid w:val="00A72BCD"/>
    <w:rsid w:val="00A741D9"/>
    <w:rsid w:val="00A833AB"/>
    <w:rsid w:val="00A9741D"/>
    <w:rsid w:val="00AA71B9"/>
    <w:rsid w:val="00AB0555"/>
    <w:rsid w:val="00AC65D0"/>
    <w:rsid w:val="00AD4B17"/>
    <w:rsid w:val="00B2315E"/>
    <w:rsid w:val="00B412D4"/>
    <w:rsid w:val="00B83016"/>
    <w:rsid w:val="00BE3C22"/>
    <w:rsid w:val="00C0345E"/>
    <w:rsid w:val="00C3483A"/>
    <w:rsid w:val="00C74E9D"/>
    <w:rsid w:val="00C82FD3"/>
    <w:rsid w:val="00C92819"/>
    <w:rsid w:val="00CC2391"/>
    <w:rsid w:val="00CC6B7B"/>
    <w:rsid w:val="00CC6CB8"/>
    <w:rsid w:val="00CD1778"/>
    <w:rsid w:val="00CD2089"/>
    <w:rsid w:val="00D25C8B"/>
    <w:rsid w:val="00D73A67"/>
    <w:rsid w:val="00D970A9"/>
    <w:rsid w:val="00DF3845"/>
    <w:rsid w:val="00DF779A"/>
    <w:rsid w:val="00E41911"/>
    <w:rsid w:val="00E92EEF"/>
    <w:rsid w:val="00EB375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9BCC9F-EDDB-4614-B5F5-DAF42E14D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393F"/>
    <w:rPr>
      <w:rFonts w:ascii="Tahoma" w:hAnsi="Tahoma" w:cs="Tahoma"/>
      <w:sz w:val="16"/>
      <w:szCs w:val="16"/>
    </w:rPr>
  </w:style>
  <w:style w:type="character" w:customStyle="1" w:styleId="BalloonTextChar">
    <w:name w:val="Balloon Text Char"/>
    <w:basedOn w:val="DefaultParagraphFont"/>
    <w:link w:val="BalloonText"/>
    <w:uiPriority w:val="99"/>
    <w:semiHidden/>
    <w:rsid w:val="0080393F"/>
    <w:rPr>
      <w:rFonts w:ascii="Tahoma" w:eastAsia="Times New Roman" w:hAnsi="Tahoma" w:cs="Tahoma"/>
      <w:sz w:val="16"/>
      <w:szCs w:val="16"/>
    </w:rPr>
  </w:style>
  <w:style w:type="character" w:styleId="Hyperlink">
    <w:name w:val="Hyperlink"/>
    <w:basedOn w:val="DefaultParagraphFont"/>
    <w:uiPriority w:val="99"/>
    <w:unhideWhenUsed/>
    <w:rsid w:val="000F1E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19-10.docx" TargetMode="External"/><Relationship Id="rId3" Type="http://schemas.openxmlformats.org/officeDocument/2006/relationships/settings" Target="settings.xml"/><Relationship Id="rId7" Type="http://schemas.openxmlformats.org/officeDocument/2006/relationships/hyperlink" Target="file:///h:\HJ%20Archive\2010\05-1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97_2010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93565-9653-4766-B3D5-2656A2D5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701</Words>
  <Characters>4139</Characters>
  <Application>Microsoft Office Word</Application>
  <DocSecurity>0</DocSecurity>
  <Lines>126</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4997: Melvin Smoak - South Carolina Legislature Online</dc:title>
  <dc:subject/>
  <dc:creator>gailmoore</dc:creator>
  <cp:keywords/>
  <dc:description/>
  <cp:lastModifiedBy>N Cumfer</cp:lastModifiedBy>
  <cp:revision>9</cp:revision>
  <cp:lastPrinted>2010-05-13T15:02:00Z</cp:lastPrinted>
  <dcterms:created xsi:type="dcterms:W3CDTF">2010-05-18T19:42:00Z</dcterms:created>
  <dcterms:modified xsi:type="dcterms:W3CDTF">2014-11-24T16:39:00Z</dcterms:modified>
</cp:coreProperties>
</file>