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B84" w:rsidRDefault="007B2B84" w:rsidP="007B2B84">
      <w:pPr>
        <w:widowControl w:val="0"/>
        <w:jc w:val="center"/>
      </w:pPr>
      <w:bookmarkStart w:id="0" w:name="_GoBack"/>
      <w:bookmarkEnd w:id="0"/>
      <w:r w:rsidRPr="007B2B84">
        <w:rPr>
          <w:b/>
        </w:rPr>
        <w:t>South Carolina General Assembly</w:t>
      </w:r>
    </w:p>
    <w:p w:rsidR="007B2B84" w:rsidRDefault="007B2B84" w:rsidP="007B2B84">
      <w:pPr>
        <w:widowControl w:val="0"/>
        <w:jc w:val="center"/>
      </w:pPr>
      <w:r>
        <w:t>118th Session, 2009-2010</w:t>
      </w:r>
    </w:p>
    <w:p w:rsidR="007B2B84" w:rsidRDefault="007B2B84" w:rsidP="007B2B84">
      <w:pPr>
        <w:widowControl w:val="0"/>
        <w:jc w:val="left"/>
      </w:pPr>
    </w:p>
    <w:p w:rsidR="007B2B84" w:rsidRDefault="007B2B84" w:rsidP="007B2B84">
      <w:pPr>
        <w:widowControl w:val="0"/>
        <w:jc w:val="left"/>
        <w:rPr>
          <w:b/>
        </w:rPr>
      </w:pPr>
      <w:r w:rsidRPr="007B2B84">
        <w:rPr>
          <w:b/>
        </w:rPr>
        <w:t>H. 5008</w:t>
      </w:r>
    </w:p>
    <w:p w:rsidR="007B2B84" w:rsidRDefault="007B2B84" w:rsidP="007B2B84">
      <w:pPr>
        <w:widowControl w:val="0"/>
        <w:jc w:val="left"/>
        <w:rPr>
          <w:b/>
        </w:rPr>
      </w:pPr>
    </w:p>
    <w:p w:rsidR="007B2B84" w:rsidRDefault="007B2B84" w:rsidP="007B2B84">
      <w:pPr>
        <w:widowControl w:val="0"/>
        <w:jc w:val="left"/>
      </w:pPr>
      <w:r w:rsidRPr="007B2B84">
        <w:rPr>
          <w:b/>
        </w:rPr>
        <w:t>STATUS INFORMATION</w:t>
      </w:r>
    </w:p>
    <w:p w:rsidR="007B2B84" w:rsidRDefault="007B2B84" w:rsidP="007B2B84">
      <w:pPr>
        <w:widowControl w:val="0"/>
        <w:jc w:val="left"/>
      </w:pPr>
    </w:p>
    <w:p w:rsidR="007B2B84" w:rsidRDefault="007B2B84" w:rsidP="007B2B84">
      <w:pPr>
        <w:widowControl w:val="0"/>
        <w:jc w:val="left"/>
      </w:pPr>
      <w:r>
        <w:t>House Resolution</w:t>
      </w:r>
    </w:p>
    <w:p w:rsidR="007B2B84" w:rsidRDefault="007B2B84" w:rsidP="007B2B84">
      <w:pPr>
        <w:widowControl w:val="0"/>
        <w:jc w:val="left"/>
      </w:pPr>
      <w:r>
        <w:t>Sponsors: Rep. G.A. Brown</w:t>
      </w:r>
    </w:p>
    <w:p w:rsidR="007B2B84" w:rsidRDefault="007B2B84" w:rsidP="007B2B84">
      <w:pPr>
        <w:widowControl w:val="0"/>
        <w:jc w:val="left"/>
      </w:pPr>
      <w:r>
        <w:t>Document Path: l:\council\bills\gm\24545sd10.docx</w:t>
      </w:r>
    </w:p>
    <w:p w:rsidR="007B2B84" w:rsidRDefault="007B2B84" w:rsidP="007B2B84">
      <w:pPr>
        <w:widowControl w:val="0"/>
        <w:jc w:val="left"/>
      </w:pPr>
    </w:p>
    <w:p w:rsidR="007B2B84" w:rsidRDefault="007B2B84" w:rsidP="007B2B84">
      <w:pPr>
        <w:widowControl w:val="0"/>
        <w:jc w:val="left"/>
      </w:pPr>
      <w:r>
        <w:t>Introduced in the House on May 20, 2010</w:t>
      </w:r>
    </w:p>
    <w:p w:rsidR="007B2B84" w:rsidRDefault="007B2B84" w:rsidP="007B2B84">
      <w:pPr>
        <w:widowControl w:val="0"/>
        <w:jc w:val="left"/>
      </w:pPr>
      <w:r>
        <w:t>Adopted by the House on May 20, 2010</w:t>
      </w:r>
    </w:p>
    <w:p w:rsidR="007B2B84" w:rsidRDefault="007B2B84" w:rsidP="007B2B84">
      <w:pPr>
        <w:widowControl w:val="0"/>
        <w:jc w:val="left"/>
      </w:pPr>
    </w:p>
    <w:p w:rsidR="007B2B84" w:rsidRDefault="007B2B84" w:rsidP="007B2B84">
      <w:pPr>
        <w:widowControl w:val="0"/>
        <w:jc w:val="left"/>
      </w:pPr>
      <w:r>
        <w:t xml:space="preserve">Summary: </w:t>
      </w:r>
      <w:r w:rsidR="006C54E5">
        <w:t>Eula Lynn Rembert</w:t>
      </w:r>
    </w:p>
    <w:p w:rsidR="007B2B84" w:rsidRDefault="007B2B84" w:rsidP="007B2B84">
      <w:pPr>
        <w:widowControl w:val="0"/>
        <w:jc w:val="left"/>
      </w:pPr>
    </w:p>
    <w:p w:rsidR="007B2B84" w:rsidRDefault="007B2B84" w:rsidP="007B2B84">
      <w:pPr>
        <w:widowControl w:val="0"/>
        <w:jc w:val="left"/>
      </w:pPr>
    </w:p>
    <w:p w:rsidR="007B2B84" w:rsidRDefault="007B2B84" w:rsidP="007B2B84">
      <w:pPr>
        <w:widowControl w:val="0"/>
        <w:tabs>
          <w:tab w:val="center" w:pos="590"/>
          <w:tab w:val="center" w:pos="1440"/>
          <w:tab w:val="left" w:pos="1872"/>
          <w:tab w:val="left" w:pos="9187"/>
        </w:tabs>
        <w:jc w:val="left"/>
      </w:pPr>
      <w:r w:rsidRPr="007B2B84">
        <w:rPr>
          <w:b/>
        </w:rPr>
        <w:t>HISTORY OF LEGISLATIVE ACTIONS</w:t>
      </w:r>
    </w:p>
    <w:p w:rsidR="007B2B84" w:rsidRDefault="007B2B84" w:rsidP="007B2B84">
      <w:pPr>
        <w:widowControl w:val="0"/>
        <w:tabs>
          <w:tab w:val="center" w:pos="590"/>
          <w:tab w:val="center" w:pos="1440"/>
          <w:tab w:val="left" w:pos="1872"/>
          <w:tab w:val="left" w:pos="9187"/>
        </w:tabs>
        <w:jc w:val="left"/>
      </w:pPr>
    </w:p>
    <w:p w:rsidR="007B2B84" w:rsidRPr="007B2B84" w:rsidRDefault="007B2B84" w:rsidP="007B2B84">
      <w:pPr>
        <w:widowControl w:val="0"/>
        <w:tabs>
          <w:tab w:val="center" w:pos="590"/>
          <w:tab w:val="center" w:pos="1440"/>
          <w:tab w:val="left" w:pos="1872"/>
          <w:tab w:val="left" w:pos="9187"/>
        </w:tabs>
        <w:jc w:val="left"/>
      </w:pPr>
      <w:r w:rsidRPr="007B2B84">
        <w:rPr>
          <w:u w:val="single"/>
        </w:rPr>
        <w:tab/>
        <w:t>Date</w:t>
      </w:r>
      <w:r w:rsidRPr="007B2B84">
        <w:rPr>
          <w:u w:val="single"/>
        </w:rPr>
        <w:tab/>
        <w:t>Body</w:t>
      </w:r>
      <w:r w:rsidRPr="007B2B84">
        <w:rPr>
          <w:u w:val="single"/>
        </w:rPr>
        <w:tab/>
        <w:t>Action Description with journal page number</w:t>
      </w:r>
      <w:r w:rsidRPr="007B2B84">
        <w:rPr>
          <w:u w:val="single"/>
        </w:rPr>
        <w:tab/>
      </w:r>
    </w:p>
    <w:p w:rsidR="00A55DFB" w:rsidRDefault="00A55DFB" w:rsidP="00A55DFB">
      <w:pPr>
        <w:widowControl w:val="0"/>
        <w:tabs>
          <w:tab w:val="right" w:pos="1008"/>
          <w:tab w:val="left" w:pos="1152"/>
          <w:tab w:val="left" w:pos="1872"/>
          <w:tab w:val="left" w:pos="9187"/>
        </w:tabs>
        <w:ind w:left="2088" w:hanging="2088"/>
        <w:jc w:val="left"/>
      </w:pPr>
      <w:r>
        <w:tab/>
        <w:t>5/20/2010</w:t>
      </w:r>
      <w:r>
        <w:tab/>
        <w:t>House</w:t>
      </w:r>
      <w:r>
        <w:tab/>
      </w:r>
      <w:r w:rsidRPr="00476570">
        <w:t xml:space="preserve">Introduced and adopted </w:t>
      </w:r>
      <w:hyperlink r:id="rId7" w:history="1">
        <w:r w:rsidRPr="000E2B5A">
          <w:rPr>
            <w:rStyle w:val="Hyperlink"/>
          </w:rPr>
          <w:t>HJ</w:t>
        </w:r>
      </w:hyperlink>
      <w:r>
        <w:noBreakHyphen/>
      </w:r>
      <w:r w:rsidRPr="00476570">
        <w:t>6</w:t>
      </w:r>
    </w:p>
    <w:p w:rsidR="00A55DFB" w:rsidRDefault="00A55DFB" w:rsidP="00A55DFB">
      <w:pPr>
        <w:widowControl w:val="0"/>
        <w:tabs>
          <w:tab w:val="right" w:pos="1008"/>
          <w:tab w:val="left" w:pos="1152"/>
          <w:tab w:val="left" w:pos="1872"/>
          <w:tab w:val="left" w:pos="9187"/>
        </w:tabs>
        <w:ind w:left="2088" w:hanging="2088"/>
        <w:jc w:val="left"/>
      </w:pPr>
    </w:p>
    <w:p w:rsidR="007B2B84" w:rsidRPr="007B2B84" w:rsidRDefault="007B2B84" w:rsidP="007B2B84">
      <w:pPr>
        <w:widowControl w:val="0"/>
        <w:tabs>
          <w:tab w:val="right" w:pos="1008"/>
          <w:tab w:val="left" w:pos="1152"/>
          <w:tab w:val="left" w:pos="1872"/>
          <w:tab w:val="left" w:pos="9187"/>
        </w:tabs>
        <w:ind w:left="2088" w:hanging="2088"/>
        <w:jc w:val="left"/>
      </w:pPr>
    </w:p>
    <w:p w:rsidR="007B2B84" w:rsidRDefault="007B2B84" w:rsidP="007B2B84">
      <w:r w:rsidRPr="007B2B84">
        <w:rPr>
          <w:b/>
        </w:rPr>
        <w:t>VERSIONS OF THIS BILL</w:t>
      </w:r>
    </w:p>
    <w:p w:rsidR="007B2B84" w:rsidRDefault="007B2B84" w:rsidP="007B2B84"/>
    <w:p w:rsidR="007B2B84" w:rsidRDefault="001562AA" w:rsidP="007B2B84">
      <w:hyperlink r:id="rId8" w:history="1">
        <w:r w:rsidR="007B2B84">
          <w:rPr>
            <w:rStyle w:val="Hyperlink"/>
          </w:rPr>
          <w:t>5/20/2010</w:t>
        </w:r>
      </w:hyperlink>
    </w:p>
    <w:p w:rsidR="007B2B84" w:rsidRDefault="007B2B84" w:rsidP="007B2B84"/>
    <w:p w:rsidR="007B2B84" w:rsidRDefault="007B2B84" w:rsidP="007B2B84">
      <w:pPr>
        <w:sectPr w:rsidR="007B2B84" w:rsidSect="007B2B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282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w:t>
      </w:r>
      <w:r w:rsidR="00AF2F89">
        <w:t xml:space="preserve">THE </w:t>
      </w:r>
      <w:r>
        <w:t xml:space="preserve">SINCERE SORROW </w:t>
      </w:r>
      <w:r w:rsidR="00AF2F89">
        <w:t xml:space="preserve">OF THE MEMBERS OF THE HOUSE OF REPRESENTATIVES </w:t>
      </w:r>
      <w:r>
        <w:t xml:space="preserve">UPON THE DEATH OF EULA LYNN REMBERT OF SUMTER COUNTY, AND TO EXTEND </w:t>
      </w:r>
      <w:r w:rsidR="00FA593E">
        <w:t xml:space="preserve">THE </w:t>
      </w:r>
      <w:r>
        <w:t xml:space="preserve">DEEPEST SYMPATHY TO </w:t>
      </w:r>
      <w:r w:rsidR="009D3490">
        <w:t xml:space="preserve">HER </w:t>
      </w:r>
      <w:r>
        <w:t>FAMILY AND TO HER MANY FRIENDS.</w:t>
      </w: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0EED"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0EED">
        <w:t xml:space="preserve">the members of the South Carolina House of Representatives were </w:t>
      </w:r>
      <w:r w:rsidR="00116615">
        <w:t xml:space="preserve">deeply </w:t>
      </w:r>
      <w:r w:rsidR="00A70EED">
        <w:t>saddened to learn of the death of Eula Lynn Rembert on May 10, 2010; and</w:t>
      </w:r>
    </w:p>
    <w:p w:rsidR="00A70EED" w:rsidRDefault="00A70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15" w:rsidRDefault="00A70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16615">
        <w:t xml:space="preserve">, born in Sumter, </w:t>
      </w:r>
      <w:r w:rsidR="00EF1E97">
        <w:t xml:space="preserve">Lynn </w:t>
      </w:r>
      <w:r w:rsidR="00AF2F89">
        <w:t xml:space="preserve">Rembert </w:t>
      </w:r>
      <w:r w:rsidR="00116615">
        <w:t>was the daughter of Pamela LeGrand Rembert and the late Julian Dubose Rembert, Jr.; and</w:t>
      </w:r>
    </w:p>
    <w:p w:rsidR="00AF2F89" w:rsidRDefault="00AF2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F89" w:rsidRDefault="00AF2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survivors include her mother of Sumter, a brother, Julian D. Rembert III (Karen) of Costa Rica; a sister, Janet Rembert To</w:t>
      </w:r>
      <w:r w:rsidR="00B028C9">
        <w:t>m</w:t>
      </w:r>
      <w:r>
        <w:t>linson (Eddie) of Athens, G</w:t>
      </w:r>
      <w:r w:rsidR="00B869B1">
        <w:t>eorgi</w:t>
      </w:r>
      <w:r>
        <w:t>a, four nephews</w:t>
      </w:r>
      <w:r w:rsidR="00B028C9">
        <w:t>;</w:t>
      </w:r>
      <w:r>
        <w:t xml:space="preserve"> Dwight Tomlinson, Joshua Tomlinson, Daniel Tomlinson, and Bose Rembert IV, a niece, Blakeley Rembert; and several aunts and uncles; and</w:t>
      </w:r>
    </w:p>
    <w:p w:rsidR="00116615" w:rsidRDefault="00116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15" w:rsidRDefault="00116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resident of Sumter was </w:t>
      </w:r>
      <w:r w:rsidR="00AF2F89">
        <w:t xml:space="preserve">loved and respected by all those </w:t>
      </w:r>
      <w:r>
        <w:t>who knew her</w:t>
      </w:r>
      <w:r w:rsidR="00B028C9">
        <w:t>,</w:t>
      </w:r>
      <w:r>
        <w:t xml:space="preserve"> and</w:t>
      </w:r>
      <w:r w:rsidR="00AF2F89">
        <w:t xml:space="preserve"> the death of this </w:t>
      </w:r>
      <w:r w:rsidR="00B028C9">
        <w:t xml:space="preserve">lovely </w:t>
      </w:r>
      <w:r w:rsidR="00AF2F89">
        <w:t>lady</w:t>
      </w:r>
      <w:r w:rsidR="00B028C9">
        <w:t xml:space="preserve"> a</w:t>
      </w:r>
      <w:r>
        <w:t xml:space="preserve">t the age of </w:t>
      </w:r>
      <w:r w:rsidR="00B028C9">
        <w:t>forty-eight</w:t>
      </w:r>
      <w:r w:rsidR="00EF1E97">
        <w:t xml:space="preserve"> </w:t>
      </w:r>
      <w:r w:rsidR="00B028C9">
        <w:t xml:space="preserve">will leave a terrible void in the lives of </w:t>
      </w:r>
      <w:r w:rsidR="00EF1E97">
        <w:t>her family and friends</w:t>
      </w:r>
      <w:r w:rsidR="00B028C9">
        <w:t xml:space="preserve"> not easily filled;</w:t>
      </w:r>
      <w:r w:rsidR="00EF1E97">
        <w:t xml:space="preserve"> and</w:t>
      </w:r>
      <w:r>
        <w:t xml:space="preserve"> </w:t>
      </w:r>
    </w:p>
    <w:p w:rsidR="00116615" w:rsidRDefault="00116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B" w:rsidRDefault="00116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w:t>
      </w:r>
      <w:r w:rsidR="00B028C9">
        <w:t>would like to extend their sincere condolences to the entire Rembert family in this time of loss</w:t>
      </w:r>
      <w:r w:rsidR="0037282B">
        <w:t>.  Now, therefore,</w:t>
      </w: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B" w:rsidRDefault="0037282B" w:rsidP="00631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That</w:t>
      </w:r>
      <w:r w:rsidR="00A70EED">
        <w:t xml:space="preserve"> the members of the South Carolina House of Representatives, by this resolution, express their sincere sorrow upon the death of Eula Lynn Rembert of Sumter County, and extend their deepest sympathy to her family and to her many friends.</w:t>
      </w: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70EED">
        <w:t>provid</w:t>
      </w:r>
      <w:r>
        <w:t>ed to</w:t>
      </w:r>
      <w:r w:rsidR="00A70EED">
        <w:t xml:space="preserve"> </w:t>
      </w:r>
      <w:r w:rsidR="00414364">
        <w:t xml:space="preserve">her mother, </w:t>
      </w:r>
      <w:r w:rsidR="00A70EED">
        <w:t>Pamela LeGrand Rembert.</w:t>
      </w:r>
    </w:p>
    <w:p w:rsidR="00631B91" w:rsidRDefault="00FA5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B91" w:rsidRDefault="00631B91" w:rsidP="007B2B84">
      <w:pPr>
        <w:suppressAutoHyphens/>
      </w:pPr>
    </w:p>
    <w:sectPr w:rsidR="00631B91" w:rsidSect="007B2B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8C9" w:rsidRDefault="00B028C9" w:rsidP="009F0C77">
      <w:r>
        <w:separator/>
      </w:r>
    </w:p>
  </w:endnote>
  <w:endnote w:type="continuationSeparator" w:id="0">
    <w:p w:rsidR="00B028C9" w:rsidRDefault="00B02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BB884C-0495-4B86-AFC1-009E2EE0E3B7}"/>
    <w:embedBold r:id="rId2" w:fontKey="{3043E3E3-4E4D-4378-B232-A9DA6A7BBA54}"/>
  </w:font>
  <w:font w:name="Calibri">
    <w:panose1 w:val="020F0502020204030204"/>
    <w:charset w:val="00"/>
    <w:family w:val="swiss"/>
    <w:pitch w:val="variable"/>
    <w:sig w:usb0="E10002FF" w:usb1="4000ACFF" w:usb2="00000009" w:usb3="00000000" w:csb0="0000019F" w:csb1="00000000"/>
    <w:embedRegular r:id="rId3" w:fontKey="{1853DF9E-14C3-43D5-807C-96178919F16E}"/>
  </w:font>
  <w:font w:name="Tahoma">
    <w:panose1 w:val="020B0604030504040204"/>
    <w:charset w:val="00"/>
    <w:family w:val="swiss"/>
    <w:pitch w:val="variable"/>
    <w:sig w:usb0="21002A87" w:usb1="80000000" w:usb2="00000008" w:usb3="00000000" w:csb0="000101FF" w:csb1="00000000"/>
    <w:embedRegular r:id="rId4" w:fontKey="{77F881C7-473F-4BB9-8C56-B819B462DD68}"/>
  </w:font>
  <w:font w:name="Cambria">
    <w:panose1 w:val="02040503050406030204"/>
    <w:charset w:val="00"/>
    <w:family w:val="roman"/>
    <w:pitch w:val="variable"/>
    <w:sig w:usb0="E00002FF" w:usb1="400004FF" w:usb2="00000000" w:usb3="00000000" w:csb0="0000019F" w:csb1="00000000"/>
    <w:embedRegular r:id="rId5" w:fontKey="{A3C0FC07-ADFF-43CB-8358-CAD9A25BFE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B84" w:rsidRPr="00631B91" w:rsidRDefault="007B2B84" w:rsidP="00631B91">
    <w:pPr>
      <w:pStyle w:val="Footer"/>
      <w:tabs>
        <w:tab w:val="clear" w:pos="4680"/>
        <w:tab w:val="clear" w:pos="9360"/>
        <w:tab w:val="center" w:pos="2995"/>
      </w:tabs>
      <w:spacing w:before="120"/>
    </w:pPr>
    <w:r>
      <w:t>[5008]</w:t>
    </w:r>
    <w:r>
      <w:tab/>
    </w:r>
    <w:r w:rsidR="001562AA">
      <w:fldChar w:fldCharType="begin"/>
    </w:r>
    <w:r w:rsidR="001562AA">
      <w:instrText xml:space="preserve"> PAGE  \* MERGEFORMAT </w:instrText>
    </w:r>
    <w:r w:rsidR="001562AA">
      <w:fldChar w:fldCharType="separate"/>
    </w:r>
    <w:r w:rsidR="001562AA">
      <w:rPr>
        <w:noProof/>
      </w:rPr>
      <w:t>1</w:t>
    </w:r>
    <w:r w:rsidR="001562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8C9" w:rsidRDefault="00B028C9" w:rsidP="009F0C77">
      <w:r>
        <w:separator/>
      </w:r>
    </w:p>
  </w:footnote>
  <w:footnote w:type="continuationSeparator" w:id="0">
    <w:p w:rsidR="00B028C9" w:rsidRDefault="00B02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45SD10"/>
    <w:docVar w:name="CoverBillType" w:val="r"/>
    <w:docVar w:name="docpath" w:val="L:\Council\bills\GM\24545SD10.DOCX"/>
    <w:docVar w:name="dvBillNumber" w:val="5008"/>
    <w:docVar w:name="dvBillNumberPrefix" w:val="H. "/>
    <w:docVar w:name="dvOriginalBody" w:val="House"/>
    <w:docVar w:name="dvSteno" w:val="GM"/>
    <w:docVar w:name="NameofBody" w:val="h"/>
    <w:docVar w:name="vgroup2" w:val="Council"/>
  </w:docVars>
  <w:rsids>
    <w:rsidRoot w:val="00047026"/>
    <w:rsid w:val="00011869"/>
    <w:rsid w:val="00047026"/>
    <w:rsid w:val="000519AC"/>
    <w:rsid w:val="000E1785"/>
    <w:rsid w:val="000E2B5A"/>
    <w:rsid w:val="000F40FA"/>
    <w:rsid w:val="0010776B"/>
    <w:rsid w:val="00116615"/>
    <w:rsid w:val="00133E66"/>
    <w:rsid w:val="001435A3"/>
    <w:rsid w:val="001562AA"/>
    <w:rsid w:val="001D08F2"/>
    <w:rsid w:val="001D525B"/>
    <w:rsid w:val="001D7F4F"/>
    <w:rsid w:val="002321B6"/>
    <w:rsid w:val="002409F4"/>
    <w:rsid w:val="00250967"/>
    <w:rsid w:val="002543C8"/>
    <w:rsid w:val="00274CD8"/>
    <w:rsid w:val="00284AAE"/>
    <w:rsid w:val="002E5912"/>
    <w:rsid w:val="00325348"/>
    <w:rsid w:val="0032732C"/>
    <w:rsid w:val="00336AD0"/>
    <w:rsid w:val="0037079A"/>
    <w:rsid w:val="0037282B"/>
    <w:rsid w:val="003D01E8"/>
    <w:rsid w:val="003E5288"/>
    <w:rsid w:val="003F6D79"/>
    <w:rsid w:val="00414364"/>
    <w:rsid w:val="0041760A"/>
    <w:rsid w:val="00417C01"/>
    <w:rsid w:val="004809EE"/>
    <w:rsid w:val="004E7D54"/>
    <w:rsid w:val="005273C6"/>
    <w:rsid w:val="00530A69"/>
    <w:rsid w:val="00545593"/>
    <w:rsid w:val="00577C6C"/>
    <w:rsid w:val="005B6BB1"/>
    <w:rsid w:val="005C2FE2"/>
    <w:rsid w:val="005E2BC9"/>
    <w:rsid w:val="00605102"/>
    <w:rsid w:val="006215AA"/>
    <w:rsid w:val="00631B91"/>
    <w:rsid w:val="006710A4"/>
    <w:rsid w:val="006913C9"/>
    <w:rsid w:val="0069470D"/>
    <w:rsid w:val="006C54E5"/>
    <w:rsid w:val="00734F00"/>
    <w:rsid w:val="007A70AE"/>
    <w:rsid w:val="007B2B84"/>
    <w:rsid w:val="008362E8"/>
    <w:rsid w:val="008A1768"/>
    <w:rsid w:val="008F4429"/>
    <w:rsid w:val="0094021A"/>
    <w:rsid w:val="00970760"/>
    <w:rsid w:val="009C6A0B"/>
    <w:rsid w:val="009D3490"/>
    <w:rsid w:val="009F0C77"/>
    <w:rsid w:val="009F4DD1"/>
    <w:rsid w:val="00A41684"/>
    <w:rsid w:val="00A55DFB"/>
    <w:rsid w:val="00A64E80"/>
    <w:rsid w:val="00A70EED"/>
    <w:rsid w:val="00A72BCD"/>
    <w:rsid w:val="00A741D9"/>
    <w:rsid w:val="00A8249E"/>
    <w:rsid w:val="00A833AB"/>
    <w:rsid w:val="00A9741D"/>
    <w:rsid w:val="00AD4B17"/>
    <w:rsid w:val="00AF2F89"/>
    <w:rsid w:val="00B028C9"/>
    <w:rsid w:val="00B412D4"/>
    <w:rsid w:val="00B869B1"/>
    <w:rsid w:val="00BE3C22"/>
    <w:rsid w:val="00C0345E"/>
    <w:rsid w:val="00C3483A"/>
    <w:rsid w:val="00C466C6"/>
    <w:rsid w:val="00C74E9D"/>
    <w:rsid w:val="00C82FD3"/>
    <w:rsid w:val="00C92819"/>
    <w:rsid w:val="00C976E3"/>
    <w:rsid w:val="00C97A77"/>
    <w:rsid w:val="00CC6B7B"/>
    <w:rsid w:val="00CD2089"/>
    <w:rsid w:val="00CD4A86"/>
    <w:rsid w:val="00D73A67"/>
    <w:rsid w:val="00D970A9"/>
    <w:rsid w:val="00DB3C7C"/>
    <w:rsid w:val="00DD00DA"/>
    <w:rsid w:val="00DF3845"/>
    <w:rsid w:val="00E343CB"/>
    <w:rsid w:val="00E41911"/>
    <w:rsid w:val="00E46566"/>
    <w:rsid w:val="00E92EEF"/>
    <w:rsid w:val="00EC0DF9"/>
    <w:rsid w:val="00EF1E97"/>
    <w:rsid w:val="00F24442"/>
    <w:rsid w:val="00F50AE3"/>
    <w:rsid w:val="00F67CF1"/>
    <w:rsid w:val="00F840F0"/>
    <w:rsid w:val="00FA593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86C72B-289E-45B5-BC24-8AD9320CA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1E97"/>
    <w:rPr>
      <w:rFonts w:ascii="Tahoma" w:hAnsi="Tahoma" w:cs="Tahoma"/>
      <w:sz w:val="16"/>
      <w:szCs w:val="16"/>
    </w:rPr>
  </w:style>
  <w:style w:type="character" w:customStyle="1" w:styleId="BalloonTextChar">
    <w:name w:val="Balloon Text Char"/>
    <w:basedOn w:val="DefaultParagraphFont"/>
    <w:link w:val="BalloonText"/>
    <w:uiPriority w:val="99"/>
    <w:semiHidden/>
    <w:rsid w:val="00EF1E97"/>
    <w:rPr>
      <w:rFonts w:ascii="Tahoma" w:eastAsia="Times New Roman" w:hAnsi="Tahoma" w:cs="Tahoma"/>
      <w:sz w:val="16"/>
      <w:szCs w:val="16"/>
    </w:rPr>
  </w:style>
  <w:style w:type="character" w:styleId="Hyperlink">
    <w:name w:val="Hyperlink"/>
    <w:basedOn w:val="DefaultParagraphFont"/>
    <w:uiPriority w:val="99"/>
    <w:unhideWhenUsed/>
    <w:rsid w:val="007B2B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08_20100520.docx" TargetMode="External"/><Relationship Id="rId3" Type="http://schemas.openxmlformats.org/officeDocument/2006/relationships/settings" Target="settings.xml"/><Relationship Id="rId7" Type="http://schemas.openxmlformats.org/officeDocument/2006/relationships/hyperlink" Target="file:///h:\HJ%20Archive\2010\05-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07820-405C-40B5-98E7-7D29A2F96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336</Words>
  <Characters>1713</Characters>
  <Application>Microsoft Office Word</Application>
  <DocSecurity>0</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5008: Eula Lynn Rembert - South Carolina Legislature Online</dc:title>
  <dc:subject/>
  <dc:creator>gailmoore</dc:creator>
  <cp:keywords/>
  <dc:description/>
  <cp:lastModifiedBy>N Cumfer</cp:lastModifiedBy>
  <cp:revision>7</cp:revision>
  <cp:lastPrinted>2010-05-19T19:04:00Z</cp:lastPrinted>
  <dcterms:created xsi:type="dcterms:W3CDTF">2010-05-20T14:24:00Z</dcterms:created>
  <dcterms:modified xsi:type="dcterms:W3CDTF">2014-11-24T16:39:00Z</dcterms:modified>
</cp:coreProperties>
</file>