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634" w:rsidRDefault="00326634" w:rsidP="00326634">
      <w:pPr>
        <w:widowControl w:val="0"/>
        <w:jc w:val="center"/>
      </w:pPr>
      <w:bookmarkStart w:id="0" w:name="_GoBack"/>
      <w:bookmarkEnd w:id="0"/>
      <w:r w:rsidRPr="00326634">
        <w:rPr>
          <w:b/>
        </w:rPr>
        <w:t>South Carolina General Assembly</w:t>
      </w:r>
    </w:p>
    <w:p w:rsidR="00326634" w:rsidRDefault="00326634" w:rsidP="00326634">
      <w:pPr>
        <w:widowControl w:val="0"/>
        <w:jc w:val="center"/>
      </w:pPr>
      <w:r>
        <w:t>118th Session, 2009-2010</w:t>
      </w: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jc w:val="left"/>
        <w:rPr>
          <w:b/>
        </w:rPr>
      </w:pPr>
      <w:r w:rsidRPr="00326634">
        <w:rPr>
          <w:b/>
        </w:rPr>
        <w:t>H. 5044</w:t>
      </w:r>
    </w:p>
    <w:p w:rsidR="00326634" w:rsidRDefault="00326634" w:rsidP="00326634">
      <w:pPr>
        <w:widowControl w:val="0"/>
        <w:jc w:val="left"/>
        <w:rPr>
          <w:b/>
        </w:rPr>
      </w:pPr>
    </w:p>
    <w:p w:rsidR="00326634" w:rsidRDefault="00326634" w:rsidP="00326634">
      <w:pPr>
        <w:widowControl w:val="0"/>
        <w:jc w:val="left"/>
      </w:pPr>
      <w:r w:rsidRPr="00326634">
        <w:rPr>
          <w:b/>
        </w:rPr>
        <w:t>STATUS INFORMATION</w:t>
      </w: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jc w:val="left"/>
      </w:pPr>
      <w:r>
        <w:t>House Resolution</w:t>
      </w:r>
    </w:p>
    <w:p w:rsidR="00326634" w:rsidRDefault="00326634" w:rsidP="00326634">
      <w:pPr>
        <w:widowControl w:val="0"/>
        <w:jc w:val="left"/>
      </w:pPr>
      <w:r>
        <w:t>Sponsors: Reps. Gilliard, Hosey, Mack and Whipper</w:t>
      </w:r>
    </w:p>
    <w:p w:rsidR="00326634" w:rsidRDefault="00326634" w:rsidP="00326634">
      <w:pPr>
        <w:widowControl w:val="0"/>
        <w:jc w:val="left"/>
      </w:pPr>
      <w:r>
        <w:t>Document Path: l:\council\bills\rm\1306dw10.docx</w:t>
      </w: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jc w:val="left"/>
      </w:pPr>
      <w:r>
        <w:t>Introduced in the House on May 27, 2010</w:t>
      </w:r>
    </w:p>
    <w:p w:rsidR="00326634" w:rsidRDefault="00326634" w:rsidP="00326634">
      <w:pPr>
        <w:widowControl w:val="0"/>
        <w:jc w:val="left"/>
      </w:pPr>
      <w:r>
        <w:t>Adopted by the House on May 27, 2010</w:t>
      </w: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jc w:val="left"/>
      </w:pPr>
      <w:r>
        <w:t xml:space="preserve">Summary: </w:t>
      </w:r>
      <w:r w:rsidR="007F744C">
        <w:t>World War II veterans</w:t>
      </w: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jc w:val="left"/>
      </w:pPr>
    </w:p>
    <w:p w:rsidR="00326634" w:rsidRDefault="00326634" w:rsidP="00326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634">
        <w:rPr>
          <w:b/>
        </w:rPr>
        <w:t>HISTORY OF LEGISLATIVE ACTIONS</w:t>
      </w:r>
    </w:p>
    <w:p w:rsidR="00326634" w:rsidRDefault="00326634" w:rsidP="00326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6634" w:rsidRPr="00326634" w:rsidRDefault="00326634" w:rsidP="00326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634">
        <w:rPr>
          <w:u w:val="single"/>
        </w:rPr>
        <w:tab/>
        <w:t>Date</w:t>
      </w:r>
      <w:r w:rsidRPr="00326634">
        <w:rPr>
          <w:u w:val="single"/>
        </w:rPr>
        <w:tab/>
        <w:t>Body</w:t>
      </w:r>
      <w:r w:rsidRPr="00326634">
        <w:rPr>
          <w:u w:val="single"/>
        </w:rPr>
        <w:tab/>
        <w:t>Action Description with journal page number</w:t>
      </w:r>
      <w:r w:rsidRPr="00326634">
        <w:rPr>
          <w:u w:val="single"/>
        </w:rPr>
        <w:tab/>
      </w:r>
    </w:p>
    <w:p w:rsidR="005306B2" w:rsidRDefault="005306B2" w:rsidP="0053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A8108F">
        <w:t xml:space="preserve">Introduced and adopted </w:t>
      </w:r>
      <w:hyperlink r:id="rId7" w:history="1">
        <w:r w:rsidRPr="0025390A">
          <w:rPr>
            <w:rStyle w:val="Hyperlink"/>
          </w:rPr>
          <w:t>HJ</w:t>
        </w:r>
      </w:hyperlink>
      <w:r>
        <w:noBreakHyphen/>
      </w:r>
      <w:r w:rsidRPr="00A8108F">
        <w:t>51</w:t>
      </w:r>
    </w:p>
    <w:p w:rsidR="005306B2" w:rsidRDefault="005306B2" w:rsidP="0053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634" w:rsidRPr="00326634" w:rsidRDefault="00326634" w:rsidP="00326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634" w:rsidRDefault="00326634" w:rsidP="00326634">
      <w:r w:rsidRPr="00326634">
        <w:rPr>
          <w:b/>
        </w:rPr>
        <w:t>VERSIONS OF THIS BILL</w:t>
      </w:r>
    </w:p>
    <w:p w:rsidR="00326634" w:rsidRDefault="00326634" w:rsidP="00326634"/>
    <w:p w:rsidR="00326634" w:rsidRDefault="00512B27" w:rsidP="00326634">
      <w:hyperlink r:id="rId8" w:history="1">
        <w:r w:rsidR="00326634">
          <w:rPr>
            <w:rStyle w:val="Hyperlink"/>
          </w:rPr>
          <w:t>5/27/2010</w:t>
        </w:r>
      </w:hyperlink>
    </w:p>
    <w:p w:rsidR="00326634" w:rsidRDefault="00326634" w:rsidP="00326634"/>
    <w:p w:rsidR="00326634" w:rsidRDefault="00326634" w:rsidP="00326634">
      <w:pPr>
        <w:sectPr w:rsidR="00326634" w:rsidSect="003266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46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2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F3758">
        <w:t xml:space="preserve">RECOGNIZE AND HONOR THE WORLD WAR II VETERANS OF </w:t>
      </w:r>
      <w:r w:rsidR="00751872">
        <w:t>NORTH CHARLESTON</w:t>
      </w:r>
      <w:r w:rsidR="00671574" w:rsidRPr="00671574">
        <w:t>’</w:t>
      </w:r>
      <w:r w:rsidR="00751872">
        <w:t xml:space="preserve">S </w:t>
      </w:r>
      <w:r w:rsidR="00EF3758">
        <w:t>MT. MORIAH MISSIONARY BAPTIST CHURCH UPON THE OCCASION OF MEMORIAL DAY, MAY 31, 2010, AND TO THANK THEM FOR THEIR SACRIFICIAL SERVICE IN THE GREAT CAUSE OF FREEDOM.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6CE6" w:rsidRDefault="00751872" w:rsidP="0073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the occasion of Memorial Day, May 31, 2010, </w:t>
      </w:r>
      <w:r w:rsidR="00B20077">
        <w:t>it is especially</w:t>
      </w:r>
      <w:r>
        <w:t xml:space="preserve"> appropriate to express gratitude to the men and women who </w:t>
      </w:r>
      <w:r w:rsidR="00736CE6">
        <w:t>courageously answer our country</w:t>
      </w:r>
      <w:r w:rsidR="00671574" w:rsidRPr="00671574">
        <w:t>’</w:t>
      </w:r>
      <w:r w:rsidR="00736CE6">
        <w:t>s call to military duty when the cause of freedom demands it; and</w:t>
      </w: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these men and women are many brave African Americans who in the past paid the price of </w:t>
      </w:r>
      <w:r w:rsidR="00425CC5">
        <w:t>enduring</w:t>
      </w:r>
      <w:r>
        <w:t xml:space="preserve"> segregation, bigotry, and injustice within their own ranks in order to serve</w:t>
      </w:r>
      <w:r w:rsidR="00846EC5">
        <w:t xml:space="preserve"> in that great global conflict we call World War II</w:t>
      </w:r>
      <w:r>
        <w:t>; and</w:t>
      </w: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15" w:rsidRDefault="00736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EC5">
        <w:t xml:space="preserve">cognizant of their great sacrifices, the House of Representatives wishes to express its grateful thanks to </w:t>
      </w:r>
      <w:r w:rsidR="00A0546B">
        <w:t xml:space="preserve">these </w:t>
      </w:r>
      <w:r w:rsidR="00426378">
        <w:t>service</w:t>
      </w:r>
      <w:r w:rsidR="00A0546B">
        <w:t xml:space="preserve">men and women to whom </w:t>
      </w:r>
      <w:r w:rsidR="00426378">
        <w:t xml:space="preserve">this great State and nation </w:t>
      </w:r>
      <w:r w:rsidR="00A0546B">
        <w:t>owe so much. May we, the citizens of South Carolina, never forget the legacy the</w:t>
      </w:r>
      <w:r w:rsidR="00426378">
        <w:t xml:space="preserve">y </w:t>
      </w:r>
      <w:r w:rsidR="00A0546B">
        <w:t>have bequeathed to us, and may we ever proudly teach their deeds</w:t>
      </w:r>
      <w:r w:rsidR="00426378">
        <w:t xml:space="preserve"> and strive to instill their character in </w:t>
      </w:r>
      <w:r w:rsidR="00A0546B">
        <w:t xml:space="preserve">the next generation. </w:t>
      </w:r>
      <w:r w:rsidR="00694615">
        <w:t>Now, therefore,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E9" w:rsidRDefault="00694615" w:rsidP="005C0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C09E9">
        <w:t xml:space="preserve"> the members of the South Carolina House of Representatives, by this resolution, recognize and honor the World War II veterans of </w:t>
      </w:r>
      <w:r w:rsidR="00751872">
        <w:t>North Charleston</w:t>
      </w:r>
      <w:r w:rsidR="00671574" w:rsidRPr="00671574">
        <w:t>’</w:t>
      </w:r>
      <w:r w:rsidR="00751872">
        <w:t xml:space="preserve">s </w:t>
      </w:r>
      <w:r w:rsidR="005C09E9">
        <w:t>Mt. Moriah Missionary Baptist Church upon the occasion of Memorial Day, May 31, 2010, and thank them for their sacrificial service in the great cause of freedom.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09E9">
        <w:t>provided</w:t>
      </w:r>
      <w:r>
        <w:t xml:space="preserve"> to</w:t>
      </w:r>
      <w:r w:rsidR="005C09E9">
        <w:t xml:space="preserve"> Mt. Moriah Missionary Baptist Church.</w:t>
      </w:r>
    </w:p>
    <w:p w:rsidR="00873E11" w:rsidRDefault="006715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E11" w:rsidRDefault="00873E11" w:rsidP="00326634">
      <w:pPr>
        <w:suppressAutoHyphens/>
      </w:pPr>
    </w:p>
    <w:sectPr w:rsidR="00873E11" w:rsidSect="003266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46B" w:rsidRDefault="00A0546B" w:rsidP="009F0C77">
      <w:r>
        <w:separator/>
      </w:r>
    </w:p>
  </w:endnote>
  <w:endnote w:type="continuationSeparator" w:id="0">
    <w:p w:rsidR="00A0546B" w:rsidRDefault="00A054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53D6E-300F-4686-A01D-A93663F1A30E}"/>
    <w:embedBold r:id="rId2" w:fontKey="{713472B8-142B-4C92-B183-B081032F6D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70A060-3795-4524-9014-DE53E6389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8D60AD-AE20-4CEA-98D4-236FB5A12E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634" w:rsidRPr="00873E11" w:rsidRDefault="00326634" w:rsidP="00873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 w:rsidR="00512B27">
      <w:fldChar w:fldCharType="begin"/>
    </w:r>
    <w:r w:rsidR="00512B27">
      <w:instrText xml:space="preserve"> PAGE  \* MERGEFORMAT </w:instrText>
    </w:r>
    <w:r w:rsidR="00512B27">
      <w:fldChar w:fldCharType="separate"/>
    </w:r>
    <w:r w:rsidR="00512B27">
      <w:rPr>
        <w:noProof/>
      </w:rPr>
      <w:t>1</w:t>
    </w:r>
    <w:r w:rsidR="00512B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46B" w:rsidRDefault="00A0546B" w:rsidP="009F0C77">
      <w:r>
        <w:separator/>
      </w:r>
    </w:p>
  </w:footnote>
  <w:footnote w:type="continuationSeparator" w:id="0">
    <w:p w:rsidR="00A0546B" w:rsidRDefault="00A054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6DW10"/>
    <w:docVar w:name="CoverBillType" w:val="r"/>
    <w:docVar w:name="docpath" w:val="L:\Council\bills\RM\1306DW10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AC6"/>
    <w:rsid w:val="00011869"/>
    <w:rsid w:val="00026994"/>
    <w:rsid w:val="000C0F5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90A"/>
    <w:rsid w:val="002543C8"/>
    <w:rsid w:val="00284AAE"/>
    <w:rsid w:val="002E0133"/>
    <w:rsid w:val="002E5912"/>
    <w:rsid w:val="00325348"/>
    <w:rsid w:val="00326634"/>
    <w:rsid w:val="0032732C"/>
    <w:rsid w:val="00336AD0"/>
    <w:rsid w:val="0037079A"/>
    <w:rsid w:val="003D01E8"/>
    <w:rsid w:val="003E5288"/>
    <w:rsid w:val="003F6D79"/>
    <w:rsid w:val="0041760A"/>
    <w:rsid w:val="00417C01"/>
    <w:rsid w:val="00425CC5"/>
    <w:rsid w:val="00426378"/>
    <w:rsid w:val="004809EE"/>
    <w:rsid w:val="004A0C24"/>
    <w:rsid w:val="004E7D54"/>
    <w:rsid w:val="00512B27"/>
    <w:rsid w:val="005273C6"/>
    <w:rsid w:val="005306B2"/>
    <w:rsid w:val="00530A69"/>
    <w:rsid w:val="00545593"/>
    <w:rsid w:val="00577C6C"/>
    <w:rsid w:val="005C09E9"/>
    <w:rsid w:val="005C2FE2"/>
    <w:rsid w:val="005C61A8"/>
    <w:rsid w:val="005E2BC9"/>
    <w:rsid w:val="00605102"/>
    <w:rsid w:val="006215AA"/>
    <w:rsid w:val="00671574"/>
    <w:rsid w:val="006913C9"/>
    <w:rsid w:val="00694615"/>
    <w:rsid w:val="0069470D"/>
    <w:rsid w:val="006E6A49"/>
    <w:rsid w:val="00717788"/>
    <w:rsid w:val="00734F00"/>
    <w:rsid w:val="00736CE6"/>
    <w:rsid w:val="00751872"/>
    <w:rsid w:val="0077484E"/>
    <w:rsid w:val="007A70AE"/>
    <w:rsid w:val="007F744C"/>
    <w:rsid w:val="008362E8"/>
    <w:rsid w:val="00843D7C"/>
    <w:rsid w:val="00846EC5"/>
    <w:rsid w:val="00873E11"/>
    <w:rsid w:val="008A1768"/>
    <w:rsid w:val="008F4429"/>
    <w:rsid w:val="0094021A"/>
    <w:rsid w:val="009C6A0B"/>
    <w:rsid w:val="009F0C77"/>
    <w:rsid w:val="009F4DD1"/>
    <w:rsid w:val="00A0546B"/>
    <w:rsid w:val="00A41684"/>
    <w:rsid w:val="00A64E80"/>
    <w:rsid w:val="00A72BCD"/>
    <w:rsid w:val="00A741D9"/>
    <w:rsid w:val="00A833AB"/>
    <w:rsid w:val="00A9741D"/>
    <w:rsid w:val="00AD4B17"/>
    <w:rsid w:val="00B20077"/>
    <w:rsid w:val="00B412D4"/>
    <w:rsid w:val="00BE3C22"/>
    <w:rsid w:val="00BF4EA1"/>
    <w:rsid w:val="00C0345E"/>
    <w:rsid w:val="00C3483A"/>
    <w:rsid w:val="00C57AC6"/>
    <w:rsid w:val="00C74E9D"/>
    <w:rsid w:val="00C82FD3"/>
    <w:rsid w:val="00C92819"/>
    <w:rsid w:val="00CC6B7B"/>
    <w:rsid w:val="00CD2089"/>
    <w:rsid w:val="00D0368F"/>
    <w:rsid w:val="00D73A67"/>
    <w:rsid w:val="00D970A9"/>
    <w:rsid w:val="00DF2962"/>
    <w:rsid w:val="00DF3845"/>
    <w:rsid w:val="00E41911"/>
    <w:rsid w:val="00E92EEF"/>
    <w:rsid w:val="00EF3758"/>
    <w:rsid w:val="00F24442"/>
    <w:rsid w:val="00F50AE3"/>
    <w:rsid w:val="00F566BB"/>
    <w:rsid w:val="00F67CF1"/>
    <w:rsid w:val="00F840F0"/>
    <w:rsid w:val="00FB0D0D"/>
    <w:rsid w:val="00FB43B4"/>
    <w:rsid w:val="00FE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78B1ED-779D-4658-B3AD-90BABDCD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66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44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6ABA9-3A31-4F59-BA84-F8758D733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338</Words>
  <Characters>1746</Characters>
  <Application>Microsoft Office Word</Application>
  <DocSecurity>0</DocSecurity>
  <Lines>74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5044: World War II veterans - South Carolina Legislature Online</dc:title>
  <dc:subject/>
  <dc:creator>rosannemcdowell</dc:creator>
  <cp:keywords/>
  <dc:description/>
  <cp:lastModifiedBy>N Cumfer</cp:lastModifiedBy>
  <cp:revision>7</cp:revision>
  <dcterms:created xsi:type="dcterms:W3CDTF">2010-05-27T15:30:00Z</dcterms:created>
  <dcterms:modified xsi:type="dcterms:W3CDTF">2014-11-24T16:40:00Z</dcterms:modified>
</cp:coreProperties>
</file>