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B14" w:rsidRDefault="00B75B14" w:rsidP="00B75B14">
      <w:pPr>
        <w:widowControl w:val="0"/>
        <w:jc w:val="center"/>
      </w:pPr>
      <w:bookmarkStart w:id="0" w:name="_GoBack"/>
      <w:bookmarkEnd w:id="0"/>
      <w:r w:rsidRPr="00B75B14">
        <w:rPr>
          <w:b/>
        </w:rPr>
        <w:t>South Carolina General Assembly</w:t>
      </w:r>
    </w:p>
    <w:p w:rsidR="00B75B14" w:rsidRDefault="00B75B14" w:rsidP="00B75B14">
      <w:pPr>
        <w:widowControl w:val="0"/>
        <w:jc w:val="center"/>
      </w:pPr>
      <w:r>
        <w:t>118th Session, 2009-2010</w:t>
      </w:r>
    </w:p>
    <w:p w:rsidR="00B75B14" w:rsidRDefault="00B75B14" w:rsidP="00B75B14">
      <w:pPr>
        <w:widowControl w:val="0"/>
        <w:jc w:val="left"/>
      </w:pPr>
    </w:p>
    <w:p w:rsidR="00B75B14" w:rsidRDefault="00B75B14" w:rsidP="00B75B14">
      <w:pPr>
        <w:widowControl w:val="0"/>
        <w:jc w:val="left"/>
        <w:rPr>
          <w:b/>
        </w:rPr>
      </w:pPr>
      <w:r w:rsidRPr="00B75B14">
        <w:rPr>
          <w:b/>
        </w:rPr>
        <w:t>H. 5050</w:t>
      </w:r>
    </w:p>
    <w:p w:rsidR="00B75B14" w:rsidRDefault="00B75B14" w:rsidP="00B75B14">
      <w:pPr>
        <w:widowControl w:val="0"/>
        <w:jc w:val="left"/>
        <w:rPr>
          <w:b/>
        </w:rPr>
      </w:pPr>
    </w:p>
    <w:p w:rsidR="00B75B14" w:rsidRDefault="00B75B14" w:rsidP="00B75B14">
      <w:pPr>
        <w:widowControl w:val="0"/>
        <w:jc w:val="left"/>
      </w:pPr>
      <w:r w:rsidRPr="00B75B14">
        <w:rPr>
          <w:b/>
        </w:rPr>
        <w:t>STATUS INFORMATION</w:t>
      </w:r>
    </w:p>
    <w:p w:rsidR="00B75B14" w:rsidRDefault="00B75B14" w:rsidP="00B75B14">
      <w:pPr>
        <w:widowControl w:val="0"/>
        <w:jc w:val="left"/>
      </w:pPr>
    </w:p>
    <w:p w:rsidR="00B75B14" w:rsidRDefault="00B75B14" w:rsidP="00B75B14">
      <w:pPr>
        <w:widowControl w:val="0"/>
        <w:jc w:val="left"/>
      </w:pPr>
      <w:r>
        <w:t>Concurrent Resolution</w:t>
      </w:r>
    </w:p>
    <w:p w:rsidR="00B75B14" w:rsidRDefault="00B75B14" w:rsidP="00B75B14">
      <w:pPr>
        <w:widowControl w:val="0"/>
        <w:jc w:val="left"/>
      </w:pPr>
      <w:r>
        <w:t>Sponsors: Reps. McEachern,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B75B14" w:rsidRDefault="00B75B14" w:rsidP="00B75B14">
      <w:pPr>
        <w:widowControl w:val="0"/>
        <w:jc w:val="left"/>
      </w:pPr>
      <w:r>
        <w:t>Document Path: l:\council\bills\gm\24566cm10.docx</w:t>
      </w:r>
    </w:p>
    <w:p w:rsidR="00B75B14" w:rsidRDefault="00B75B14" w:rsidP="00B75B14">
      <w:pPr>
        <w:widowControl w:val="0"/>
        <w:jc w:val="left"/>
      </w:pPr>
    </w:p>
    <w:p w:rsidR="00F87101" w:rsidRDefault="00F87101" w:rsidP="00B75B14">
      <w:pPr>
        <w:widowControl w:val="0"/>
        <w:jc w:val="left"/>
      </w:pPr>
      <w:r>
        <w:t>Introduced in the House on June 1, 2010</w:t>
      </w:r>
    </w:p>
    <w:p w:rsidR="00F87101" w:rsidRDefault="00F87101" w:rsidP="00B75B14">
      <w:pPr>
        <w:widowControl w:val="0"/>
        <w:jc w:val="left"/>
      </w:pPr>
      <w:r>
        <w:t>Introduced in the Senate on June 1, 2010</w:t>
      </w:r>
    </w:p>
    <w:p w:rsidR="00F87101" w:rsidRDefault="00F87101" w:rsidP="00B75B14">
      <w:pPr>
        <w:widowControl w:val="0"/>
        <w:jc w:val="left"/>
      </w:pPr>
      <w:r>
        <w:t>Adopted by the General Assembly on June 1, 2010</w:t>
      </w:r>
    </w:p>
    <w:p w:rsidR="00F87101" w:rsidRDefault="00F87101" w:rsidP="00B75B14">
      <w:pPr>
        <w:widowControl w:val="0"/>
        <w:jc w:val="left"/>
      </w:pPr>
    </w:p>
    <w:p w:rsidR="00B75B14" w:rsidRDefault="00B75B14" w:rsidP="00B75B14">
      <w:pPr>
        <w:widowControl w:val="0"/>
        <w:jc w:val="left"/>
      </w:pPr>
      <w:r>
        <w:t xml:space="preserve">Summary: </w:t>
      </w:r>
      <w:r w:rsidR="00AF370F">
        <w:t>Reverend Lillie A. Burgess</w:t>
      </w:r>
    </w:p>
    <w:p w:rsidR="00B75B14" w:rsidRDefault="00B75B14" w:rsidP="00B75B14">
      <w:pPr>
        <w:widowControl w:val="0"/>
        <w:jc w:val="left"/>
      </w:pPr>
    </w:p>
    <w:p w:rsidR="00B75B14" w:rsidRDefault="00B75B14" w:rsidP="00B75B14">
      <w:pPr>
        <w:widowControl w:val="0"/>
        <w:jc w:val="left"/>
      </w:pPr>
    </w:p>
    <w:p w:rsidR="00B75B14" w:rsidRDefault="00B75B14" w:rsidP="00B75B14">
      <w:pPr>
        <w:widowControl w:val="0"/>
        <w:tabs>
          <w:tab w:val="center" w:pos="590"/>
          <w:tab w:val="center" w:pos="1440"/>
          <w:tab w:val="left" w:pos="1872"/>
          <w:tab w:val="left" w:pos="9187"/>
        </w:tabs>
        <w:jc w:val="left"/>
      </w:pPr>
      <w:r w:rsidRPr="00B75B14">
        <w:rPr>
          <w:b/>
        </w:rPr>
        <w:t>HISTORY OF LEGISLATIVE ACTIONS</w:t>
      </w:r>
    </w:p>
    <w:p w:rsidR="00B75B14" w:rsidRDefault="00B75B14" w:rsidP="00B75B14">
      <w:pPr>
        <w:widowControl w:val="0"/>
        <w:tabs>
          <w:tab w:val="center" w:pos="590"/>
          <w:tab w:val="center" w:pos="1440"/>
          <w:tab w:val="left" w:pos="1872"/>
          <w:tab w:val="left" w:pos="9187"/>
        </w:tabs>
        <w:jc w:val="left"/>
      </w:pPr>
    </w:p>
    <w:p w:rsidR="00B75B14" w:rsidRPr="00B75B14" w:rsidRDefault="00B75B14" w:rsidP="00B75B14">
      <w:pPr>
        <w:widowControl w:val="0"/>
        <w:tabs>
          <w:tab w:val="center" w:pos="590"/>
          <w:tab w:val="center" w:pos="1440"/>
          <w:tab w:val="left" w:pos="1872"/>
          <w:tab w:val="left" w:pos="9187"/>
        </w:tabs>
        <w:jc w:val="left"/>
      </w:pPr>
      <w:r w:rsidRPr="00B75B14">
        <w:rPr>
          <w:u w:val="single"/>
        </w:rPr>
        <w:tab/>
        <w:t>Date</w:t>
      </w:r>
      <w:r w:rsidRPr="00B75B14">
        <w:rPr>
          <w:u w:val="single"/>
        </w:rPr>
        <w:tab/>
        <w:t>Body</w:t>
      </w:r>
      <w:r w:rsidRPr="00B75B14">
        <w:rPr>
          <w:u w:val="single"/>
        </w:rPr>
        <w:tab/>
        <w:t>Action Description with journal page number</w:t>
      </w:r>
      <w:r w:rsidRPr="00B75B14">
        <w:rPr>
          <w:u w:val="single"/>
        </w:rPr>
        <w:tab/>
      </w:r>
    </w:p>
    <w:p w:rsidR="009672CC" w:rsidRDefault="009672CC" w:rsidP="009672CC">
      <w:pPr>
        <w:widowControl w:val="0"/>
        <w:tabs>
          <w:tab w:val="right" w:pos="1008"/>
          <w:tab w:val="left" w:pos="1152"/>
          <w:tab w:val="left" w:pos="1872"/>
          <w:tab w:val="left" w:pos="9187"/>
        </w:tabs>
        <w:ind w:left="2088" w:hanging="2088"/>
        <w:jc w:val="left"/>
      </w:pPr>
      <w:r>
        <w:tab/>
        <w:t>6/1/2010</w:t>
      </w:r>
      <w:r>
        <w:tab/>
        <w:t>House</w:t>
      </w:r>
      <w:r>
        <w:tab/>
      </w:r>
      <w:r w:rsidRPr="00BF6260">
        <w:t xml:space="preserve">Introduced, adopted, sent to Senate </w:t>
      </w:r>
      <w:hyperlink r:id="rId7" w:history="1">
        <w:r w:rsidRPr="00D14685">
          <w:rPr>
            <w:rStyle w:val="Hyperlink"/>
          </w:rPr>
          <w:t>HJ</w:t>
        </w:r>
      </w:hyperlink>
      <w:r>
        <w:noBreakHyphen/>
      </w:r>
      <w:r w:rsidRPr="00BF6260">
        <w:t>9</w:t>
      </w:r>
    </w:p>
    <w:p w:rsidR="009672CC" w:rsidRDefault="009672CC" w:rsidP="009672CC">
      <w:pPr>
        <w:widowControl w:val="0"/>
        <w:tabs>
          <w:tab w:val="right" w:pos="1008"/>
          <w:tab w:val="left" w:pos="1152"/>
          <w:tab w:val="left" w:pos="1872"/>
          <w:tab w:val="left" w:pos="9187"/>
        </w:tabs>
        <w:ind w:left="2088" w:hanging="2088"/>
        <w:jc w:val="left"/>
      </w:pPr>
      <w:r>
        <w:tab/>
        <w:t>6/1/2010</w:t>
      </w:r>
      <w:r>
        <w:tab/>
        <w:t>Senate</w:t>
      </w:r>
      <w:r>
        <w:tab/>
      </w:r>
      <w:r w:rsidRPr="00BF6260">
        <w:t xml:space="preserve">Introduced, adopted, returned with concurrence </w:t>
      </w:r>
      <w:hyperlink r:id="rId8" w:history="1">
        <w:r w:rsidRPr="00D14685">
          <w:rPr>
            <w:rStyle w:val="Hyperlink"/>
          </w:rPr>
          <w:t>SJ</w:t>
        </w:r>
      </w:hyperlink>
      <w:r>
        <w:noBreakHyphen/>
      </w:r>
      <w:r w:rsidRPr="00BF6260">
        <w:t>25</w:t>
      </w:r>
    </w:p>
    <w:p w:rsidR="009672CC" w:rsidRDefault="009672CC" w:rsidP="009672CC">
      <w:pPr>
        <w:widowControl w:val="0"/>
        <w:tabs>
          <w:tab w:val="right" w:pos="1008"/>
          <w:tab w:val="left" w:pos="1152"/>
          <w:tab w:val="left" w:pos="1872"/>
          <w:tab w:val="left" w:pos="9187"/>
        </w:tabs>
        <w:ind w:left="2088" w:hanging="2088"/>
        <w:jc w:val="left"/>
      </w:pPr>
    </w:p>
    <w:p w:rsidR="00B75B14" w:rsidRPr="00B75B14" w:rsidRDefault="00B75B14" w:rsidP="00B75B14">
      <w:pPr>
        <w:widowControl w:val="0"/>
        <w:tabs>
          <w:tab w:val="right" w:pos="1008"/>
          <w:tab w:val="left" w:pos="1152"/>
          <w:tab w:val="left" w:pos="1872"/>
          <w:tab w:val="left" w:pos="9187"/>
        </w:tabs>
        <w:ind w:left="2088" w:hanging="2088"/>
        <w:jc w:val="left"/>
      </w:pPr>
    </w:p>
    <w:p w:rsidR="00B75B14" w:rsidRDefault="00B75B14" w:rsidP="00B75B14">
      <w:r w:rsidRPr="00B75B14">
        <w:rPr>
          <w:b/>
        </w:rPr>
        <w:t>VERSIONS OF THIS BILL</w:t>
      </w:r>
    </w:p>
    <w:p w:rsidR="00B75B14" w:rsidRDefault="00B75B14" w:rsidP="00B75B14"/>
    <w:p w:rsidR="00B75B14" w:rsidRDefault="00222F13" w:rsidP="00B75B14">
      <w:hyperlink r:id="rId9" w:history="1">
        <w:r w:rsidR="00B75B14">
          <w:rPr>
            <w:rStyle w:val="Hyperlink"/>
          </w:rPr>
          <w:t>6/1/2010</w:t>
        </w:r>
      </w:hyperlink>
    </w:p>
    <w:p w:rsidR="00B75B14" w:rsidRDefault="00B75B14" w:rsidP="00B75B14"/>
    <w:p w:rsidR="00B75B14" w:rsidRDefault="00B75B14" w:rsidP="00B75B14">
      <w:pPr>
        <w:sectPr w:rsidR="00B75B14" w:rsidSect="00B75B1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1EC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REVEREND LILLIE A. BURGESS OF RICHLAND COUNTY, UPON THE OCCASION OF HER SIXTY</w:t>
      </w:r>
      <w:r w:rsidR="000E5915">
        <w:noBreakHyphen/>
      </w:r>
      <w:r>
        <w:t>SECOND BIRTHDAY, AND TO COMMEND HER FOR A LIFETIME OF SERVICE IN BUILDING GOD</w:t>
      </w:r>
      <w:r w:rsidR="000E5915" w:rsidRPr="000E5915">
        <w:t>’</w:t>
      </w:r>
      <w:r>
        <w:t>S KINGDOM.</w:t>
      </w:r>
    </w:p>
    <w:p w:rsidR="00131EC4" w:rsidRDefault="00131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671E" w:rsidRDefault="00131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671E">
        <w:t xml:space="preserve">the members of the </w:t>
      </w:r>
      <w:r w:rsidR="00AE1BB9">
        <w:t xml:space="preserve">South Carolina </w:t>
      </w:r>
      <w:r w:rsidR="005C671E">
        <w:t>General Assembly pause in their deliberations to honor Reverend Lillie A. Burgess</w:t>
      </w:r>
      <w:r w:rsidR="00AE1BB9">
        <w:t xml:space="preserve"> and express their pleasure that she will celebrate her sixty</w:t>
      </w:r>
      <w:r w:rsidR="000E5915">
        <w:noBreakHyphen/>
      </w:r>
      <w:r w:rsidR="00AE1BB9">
        <w:t xml:space="preserve">second birthday surrounded by friends and family on June 12, 2010; and  </w:t>
      </w:r>
    </w:p>
    <w:p w:rsidR="005C671E" w:rsidRDefault="005C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71E" w:rsidRDefault="005C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1C01">
        <w:t xml:space="preserve">under the leadership of Pastor Fred Coit, </w:t>
      </w:r>
      <w:r>
        <w:t>Reverend Lill</w:t>
      </w:r>
      <w:r w:rsidR="00AE1BB9">
        <w:t>ie was licensed in 1999 as an associate minister of Ridg</w:t>
      </w:r>
      <w:r w:rsidR="00081C01">
        <w:t>ewood Missionary Baptist Church</w:t>
      </w:r>
      <w:r w:rsidR="00AE1BB9">
        <w:t>; and</w:t>
      </w:r>
    </w:p>
    <w:p w:rsidR="00AE1BB9" w:rsidRDefault="00AE1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71E" w:rsidRDefault="005C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5915">
        <w:t xml:space="preserve">grateful for the godly heritage she received from her mother, </w:t>
      </w:r>
      <w:r w:rsidR="00AE1BB9">
        <w:t>she serves as a licensed missio</w:t>
      </w:r>
      <w:r w:rsidR="00081C01">
        <w:t>nary, a Sunday school teacher, the president of the Young Women Auxiliary Ministry, and the foreign</w:t>
      </w:r>
      <w:r w:rsidR="000E5915">
        <w:t>-</w:t>
      </w:r>
      <w:r w:rsidR="00081C01">
        <w:t>mission coordinator for the Gethsemane Women and Young Women Association of Columbia; and</w:t>
      </w:r>
    </w:p>
    <w:p w:rsidR="00081C01" w:rsidRDefault="0008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C01" w:rsidRDefault="0008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completed undergraduate and graduate work in Christian education at Columbia International University, she is an instructor at Benedict College who makes God</w:t>
      </w:r>
      <w:r w:rsidR="000E5915" w:rsidRPr="000E5915">
        <w:t>’</w:t>
      </w:r>
      <w:r>
        <w:t>s Word come alive, and she has completed course work on a doctorate at Union Institute and University; and</w:t>
      </w:r>
    </w:p>
    <w:p w:rsidR="00081C01" w:rsidRDefault="0008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C01" w:rsidRDefault="0008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5915">
        <w:t>as a result of her cross</w:t>
      </w:r>
      <w:r w:rsidR="000E5915">
        <w:noBreakHyphen/>
        <w:t>cultural experiences in Kenya, Tanzania, Uganda, East Africa, Santo Domingo, and Haiti, she has taught many workshops in the United States and Africa to enhance spiritual growth and to equip effective ministries; and</w:t>
      </w:r>
    </w:p>
    <w:p w:rsidR="005C671E" w:rsidRDefault="005C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71E" w:rsidRDefault="005C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AE1BB9">
        <w:t xml:space="preserve"> married to her beloved McArthur Burgess, a deacon and Sunday school teacher at Ridgewood Missionary Baptist Church, she has three fine children, Frederick, Quinn, and Joycelyn, who have blessed her with three adoring grandchildren</w:t>
      </w:r>
      <w:r w:rsidR="000E5915">
        <w:t>; and</w:t>
      </w:r>
    </w:p>
    <w:p w:rsidR="000E5915" w:rsidRDefault="000E5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C4" w:rsidRDefault="005C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ministry an</w:t>
      </w:r>
      <w:r w:rsidR="000E5915">
        <w:t>d</w:t>
      </w:r>
      <w:r>
        <w:t xml:space="preserve"> labor of Reverend Lillie A. Burgess and wish for her many years of continued service in the ministry of her Lord</w:t>
      </w:r>
      <w:r w:rsidR="00131EC4">
        <w:t xml:space="preserve">.  Now, therefore, </w:t>
      </w:r>
    </w:p>
    <w:p w:rsidR="00131EC4" w:rsidRDefault="00131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C4" w:rsidRDefault="00131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1EC4" w:rsidRDefault="00131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C4" w:rsidRDefault="00131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B610A">
        <w:t xml:space="preserve"> the members of the South Carolina General Assembly, by this resolution, </w:t>
      </w:r>
      <w:r w:rsidR="005C671E">
        <w:t>recognize and honor Reverend Lillie A. Burgess, upon the occasion of her sixty</w:t>
      </w:r>
      <w:r w:rsidR="000E5915">
        <w:noBreakHyphen/>
      </w:r>
      <w:r w:rsidR="005C671E">
        <w:t>second birthday, and commend her for a lifetime of service in building God</w:t>
      </w:r>
      <w:r w:rsidR="000E5915" w:rsidRPr="000E5915">
        <w:t>’</w:t>
      </w:r>
      <w:r w:rsidR="005C671E">
        <w:t>s kingdom.</w:t>
      </w:r>
    </w:p>
    <w:p w:rsidR="00131EC4" w:rsidRDefault="00131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1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B610A">
        <w:t>present</w:t>
      </w:r>
      <w:r>
        <w:t>ed to</w:t>
      </w:r>
      <w:r w:rsidR="003B610A">
        <w:t xml:space="preserve"> Reverend Lillie A. Burgess</w:t>
      </w:r>
    </w:p>
    <w:p w:rsidR="009E1E1B" w:rsidRDefault="000E59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E1B" w:rsidRDefault="009E1E1B" w:rsidP="00B75B14">
      <w:pPr>
        <w:suppressAutoHyphens/>
      </w:pPr>
    </w:p>
    <w:sectPr w:rsidR="009E1E1B" w:rsidSect="00B75B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915" w:rsidRDefault="000E5915" w:rsidP="009F0C77">
      <w:r>
        <w:separator/>
      </w:r>
    </w:p>
  </w:endnote>
  <w:endnote w:type="continuationSeparator" w:id="0">
    <w:p w:rsidR="000E5915" w:rsidRDefault="000E59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27CA2F-3BD9-4EAC-9262-00C74ECDE4AC}"/>
    <w:embedBold r:id="rId2" w:fontKey="{9AF9E64B-2EF1-43FF-A529-11AA92B48E0C}"/>
  </w:font>
  <w:font w:name="Calibri">
    <w:panose1 w:val="020F0502020204030204"/>
    <w:charset w:val="00"/>
    <w:family w:val="swiss"/>
    <w:pitch w:val="variable"/>
    <w:sig w:usb0="E10002FF" w:usb1="4000ACFF" w:usb2="00000009" w:usb3="00000000" w:csb0="0000019F" w:csb1="00000000"/>
    <w:embedRegular r:id="rId3" w:fontKey="{FF414535-D0D6-4533-823F-A7184DDFA6FE}"/>
  </w:font>
  <w:font w:name="Tahoma">
    <w:panose1 w:val="020B0604030504040204"/>
    <w:charset w:val="00"/>
    <w:family w:val="swiss"/>
    <w:pitch w:val="variable"/>
    <w:sig w:usb0="21002A87" w:usb1="80000000" w:usb2="00000008" w:usb3="00000000" w:csb0="000101FF" w:csb1="00000000"/>
    <w:embedRegular r:id="rId4" w:fontKey="{46A20311-654A-4C54-8C8A-31B48637E1AC}"/>
  </w:font>
  <w:font w:name="Cambria">
    <w:panose1 w:val="02040503050406030204"/>
    <w:charset w:val="00"/>
    <w:family w:val="roman"/>
    <w:pitch w:val="variable"/>
    <w:sig w:usb0="E00002FF" w:usb1="400004FF" w:usb2="00000000" w:usb3="00000000" w:csb0="0000019F" w:csb1="00000000"/>
    <w:embedRegular r:id="rId5" w:fontKey="{1B63321D-EC5A-459D-B243-D89292DF28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B14" w:rsidRPr="009E1E1B" w:rsidRDefault="00B75B14" w:rsidP="009E1E1B">
    <w:pPr>
      <w:pStyle w:val="Footer"/>
      <w:tabs>
        <w:tab w:val="clear" w:pos="4680"/>
        <w:tab w:val="clear" w:pos="9360"/>
        <w:tab w:val="center" w:pos="2995"/>
      </w:tabs>
      <w:spacing w:before="120"/>
    </w:pPr>
    <w:r>
      <w:t>[5050]</w:t>
    </w:r>
    <w:r>
      <w:tab/>
    </w:r>
    <w:r w:rsidR="00222F13">
      <w:fldChar w:fldCharType="begin"/>
    </w:r>
    <w:r w:rsidR="00222F13">
      <w:instrText xml:space="preserve"> PAGE  \* MERGEFORMAT </w:instrText>
    </w:r>
    <w:r w:rsidR="00222F13">
      <w:fldChar w:fldCharType="separate"/>
    </w:r>
    <w:r w:rsidR="00222F13">
      <w:rPr>
        <w:noProof/>
      </w:rPr>
      <w:t>1</w:t>
    </w:r>
    <w:r w:rsidR="00222F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915" w:rsidRDefault="000E5915" w:rsidP="009F0C77">
      <w:r>
        <w:separator/>
      </w:r>
    </w:p>
  </w:footnote>
  <w:footnote w:type="continuationSeparator" w:id="0">
    <w:p w:rsidR="000E5915" w:rsidRDefault="000E59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66CM10"/>
    <w:docVar w:name="CoverBillType" w:val="c"/>
    <w:docVar w:name="docpath" w:val="L:\Council\bills\GM\24566CM10.DOCX"/>
    <w:docVar w:name="dvBillNumber" w:val="5050"/>
    <w:docVar w:name="dvBillNumberPrefix" w:val="H. "/>
    <w:docVar w:name="dvOriginalBody" w:val="House"/>
    <w:docVar w:name="dvSteno" w:val="GM"/>
    <w:docVar w:name="NameofBody" w:val="h"/>
    <w:docVar w:name="vgroup2" w:val="Council"/>
  </w:docVars>
  <w:rsids>
    <w:rsidRoot w:val="00DA2559"/>
    <w:rsid w:val="00011869"/>
    <w:rsid w:val="00081C01"/>
    <w:rsid w:val="0009070C"/>
    <w:rsid w:val="000E1785"/>
    <w:rsid w:val="000E5915"/>
    <w:rsid w:val="000E6F6F"/>
    <w:rsid w:val="000F40FA"/>
    <w:rsid w:val="0010776B"/>
    <w:rsid w:val="00131EC4"/>
    <w:rsid w:val="00133E66"/>
    <w:rsid w:val="001435A3"/>
    <w:rsid w:val="00156371"/>
    <w:rsid w:val="001D08F2"/>
    <w:rsid w:val="001D525B"/>
    <w:rsid w:val="001D7F4F"/>
    <w:rsid w:val="00222F13"/>
    <w:rsid w:val="002321B6"/>
    <w:rsid w:val="00250967"/>
    <w:rsid w:val="002543C8"/>
    <w:rsid w:val="00284AAE"/>
    <w:rsid w:val="002A4B5E"/>
    <w:rsid w:val="002E5912"/>
    <w:rsid w:val="00325348"/>
    <w:rsid w:val="0032732C"/>
    <w:rsid w:val="00336AD0"/>
    <w:rsid w:val="0037079A"/>
    <w:rsid w:val="003B610A"/>
    <w:rsid w:val="003D01E8"/>
    <w:rsid w:val="003E5288"/>
    <w:rsid w:val="003F6D79"/>
    <w:rsid w:val="0041760A"/>
    <w:rsid w:val="00417C01"/>
    <w:rsid w:val="004809EE"/>
    <w:rsid w:val="004E7D54"/>
    <w:rsid w:val="005273C6"/>
    <w:rsid w:val="00530A69"/>
    <w:rsid w:val="00545593"/>
    <w:rsid w:val="005501CD"/>
    <w:rsid w:val="0057371E"/>
    <w:rsid w:val="00577C6C"/>
    <w:rsid w:val="005C2FE2"/>
    <w:rsid w:val="005C671E"/>
    <w:rsid w:val="005E2BC9"/>
    <w:rsid w:val="005E5826"/>
    <w:rsid w:val="00605102"/>
    <w:rsid w:val="006215AA"/>
    <w:rsid w:val="006573D2"/>
    <w:rsid w:val="006913C9"/>
    <w:rsid w:val="0069470D"/>
    <w:rsid w:val="00734F00"/>
    <w:rsid w:val="007A70AE"/>
    <w:rsid w:val="007C5271"/>
    <w:rsid w:val="008362E8"/>
    <w:rsid w:val="00856B35"/>
    <w:rsid w:val="008A1768"/>
    <w:rsid w:val="008C68D1"/>
    <w:rsid w:val="008F4429"/>
    <w:rsid w:val="0094021A"/>
    <w:rsid w:val="009672CC"/>
    <w:rsid w:val="009C6A0B"/>
    <w:rsid w:val="009E1E1B"/>
    <w:rsid w:val="009F0C77"/>
    <w:rsid w:val="009F4DD1"/>
    <w:rsid w:val="00A41684"/>
    <w:rsid w:val="00A64E80"/>
    <w:rsid w:val="00A72BCD"/>
    <w:rsid w:val="00A741D9"/>
    <w:rsid w:val="00A833AB"/>
    <w:rsid w:val="00A9741D"/>
    <w:rsid w:val="00AD4B17"/>
    <w:rsid w:val="00AE1BB9"/>
    <w:rsid w:val="00AF370F"/>
    <w:rsid w:val="00B412D4"/>
    <w:rsid w:val="00B75B14"/>
    <w:rsid w:val="00BE3C22"/>
    <w:rsid w:val="00C016F6"/>
    <w:rsid w:val="00C0345E"/>
    <w:rsid w:val="00C3483A"/>
    <w:rsid w:val="00C74E9D"/>
    <w:rsid w:val="00C82FD3"/>
    <w:rsid w:val="00C92819"/>
    <w:rsid w:val="00CC6B7B"/>
    <w:rsid w:val="00CD2089"/>
    <w:rsid w:val="00CF5F1E"/>
    <w:rsid w:val="00D14685"/>
    <w:rsid w:val="00D73A67"/>
    <w:rsid w:val="00D970A9"/>
    <w:rsid w:val="00DA2559"/>
    <w:rsid w:val="00DF3845"/>
    <w:rsid w:val="00E41911"/>
    <w:rsid w:val="00E92EEF"/>
    <w:rsid w:val="00F24442"/>
    <w:rsid w:val="00F434F0"/>
    <w:rsid w:val="00F50AE3"/>
    <w:rsid w:val="00F67CF1"/>
    <w:rsid w:val="00F840F0"/>
    <w:rsid w:val="00F87101"/>
    <w:rsid w:val="00FA7FF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14D1BB-A108-46CC-BFEB-C3CC7A08A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5915"/>
    <w:rPr>
      <w:rFonts w:ascii="Tahoma" w:hAnsi="Tahoma" w:cs="Tahoma"/>
      <w:sz w:val="16"/>
      <w:szCs w:val="16"/>
    </w:rPr>
  </w:style>
  <w:style w:type="character" w:customStyle="1" w:styleId="BalloonTextChar">
    <w:name w:val="Balloon Text Char"/>
    <w:basedOn w:val="DefaultParagraphFont"/>
    <w:link w:val="BalloonText"/>
    <w:uiPriority w:val="99"/>
    <w:semiHidden/>
    <w:rsid w:val="000E5915"/>
    <w:rPr>
      <w:rFonts w:ascii="Tahoma" w:eastAsia="Times New Roman" w:hAnsi="Tahoma" w:cs="Tahoma"/>
      <w:sz w:val="16"/>
      <w:szCs w:val="16"/>
    </w:rPr>
  </w:style>
  <w:style w:type="character" w:styleId="Hyperlink">
    <w:name w:val="Hyperlink"/>
    <w:basedOn w:val="DefaultParagraphFont"/>
    <w:uiPriority w:val="99"/>
    <w:unhideWhenUsed/>
    <w:rsid w:val="00B75B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6-01-10.docx" TargetMode="External"/><Relationship Id="rId3" Type="http://schemas.openxmlformats.org/officeDocument/2006/relationships/settings" Target="settings.xml"/><Relationship Id="rId7" Type="http://schemas.openxmlformats.org/officeDocument/2006/relationships/hyperlink" Target="file:///h:\HJ%20Archive\2010\06-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050_2010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B5BB2-C846-4386-9C01-EA271AAF0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587</Words>
  <Characters>3449</Characters>
  <Application>Microsoft Office Word</Application>
  <DocSecurity>0</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5050: Reverend Lillie A. Burgess - South Carolina Legislature Online</dc:title>
  <dc:subject/>
  <dc:creator>gailmoore</dc:creator>
  <cp:keywords/>
  <dc:description/>
  <cp:lastModifiedBy>N Cumfer</cp:lastModifiedBy>
  <cp:revision>9</cp:revision>
  <cp:lastPrinted>2010-05-27T14:50:00Z</cp:lastPrinted>
  <dcterms:created xsi:type="dcterms:W3CDTF">2010-06-01T17:02:00Z</dcterms:created>
  <dcterms:modified xsi:type="dcterms:W3CDTF">2014-11-24T16:40:00Z</dcterms:modified>
</cp:coreProperties>
</file>