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FDE" w:rsidRDefault="00B56FDE" w:rsidP="00B56FDE">
      <w:pPr>
        <w:widowControl w:val="0"/>
        <w:jc w:val="center"/>
      </w:pPr>
      <w:bookmarkStart w:id="0" w:name="_GoBack"/>
      <w:bookmarkEnd w:id="0"/>
      <w:r w:rsidRPr="00B56FDE">
        <w:rPr>
          <w:b/>
        </w:rPr>
        <w:t>South Carolina General Assembly</w:t>
      </w:r>
    </w:p>
    <w:p w:rsidR="00B56FDE" w:rsidRDefault="00B56FDE" w:rsidP="00B56FDE">
      <w:pPr>
        <w:widowControl w:val="0"/>
        <w:jc w:val="center"/>
      </w:pPr>
      <w:r>
        <w:t>118th Session, 2009-2010</w:t>
      </w:r>
    </w:p>
    <w:p w:rsidR="00B56FDE" w:rsidRDefault="00B56FDE" w:rsidP="00B56FDE">
      <w:pPr>
        <w:widowControl w:val="0"/>
        <w:jc w:val="left"/>
      </w:pPr>
    </w:p>
    <w:p w:rsidR="00B56FDE" w:rsidRDefault="00B56FDE" w:rsidP="00B56FDE">
      <w:pPr>
        <w:widowControl w:val="0"/>
        <w:jc w:val="left"/>
        <w:rPr>
          <w:b/>
        </w:rPr>
      </w:pPr>
      <w:r w:rsidRPr="00B56FDE">
        <w:rPr>
          <w:b/>
        </w:rPr>
        <w:t>H. 5058</w:t>
      </w:r>
    </w:p>
    <w:p w:rsidR="00B56FDE" w:rsidRDefault="00B56FDE" w:rsidP="00B56FDE">
      <w:pPr>
        <w:widowControl w:val="0"/>
        <w:jc w:val="left"/>
        <w:rPr>
          <w:b/>
        </w:rPr>
      </w:pPr>
    </w:p>
    <w:p w:rsidR="00B56FDE" w:rsidRDefault="00B56FDE" w:rsidP="00B56FDE">
      <w:pPr>
        <w:widowControl w:val="0"/>
        <w:jc w:val="left"/>
      </w:pPr>
      <w:r w:rsidRPr="00B56FDE">
        <w:rPr>
          <w:b/>
        </w:rPr>
        <w:t>STATUS INFORMATION</w:t>
      </w:r>
    </w:p>
    <w:p w:rsidR="00B56FDE" w:rsidRDefault="00B56FDE" w:rsidP="00B56FDE">
      <w:pPr>
        <w:widowControl w:val="0"/>
        <w:jc w:val="left"/>
      </w:pPr>
    </w:p>
    <w:p w:rsidR="00B56FDE" w:rsidRDefault="00B56FDE" w:rsidP="00B56FDE">
      <w:pPr>
        <w:widowControl w:val="0"/>
        <w:jc w:val="left"/>
      </w:pPr>
      <w:r>
        <w:t>House Resolution</w:t>
      </w:r>
    </w:p>
    <w:p w:rsidR="00B56FDE" w:rsidRDefault="00B56FDE" w:rsidP="00B56FDE">
      <w:pPr>
        <w:widowControl w:val="0"/>
        <w:jc w:val="left"/>
      </w:pPr>
      <w:r>
        <w:t>Sponsors: Reps. Ballentine, Agnew, Alexander, Allen, Allison, Anderson, Anthony, Bales,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B56FDE" w:rsidRDefault="00B56FDE" w:rsidP="00B56FDE">
      <w:pPr>
        <w:widowControl w:val="0"/>
        <w:jc w:val="left"/>
      </w:pPr>
      <w:r>
        <w:t>Document Path: l:\council\bills\gm\24565dw10.docx</w:t>
      </w:r>
    </w:p>
    <w:p w:rsidR="00B56FDE" w:rsidRDefault="00B56FDE" w:rsidP="00B56FDE">
      <w:pPr>
        <w:widowControl w:val="0"/>
        <w:jc w:val="left"/>
      </w:pPr>
    </w:p>
    <w:p w:rsidR="00B56FDE" w:rsidRDefault="00B56FDE" w:rsidP="00B56FDE">
      <w:pPr>
        <w:widowControl w:val="0"/>
        <w:jc w:val="left"/>
      </w:pPr>
      <w:r>
        <w:t>Introduced in the House on June 1, 2010</w:t>
      </w:r>
    </w:p>
    <w:p w:rsidR="00B56FDE" w:rsidRDefault="00B56FDE" w:rsidP="00B56FDE">
      <w:pPr>
        <w:widowControl w:val="0"/>
        <w:jc w:val="left"/>
      </w:pPr>
      <w:r>
        <w:t>Adopted by the House on June 1, 2010</w:t>
      </w:r>
    </w:p>
    <w:p w:rsidR="00B56FDE" w:rsidRDefault="00B56FDE" w:rsidP="00B56FDE">
      <w:pPr>
        <w:widowControl w:val="0"/>
        <w:jc w:val="left"/>
      </w:pPr>
    </w:p>
    <w:p w:rsidR="00B56FDE" w:rsidRDefault="00B56FDE" w:rsidP="00B56FDE">
      <w:pPr>
        <w:widowControl w:val="0"/>
        <w:jc w:val="left"/>
      </w:pPr>
      <w:r>
        <w:t xml:space="preserve">Summary: </w:t>
      </w:r>
      <w:r w:rsidR="009D292A">
        <w:t>Bethany M. Dickson</w:t>
      </w:r>
    </w:p>
    <w:p w:rsidR="00B56FDE" w:rsidRDefault="00B56FDE" w:rsidP="00B56FDE">
      <w:pPr>
        <w:widowControl w:val="0"/>
        <w:jc w:val="left"/>
      </w:pPr>
    </w:p>
    <w:p w:rsidR="00B56FDE" w:rsidRDefault="00B56FDE" w:rsidP="00B56FDE">
      <w:pPr>
        <w:widowControl w:val="0"/>
        <w:jc w:val="left"/>
      </w:pPr>
    </w:p>
    <w:p w:rsidR="00B56FDE" w:rsidRDefault="00B56FDE" w:rsidP="00B56FDE">
      <w:pPr>
        <w:widowControl w:val="0"/>
        <w:tabs>
          <w:tab w:val="center" w:pos="590"/>
          <w:tab w:val="center" w:pos="1440"/>
          <w:tab w:val="left" w:pos="1872"/>
          <w:tab w:val="left" w:pos="9187"/>
        </w:tabs>
        <w:jc w:val="left"/>
      </w:pPr>
      <w:r w:rsidRPr="00B56FDE">
        <w:rPr>
          <w:b/>
        </w:rPr>
        <w:t>HISTORY OF LEGISLATIVE ACTIONS</w:t>
      </w:r>
    </w:p>
    <w:p w:rsidR="00B56FDE" w:rsidRDefault="00B56FDE" w:rsidP="00B56FDE">
      <w:pPr>
        <w:widowControl w:val="0"/>
        <w:tabs>
          <w:tab w:val="center" w:pos="590"/>
          <w:tab w:val="center" w:pos="1440"/>
          <w:tab w:val="left" w:pos="1872"/>
          <w:tab w:val="left" w:pos="9187"/>
        </w:tabs>
        <w:jc w:val="left"/>
      </w:pPr>
    </w:p>
    <w:p w:rsidR="00B56FDE" w:rsidRPr="00B56FDE" w:rsidRDefault="00B56FDE" w:rsidP="00B56FDE">
      <w:pPr>
        <w:widowControl w:val="0"/>
        <w:tabs>
          <w:tab w:val="center" w:pos="590"/>
          <w:tab w:val="center" w:pos="1440"/>
          <w:tab w:val="left" w:pos="1872"/>
          <w:tab w:val="left" w:pos="9187"/>
        </w:tabs>
        <w:jc w:val="left"/>
      </w:pPr>
      <w:r w:rsidRPr="00B56FDE">
        <w:rPr>
          <w:u w:val="single"/>
        </w:rPr>
        <w:tab/>
        <w:t>Date</w:t>
      </w:r>
      <w:r w:rsidRPr="00B56FDE">
        <w:rPr>
          <w:u w:val="single"/>
        </w:rPr>
        <w:tab/>
        <w:t>Body</w:t>
      </w:r>
      <w:r w:rsidRPr="00B56FDE">
        <w:rPr>
          <w:u w:val="single"/>
        </w:rPr>
        <w:tab/>
        <w:t>Action Description with journal page number</w:t>
      </w:r>
      <w:r w:rsidRPr="00B56FDE">
        <w:rPr>
          <w:u w:val="single"/>
        </w:rPr>
        <w:tab/>
      </w:r>
    </w:p>
    <w:p w:rsidR="00196D05" w:rsidRDefault="00196D05" w:rsidP="00196D05">
      <w:pPr>
        <w:widowControl w:val="0"/>
        <w:tabs>
          <w:tab w:val="right" w:pos="1008"/>
          <w:tab w:val="left" w:pos="1152"/>
          <w:tab w:val="left" w:pos="1872"/>
          <w:tab w:val="left" w:pos="9187"/>
        </w:tabs>
        <w:ind w:left="2088" w:hanging="2088"/>
        <w:jc w:val="left"/>
      </w:pPr>
      <w:r>
        <w:tab/>
        <w:t>6/1/2010</w:t>
      </w:r>
      <w:r>
        <w:tab/>
        <w:t>House</w:t>
      </w:r>
      <w:r>
        <w:tab/>
      </w:r>
      <w:r w:rsidRPr="009F3DCA">
        <w:t xml:space="preserve">Introduced and adopted </w:t>
      </w:r>
      <w:hyperlink r:id="rId7" w:history="1">
        <w:r w:rsidRPr="00F12194">
          <w:rPr>
            <w:rStyle w:val="Hyperlink"/>
          </w:rPr>
          <w:t>HJ</w:t>
        </w:r>
      </w:hyperlink>
      <w:r>
        <w:noBreakHyphen/>
      </w:r>
      <w:r w:rsidRPr="009F3DCA">
        <w:t>114</w:t>
      </w:r>
    </w:p>
    <w:p w:rsidR="00196D05" w:rsidRDefault="00196D05" w:rsidP="00196D05">
      <w:pPr>
        <w:widowControl w:val="0"/>
        <w:tabs>
          <w:tab w:val="right" w:pos="1008"/>
          <w:tab w:val="left" w:pos="1152"/>
          <w:tab w:val="left" w:pos="1872"/>
          <w:tab w:val="left" w:pos="9187"/>
        </w:tabs>
        <w:ind w:left="2088" w:hanging="2088"/>
        <w:jc w:val="left"/>
      </w:pPr>
    </w:p>
    <w:p w:rsidR="00B56FDE" w:rsidRPr="00B56FDE" w:rsidRDefault="00B56FDE" w:rsidP="00B56FDE">
      <w:pPr>
        <w:widowControl w:val="0"/>
        <w:tabs>
          <w:tab w:val="right" w:pos="1008"/>
          <w:tab w:val="left" w:pos="1152"/>
          <w:tab w:val="left" w:pos="1872"/>
          <w:tab w:val="left" w:pos="9187"/>
        </w:tabs>
        <w:ind w:left="2088" w:hanging="2088"/>
        <w:jc w:val="left"/>
      </w:pPr>
    </w:p>
    <w:p w:rsidR="00B56FDE" w:rsidRDefault="00B56FDE" w:rsidP="00B56FDE">
      <w:r w:rsidRPr="00B56FDE">
        <w:rPr>
          <w:b/>
        </w:rPr>
        <w:t>VERSIONS OF THIS BILL</w:t>
      </w:r>
    </w:p>
    <w:p w:rsidR="00B56FDE" w:rsidRDefault="00B56FDE" w:rsidP="00B56FDE"/>
    <w:p w:rsidR="00B56FDE" w:rsidRDefault="00A02480" w:rsidP="00B56FDE">
      <w:hyperlink r:id="rId8" w:history="1">
        <w:r w:rsidR="00B56FDE">
          <w:rPr>
            <w:rStyle w:val="Hyperlink"/>
          </w:rPr>
          <w:t>6/1/2010</w:t>
        </w:r>
      </w:hyperlink>
    </w:p>
    <w:p w:rsidR="00B56FDE" w:rsidRDefault="00B56FDE" w:rsidP="00B56FDE"/>
    <w:p w:rsidR="00B56FDE" w:rsidRDefault="00B56FDE" w:rsidP="00B56FDE">
      <w:pPr>
        <w:sectPr w:rsidR="00B56FDE" w:rsidSect="00B56FD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2AB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20A7" w:rsidP="00F7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CONGRATULATE BETHANY M. DICKEY, OF LEXINGTON COUNTY, ON BEING SELECTED TO RECEIVE THE 2010 MARGARET JANE WINBURN CLARKE SCHOLARSHIP, AND TO WISH HER SUCCESS AS SHE EMBARKS ON HER COLLEGE CAREER AT WINTHROP UNIVERSITY.</w:t>
      </w:r>
    </w:p>
    <w:p w:rsidR="001B2AB4" w:rsidRDefault="001B2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729A" w:rsidRDefault="001B2AB4" w:rsidP="004E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E729A">
        <w:t xml:space="preserve">the members of the South Carolina House of Representatives pause to honor </w:t>
      </w:r>
      <w:r w:rsidR="0037643E">
        <w:t>Bethany M. Dickey</w:t>
      </w:r>
      <w:r w:rsidR="004E729A">
        <w:t xml:space="preserve"> of </w:t>
      </w:r>
      <w:r w:rsidR="0037643E">
        <w:t>Irmo</w:t>
      </w:r>
      <w:r w:rsidR="004E729A">
        <w:t xml:space="preserve">, the daughter of </w:t>
      </w:r>
      <w:r w:rsidR="0037643E">
        <w:t xml:space="preserve">Carrie </w:t>
      </w:r>
      <w:r w:rsidR="004E729A">
        <w:t xml:space="preserve">and </w:t>
      </w:r>
      <w:r w:rsidR="0037643E">
        <w:t>Jeff</w:t>
      </w:r>
      <w:r w:rsidR="004E729A">
        <w:t xml:space="preserve"> </w:t>
      </w:r>
      <w:r w:rsidR="0037643E">
        <w:t>Dick</w:t>
      </w:r>
      <w:r w:rsidR="004E729A">
        <w:t xml:space="preserve">ey, who has been awarded the 2010 </w:t>
      </w:r>
      <w:r w:rsidR="0037643E">
        <w:t>Margaret Jane Winburn Clarke</w:t>
      </w:r>
      <w:r w:rsidR="004E729A">
        <w:t xml:space="preserve"> Scholarship; and</w:t>
      </w:r>
    </w:p>
    <w:p w:rsidR="004E729A" w:rsidRDefault="004E7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29A" w:rsidRDefault="004E7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w:t>
      </w:r>
      <w:r w:rsidR="00153E3F">
        <w:t xml:space="preserve">reas, aspiring to a career in art therapy </w:t>
      </w:r>
      <w:r w:rsidR="0037643E">
        <w:t>at</w:t>
      </w:r>
      <w:r w:rsidR="00153E3F">
        <w:t xml:space="preserve"> a children</w:t>
      </w:r>
      <w:r w:rsidR="00255BD9" w:rsidRPr="00255BD9">
        <w:t>’</w:t>
      </w:r>
      <w:r w:rsidR="00153E3F">
        <w:t xml:space="preserve">s hospital or </w:t>
      </w:r>
      <w:r w:rsidR="0037643E">
        <w:t xml:space="preserve">in an </w:t>
      </w:r>
      <w:r w:rsidR="00153E3F">
        <w:t>intensive</w:t>
      </w:r>
      <w:r w:rsidR="00255BD9">
        <w:noBreakHyphen/>
      </w:r>
      <w:r w:rsidR="00153E3F">
        <w:t>care unit, Bethany Dickey has received numerous awards in the visual arts</w:t>
      </w:r>
      <w:r w:rsidR="0037643E">
        <w:t xml:space="preserve">, while earning membership in the National Beta Club and serving as vice president in the Junior Civitans at Dutch Fork High </w:t>
      </w:r>
      <w:r w:rsidR="00255BD9">
        <w:t>S</w:t>
      </w:r>
      <w:r w:rsidR="0037643E">
        <w:t>chool; and</w:t>
      </w:r>
    </w:p>
    <w:p w:rsidR="004E729A" w:rsidRDefault="004E7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43E" w:rsidRDefault="004E7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7643E">
        <w:t>she has maintained  a commitment to community service and a standard of excellence in her academics and her art work while working part time at the YMCA and now in a clothing store of a national chain; and</w:t>
      </w:r>
    </w:p>
    <w:p w:rsidR="004E729A" w:rsidRDefault="004E7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29A" w:rsidRDefault="004E7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Margaret Jane Winburn Clarke Scholarship was established in 2006 by Representative Nathan Ballentine in honor of his aunt who passed away in 2005, and in furtherance of his commitment to return his legislative salary to the community.  Mrs. Clarke was a pastor</w:t>
      </w:r>
      <w:r w:rsidR="00255BD9" w:rsidRPr="00255BD9">
        <w:t>’</w:t>
      </w:r>
      <w:r>
        <w:t>s wife and a certified professional accountant.  She was also a former Peace Corps volunteer and was an accounting professor at Midlands Technical College and Columbia College; and</w:t>
      </w:r>
    </w:p>
    <w:p w:rsidR="004E729A" w:rsidRDefault="004E7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29A" w:rsidRDefault="004E7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Mrs. Clarke was a graduate of Winthrop University</w:t>
      </w:r>
      <w:r w:rsidR="00255BD9">
        <w:t>,</w:t>
      </w:r>
      <w:r>
        <w:t xml:space="preserve"> and this scholarship will be awarded annually to one female high school student who plans to attend Columbia College or Winthrop University; and</w:t>
      </w:r>
    </w:p>
    <w:p w:rsidR="004E729A" w:rsidRDefault="004E7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AB4" w:rsidRDefault="004E7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have the opportunity to recognize such a noteworthy student and fine young woman as Bethany M. Dickey, an outstanding daughter of Lexington County and of this State, who has brought pride to her family, school, and community</w:t>
      </w:r>
      <w:r w:rsidR="001B2AB4">
        <w:t>.  Now, therefore,</w:t>
      </w:r>
    </w:p>
    <w:p w:rsidR="001B2AB4" w:rsidRDefault="001B2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AB4" w:rsidRDefault="001B2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B2AB4" w:rsidRDefault="001B2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AB4" w:rsidRDefault="001B2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E729A">
        <w:t xml:space="preserve"> the members of the South Carolina House of Representatives, by this resolution, recognize and congratulate Bethany M. Dickey, of Lexington County, on being selected to receive the 2010 Margaret Jane Winburn Clarke Scholarship, and wish her success as she embarks on her college career at the Winthrop University.</w:t>
      </w:r>
    </w:p>
    <w:p w:rsidR="001B2AB4" w:rsidRDefault="001B2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2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E729A">
        <w:t>provi</w:t>
      </w:r>
      <w:r>
        <w:t>ded to</w:t>
      </w:r>
      <w:r w:rsidR="004E729A">
        <w:t xml:space="preserve"> Bethany M. Dickey.</w:t>
      </w:r>
    </w:p>
    <w:p w:rsidR="00F91F49" w:rsidRDefault="00255B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1F49" w:rsidRDefault="00F91F49" w:rsidP="00B56FDE">
      <w:pPr>
        <w:suppressAutoHyphens/>
      </w:pPr>
    </w:p>
    <w:sectPr w:rsidR="00F91F49" w:rsidSect="00B56FD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643E" w:rsidRDefault="0037643E" w:rsidP="009F0C77">
      <w:r>
        <w:separator/>
      </w:r>
    </w:p>
  </w:endnote>
  <w:endnote w:type="continuationSeparator" w:id="0">
    <w:p w:rsidR="0037643E" w:rsidRDefault="003764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092F55-0CD9-4161-BC49-1E294FFC8FBE}"/>
    <w:embedBold r:id="rId2" w:fontKey="{27234DB0-3135-48ED-9006-D4657C0B9C46}"/>
  </w:font>
  <w:font w:name="Calibri">
    <w:panose1 w:val="020F0502020204030204"/>
    <w:charset w:val="00"/>
    <w:family w:val="swiss"/>
    <w:pitch w:val="variable"/>
    <w:sig w:usb0="E10002FF" w:usb1="4000ACFF" w:usb2="00000009" w:usb3="00000000" w:csb0="0000019F" w:csb1="00000000"/>
    <w:embedRegular r:id="rId3" w:fontKey="{AA6E0B68-E6EA-416C-B987-29C728FBAE6C}"/>
  </w:font>
  <w:font w:name="Tahoma">
    <w:panose1 w:val="020B0604030504040204"/>
    <w:charset w:val="00"/>
    <w:family w:val="swiss"/>
    <w:pitch w:val="variable"/>
    <w:sig w:usb0="21002A87" w:usb1="80000000" w:usb2="00000008" w:usb3="00000000" w:csb0="000101FF" w:csb1="00000000"/>
    <w:embedRegular r:id="rId4" w:fontKey="{F41B0290-8655-4DE2-8D32-8DCEF345EAE2}"/>
  </w:font>
  <w:font w:name="Cambria">
    <w:panose1 w:val="02040503050406030204"/>
    <w:charset w:val="00"/>
    <w:family w:val="roman"/>
    <w:pitch w:val="variable"/>
    <w:sig w:usb0="E00002FF" w:usb1="400004FF" w:usb2="00000000" w:usb3="00000000" w:csb0="0000019F" w:csb1="00000000"/>
    <w:embedRegular r:id="rId5" w:fontKey="{31EDC075-1A9F-41DC-A837-52EDE0B75E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FDE" w:rsidRPr="00F91F49" w:rsidRDefault="00B56FDE" w:rsidP="00F91F49">
    <w:pPr>
      <w:pStyle w:val="Footer"/>
      <w:tabs>
        <w:tab w:val="clear" w:pos="4680"/>
        <w:tab w:val="clear" w:pos="9360"/>
        <w:tab w:val="center" w:pos="2995"/>
      </w:tabs>
      <w:spacing w:before="120"/>
    </w:pPr>
    <w:r>
      <w:t>[5058]</w:t>
    </w:r>
    <w:r>
      <w:tab/>
    </w:r>
    <w:r w:rsidR="00A02480">
      <w:fldChar w:fldCharType="begin"/>
    </w:r>
    <w:r w:rsidR="00A02480">
      <w:instrText xml:space="preserve"> PAGE  \* MERGEFORMAT </w:instrText>
    </w:r>
    <w:r w:rsidR="00A02480">
      <w:fldChar w:fldCharType="separate"/>
    </w:r>
    <w:r w:rsidR="00A02480">
      <w:rPr>
        <w:noProof/>
      </w:rPr>
      <w:t>1</w:t>
    </w:r>
    <w:r w:rsidR="00A0248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643E" w:rsidRDefault="0037643E" w:rsidP="009F0C77">
      <w:r>
        <w:separator/>
      </w:r>
    </w:p>
  </w:footnote>
  <w:footnote w:type="continuationSeparator" w:id="0">
    <w:p w:rsidR="0037643E" w:rsidRDefault="003764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65DW10"/>
    <w:docVar w:name="CoverBillType" w:val="r"/>
    <w:docVar w:name="docpath" w:val="L:\Council\bills\GM\24565DW10.DOCX"/>
    <w:docVar w:name="dvBillNumber" w:val="5058"/>
    <w:docVar w:name="dvBillNumberPrefix" w:val="H. "/>
    <w:docVar w:name="dvOriginalBody" w:val="House"/>
    <w:docVar w:name="dvSteno" w:val="GM"/>
    <w:docVar w:name="NameofBody" w:val="h"/>
    <w:docVar w:name="vgroup2" w:val="Council"/>
  </w:docVars>
  <w:rsids>
    <w:rsidRoot w:val="006A1653"/>
    <w:rsid w:val="00011869"/>
    <w:rsid w:val="00032344"/>
    <w:rsid w:val="000E1785"/>
    <w:rsid w:val="000F40FA"/>
    <w:rsid w:val="0010776B"/>
    <w:rsid w:val="00133E66"/>
    <w:rsid w:val="001435A3"/>
    <w:rsid w:val="00153E3F"/>
    <w:rsid w:val="00196D05"/>
    <w:rsid w:val="001B2AB4"/>
    <w:rsid w:val="001B2BBD"/>
    <w:rsid w:val="001D08F2"/>
    <w:rsid w:val="001D525B"/>
    <w:rsid w:val="001D7F4F"/>
    <w:rsid w:val="002321B6"/>
    <w:rsid w:val="00250967"/>
    <w:rsid w:val="002543C8"/>
    <w:rsid w:val="00255BD9"/>
    <w:rsid w:val="00284AAE"/>
    <w:rsid w:val="002E5912"/>
    <w:rsid w:val="00325348"/>
    <w:rsid w:val="0032732C"/>
    <w:rsid w:val="00336AD0"/>
    <w:rsid w:val="0037079A"/>
    <w:rsid w:val="00372F8C"/>
    <w:rsid w:val="0037643E"/>
    <w:rsid w:val="003D01E8"/>
    <w:rsid w:val="003E5288"/>
    <w:rsid w:val="003F6D79"/>
    <w:rsid w:val="0041760A"/>
    <w:rsid w:val="00417C01"/>
    <w:rsid w:val="004809EE"/>
    <w:rsid w:val="004B5921"/>
    <w:rsid w:val="004E729A"/>
    <w:rsid w:val="004E7D54"/>
    <w:rsid w:val="00510350"/>
    <w:rsid w:val="005273C6"/>
    <w:rsid w:val="00530A69"/>
    <w:rsid w:val="00545593"/>
    <w:rsid w:val="00577C6C"/>
    <w:rsid w:val="005C2FE2"/>
    <w:rsid w:val="005D440E"/>
    <w:rsid w:val="005E2BC9"/>
    <w:rsid w:val="00605102"/>
    <w:rsid w:val="006215AA"/>
    <w:rsid w:val="006913C9"/>
    <w:rsid w:val="0069470D"/>
    <w:rsid w:val="006A1653"/>
    <w:rsid w:val="006F3964"/>
    <w:rsid w:val="00734F00"/>
    <w:rsid w:val="007A70AE"/>
    <w:rsid w:val="00801B23"/>
    <w:rsid w:val="008362E8"/>
    <w:rsid w:val="008A1768"/>
    <w:rsid w:val="008F4429"/>
    <w:rsid w:val="0094021A"/>
    <w:rsid w:val="009C6A0B"/>
    <w:rsid w:val="009D292A"/>
    <w:rsid w:val="009F0C77"/>
    <w:rsid w:val="009F4DD1"/>
    <w:rsid w:val="00A02480"/>
    <w:rsid w:val="00A41684"/>
    <w:rsid w:val="00A64E80"/>
    <w:rsid w:val="00A72BCD"/>
    <w:rsid w:val="00A741D9"/>
    <w:rsid w:val="00A833AB"/>
    <w:rsid w:val="00A9741D"/>
    <w:rsid w:val="00AD4B17"/>
    <w:rsid w:val="00B412D4"/>
    <w:rsid w:val="00B56FDE"/>
    <w:rsid w:val="00BE3C22"/>
    <w:rsid w:val="00C0345E"/>
    <w:rsid w:val="00C3483A"/>
    <w:rsid w:val="00C74E9D"/>
    <w:rsid w:val="00C82FD3"/>
    <w:rsid w:val="00C92819"/>
    <w:rsid w:val="00CC6B7B"/>
    <w:rsid w:val="00CD2089"/>
    <w:rsid w:val="00D37631"/>
    <w:rsid w:val="00D471C5"/>
    <w:rsid w:val="00D73A67"/>
    <w:rsid w:val="00D970A9"/>
    <w:rsid w:val="00DF3845"/>
    <w:rsid w:val="00E41911"/>
    <w:rsid w:val="00E92EEF"/>
    <w:rsid w:val="00F12194"/>
    <w:rsid w:val="00F24442"/>
    <w:rsid w:val="00F50AE3"/>
    <w:rsid w:val="00F67CF1"/>
    <w:rsid w:val="00F720A7"/>
    <w:rsid w:val="00F80BEC"/>
    <w:rsid w:val="00F840F0"/>
    <w:rsid w:val="00F91F49"/>
    <w:rsid w:val="00FB0D0D"/>
    <w:rsid w:val="00FB2A75"/>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DD4DFA2-34F4-4208-89CD-6204C18BD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643E"/>
    <w:rPr>
      <w:rFonts w:ascii="Tahoma" w:hAnsi="Tahoma" w:cs="Tahoma"/>
      <w:sz w:val="16"/>
      <w:szCs w:val="16"/>
    </w:rPr>
  </w:style>
  <w:style w:type="character" w:customStyle="1" w:styleId="BalloonTextChar">
    <w:name w:val="Balloon Text Char"/>
    <w:basedOn w:val="DefaultParagraphFont"/>
    <w:link w:val="BalloonText"/>
    <w:uiPriority w:val="99"/>
    <w:semiHidden/>
    <w:rsid w:val="0037643E"/>
    <w:rPr>
      <w:rFonts w:ascii="Tahoma" w:eastAsia="Times New Roman" w:hAnsi="Tahoma" w:cs="Tahoma"/>
      <w:sz w:val="16"/>
      <w:szCs w:val="16"/>
    </w:rPr>
  </w:style>
  <w:style w:type="character" w:styleId="Hyperlink">
    <w:name w:val="Hyperlink"/>
    <w:basedOn w:val="DefaultParagraphFont"/>
    <w:uiPriority w:val="99"/>
    <w:unhideWhenUsed/>
    <w:rsid w:val="00B56F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58_20100601.docx" TargetMode="External"/><Relationship Id="rId3" Type="http://schemas.openxmlformats.org/officeDocument/2006/relationships/settings" Target="settings.xml"/><Relationship Id="rId7" Type="http://schemas.openxmlformats.org/officeDocument/2006/relationships/hyperlink" Target="file:///h:\HJ%20Archive\2010\06-01-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6EC7D-D4C4-42A4-93A7-23C5BF5F9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598</Words>
  <Characters>3392</Characters>
  <Application>Microsoft Office Word</Application>
  <DocSecurity>0</DocSecurity>
  <Lines>104</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5058: Bethany M. Dickson - South Carolina Legislature Online</dc:title>
  <dc:subject/>
  <dc:creator>gailmoore</dc:creator>
  <cp:keywords/>
  <dc:description/>
  <cp:lastModifiedBy>N Cumfer</cp:lastModifiedBy>
  <cp:revision>7</cp:revision>
  <cp:lastPrinted>2010-05-27T13:38:00Z</cp:lastPrinted>
  <dcterms:created xsi:type="dcterms:W3CDTF">2010-06-01T20:58:00Z</dcterms:created>
  <dcterms:modified xsi:type="dcterms:W3CDTF">2014-11-24T16:40:00Z</dcterms:modified>
</cp:coreProperties>
</file>