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018" w:rsidRDefault="00F13018" w:rsidP="00F13018">
      <w:pPr>
        <w:widowControl w:val="0"/>
        <w:jc w:val="center"/>
      </w:pPr>
      <w:bookmarkStart w:id="0" w:name="_GoBack"/>
      <w:bookmarkEnd w:id="0"/>
      <w:r w:rsidRPr="00F13018">
        <w:rPr>
          <w:b/>
        </w:rPr>
        <w:t>South Carolina General Assembly</w:t>
      </w:r>
    </w:p>
    <w:p w:rsidR="00F13018" w:rsidRDefault="00F13018" w:rsidP="00F13018">
      <w:pPr>
        <w:widowControl w:val="0"/>
        <w:jc w:val="center"/>
      </w:pPr>
      <w:r>
        <w:t>118th Session, 2009-2010</w:t>
      </w:r>
    </w:p>
    <w:p w:rsidR="00F13018" w:rsidRDefault="00F13018" w:rsidP="00F13018">
      <w:pPr>
        <w:widowControl w:val="0"/>
        <w:jc w:val="left"/>
      </w:pPr>
    </w:p>
    <w:p w:rsidR="00F13018" w:rsidRDefault="00F13018" w:rsidP="00F13018">
      <w:pPr>
        <w:widowControl w:val="0"/>
        <w:jc w:val="left"/>
        <w:rPr>
          <w:b/>
        </w:rPr>
      </w:pPr>
      <w:r w:rsidRPr="00F13018">
        <w:rPr>
          <w:b/>
        </w:rPr>
        <w:t>H. 5064</w:t>
      </w:r>
    </w:p>
    <w:p w:rsidR="00F13018" w:rsidRDefault="00F13018" w:rsidP="00F13018">
      <w:pPr>
        <w:widowControl w:val="0"/>
        <w:jc w:val="left"/>
        <w:rPr>
          <w:b/>
        </w:rPr>
      </w:pPr>
    </w:p>
    <w:p w:rsidR="00F13018" w:rsidRDefault="00F13018" w:rsidP="00F13018">
      <w:pPr>
        <w:widowControl w:val="0"/>
        <w:jc w:val="left"/>
      </w:pPr>
      <w:r w:rsidRPr="00F13018">
        <w:rPr>
          <w:b/>
        </w:rPr>
        <w:t>STATUS INFORMATION</w:t>
      </w:r>
    </w:p>
    <w:p w:rsidR="00F13018" w:rsidRDefault="00F13018" w:rsidP="00F13018">
      <w:pPr>
        <w:widowControl w:val="0"/>
        <w:jc w:val="left"/>
      </w:pPr>
    </w:p>
    <w:p w:rsidR="00F13018" w:rsidRDefault="00F13018" w:rsidP="00F13018">
      <w:pPr>
        <w:widowControl w:val="0"/>
        <w:jc w:val="left"/>
      </w:pPr>
      <w:r>
        <w:t>House Resolution</w:t>
      </w:r>
    </w:p>
    <w:p w:rsidR="00F13018" w:rsidRDefault="00F13018" w:rsidP="00F13018">
      <w:pPr>
        <w:widowControl w:val="0"/>
        <w:jc w:val="left"/>
      </w:pPr>
      <w:r>
        <w:t>Sponsors: Reps. Erickson,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F13018" w:rsidRDefault="00F13018" w:rsidP="00F13018">
      <w:pPr>
        <w:widowControl w:val="0"/>
        <w:jc w:val="left"/>
      </w:pPr>
      <w:r>
        <w:t>Document Path: l:\council\bills\gm\24574ahb10.docx</w:t>
      </w:r>
    </w:p>
    <w:p w:rsidR="00F13018" w:rsidRDefault="00F13018" w:rsidP="00F13018">
      <w:pPr>
        <w:widowControl w:val="0"/>
        <w:jc w:val="left"/>
      </w:pPr>
    </w:p>
    <w:p w:rsidR="00F13018" w:rsidRDefault="00F13018" w:rsidP="00F13018">
      <w:pPr>
        <w:widowControl w:val="0"/>
        <w:jc w:val="left"/>
      </w:pPr>
      <w:r>
        <w:t>Introduced in the House on June 1, 2010</w:t>
      </w:r>
    </w:p>
    <w:p w:rsidR="00F13018" w:rsidRDefault="00F13018" w:rsidP="00F13018">
      <w:pPr>
        <w:widowControl w:val="0"/>
        <w:jc w:val="left"/>
      </w:pPr>
      <w:r>
        <w:t>Adopted by the House on June 1, 2010</w:t>
      </w:r>
    </w:p>
    <w:p w:rsidR="00F13018" w:rsidRDefault="00F13018" w:rsidP="00F13018">
      <w:pPr>
        <w:widowControl w:val="0"/>
        <w:jc w:val="left"/>
      </w:pPr>
    </w:p>
    <w:p w:rsidR="00F13018" w:rsidRDefault="00F13018" w:rsidP="00F13018">
      <w:pPr>
        <w:widowControl w:val="0"/>
        <w:jc w:val="left"/>
      </w:pPr>
      <w:r>
        <w:t xml:space="preserve">Summary: </w:t>
      </w:r>
      <w:r w:rsidR="001837AA">
        <w:t>Leadership Beaufort</w:t>
      </w:r>
    </w:p>
    <w:p w:rsidR="00F13018" w:rsidRDefault="00F13018" w:rsidP="00F13018">
      <w:pPr>
        <w:widowControl w:val="0"/>
        <w:jc w:val="left"/>
      </w:pPr>
    </w:p>
    <w:p w:rsidR="00F13018" w:rsidRDefault="00F13018" w:rsidP="00F13018">
      <w:pPr>
        <w:widowControl w:val="0"/>
        <w:jc w:val="left"/>
      </w:pPr>
    </w:p>
    <w:p w:rsidR="00F13018" w:rsidRDefault="00F13018" w:rsidP="00F130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3018">
        <w:rPr>
          <w:b/>
        </w:rPr>
        <w:t>HISTORY OF LEGISLATIVE ACTIONS</w:t>
      </w:r>
    </w:p>
    <w:p w:rsidR="00F13018" w:rsidRDefault="00F13018" w:rsidP="00F130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3018" w:rsidRPr="00F13018" w:rsidRDefault="00F13018" w:rsidP="00F130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3018">
        <w:rPr>
          <w:u w:val="single"/>
        </w:rPr>
        <w:tab/>
        <w:t>Date</w:t>
      </w:r>
      <w:r w:rsidRPr="00F13018">
        <w:rPr>
          <w:u w:val="single"/>
        </w:rPr>
        <w:tab/>
        <w:t>Body</w:t>
      </w:r>
      <w:r w:rsidRPr="00F13018">
        <w:rPr>
          <w:u w:val="single"/>
        </w:rPr>
        <w:tab/>
        <w:t>Action Description with journal page number</w:t>
      </w:r>
      <w:r w:rsidRPr="00F13018">
        <w:rPr>
          <w:u w:val="single"/>
        </w:rPr>
        <w:tab/>
      </w:r>
    </w:p>
    <w:p w:rsidR="00AD4C8F" w:rsidRDefault="00AD4C8F" w:rsidP="00AD4C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6/1/2010</w:t>
      </w:r>
      <w:r>
        <w:tab/>
        <w:t>House</w:t>
      </w:r>
      <w:r>
        <w:tab/>
      </w:r>
      <w:r w:rsidRPr="00A842EB">
        <w:t xml:space="preserve">Introduced and adopted </w:t>
      </w:r>
      <w:hyperlink r:id="rId7" w:history="1">
        <w:r w:rsidRPr="00512226">
          <w:rPr>
            <w:rStyle w:val="Hyperlink"/>
          </w:rPr>
          <w:t>HJ</w:t>
        </w:r>
      </w:hyperlink>
      <w:r>
        <w:noBreakHyphen/>
      </w:r>
      <w:r w:rsidRPr="00A842EB">
        <w:t>117</w:t>
      </w:r>
    </w:p>
    <w:p w:rsidR="00AD4C8F" w:rsidRDefault="00AD4C8F" w:rsidP="00AD4C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3018" w:rsidRPr="00F13018" w:rsidRDefault="00F13018" w:rsidP="00F130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3018" w:rsidRDefault="00F13018" w:rsidP="00F13018">
      <w:r w:rsidRPr="00F13018">
        <w:rPr>
          <w:b/>
        </w:rPr>
        <w:t>VERSIONS OF THIS BILL</w:t>
      </w:r>
    </w:p>
    <w:p w:rsidR="00F13018" w:rsidRDefault="00F13018" w:rsidP="00F13018"/>
    <w:p w:rsidR="00F13018" w:rsidRDefault="00FE5D92" w:rsidP="00F13018">
      <w:hyperlink r:id="rId8" w:history="1">
        <w:r w:rsidR="00F13018">
          <w:rPr>
            <w:rStyle w:val="Hyperlink"/>
          </w:rPr>
          <w:t>6/1/2010</w:t>
        </w:r>
      </w:hyperlink>
    </w:p>
    <w:p w:rsidR="00F13018" w:rsidRDefault="00F13018" w:rsidP="00F13018"/>
    <w:p w:rsidR="00F13018" w:rsidRDefault="00F13018" w:rsidP="00F13018">
      <w:pPr>
        <w:sectPr w:rsidR="00F13018" w:rsidSect="00F130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3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151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24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CONGRATULATE LEADERSHIP BEAUFORT UPON THE OCCASION OF ITS TWENTY</w:t>
      </w:r>
      <w:r w:rsidR="00050F3F">
        <w:noBreakHyphen/>
      </w:r>
      <w:r>
        <w:t>FIFTH ANNIVERSARY AND TO HONOR THE IMPACT IT HAS MADE ON THE COMMUNITY AND THE STATE.</w:t>
      </w:r>
    </w:p>
    <w:p w:rsidR="0016151F" w:rsidRDefault="00161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24A2" w:rsidRDefault="00161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24A2">
        <w:t>the members of the South Carolina House of Representatives are pleased to learn</w:t>
      </w:r>
      <w:r w:rsidR="00083396">
        <w:t xml:space="preserve"> that</w:t>
      </w:r>
      <w:r w:rsidR="00F424A2">
        <w:t xml:space="preserve"> Leadership Beaufort </w:t>
      </w:r>
      <w:r w:rsidR="00083396">
        <w:t xml:space="preserve">under the direction of Connie Hipp </w:t>
      </w:r>
      <w:r w:rsidR="00F424A2">
        <w:t>will celebrate twenty</w:t>
      </w:r>
      <w:r w:rsidR="00050F3F">
        <w:noBreakHyphen/>
      </w:r>
      <w:r w:rsidR="00F424A2">
        <w:t>five years of training leaders in Beaufort County on June 12, 2010; and</w:t>
      </w:r>
    </w:p>
    <w:p w:rsidR="00F424A2" w:rsidRDefault="00F424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D11" w:rsidRPr="001E6CDD" w:rsidRDefault="005F1D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6CDD">
        <w:t xml:space="preserve">founded in 1985 by local attorney W. Brantley Harvey, Jr., </w:t>
      </w:r>
      <w:r w:rsidR="001E6CDD">
        <w:rPr>
          <w:i/>
        </w:rPr>
        <w:t>Beaufort Gazette</w:t>
      </w:r>
      <w:r w:rsidR="001E6CDD">
        <w:t xml:space="preserve"> editor Jim Cato, Tom Potts of the Clemson Extension Service, and Frank Gibson, president of the Beaufort Regional Chamber of Commerce, Leadership Beaufort introduces participants to</w:t>
      </w:r>
      <w:r w:rsidR="000518C4">
        <w:t xml:space="preserve"> all</w:t>
      </w:r>
      <w:r w:rsidR="001E6CDD">
        <w:t xml:space="preserve"> the people and agencies that have to do with the county; and</w:t>
      </w:r>
    </w:p>
    <w:p w:rsidR="005F1D11" w:rsidRDefault="005F1D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D11" w:rsidRDefault="005F1D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classes for Leadership Beaufort </w:t>
      </w:r>
      <w:r w:rsidR="001E6CDD">
        <w:t xml:space="preserve"> average twenty people of various ages, races, and professions and </w:t>
      </w:r>
      <w:r>
        <w:t>begin every fall with a weekend retreat in September, continue with meetings on the first Friday of every month, and end with another retreat in May; and</w:t>
      </w:r>
    </w:p>
    <w:p w:rsidR="005F1D11" w:rsidRDefault="005F1D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5134" w:rsidRDefault="00215134" w:rsidP="00215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class discussions range from history, the environment, </w:t>
      </w:r>
      <w:r w:rsidR="000518C4">
        <w:t xml:space="preserve">the </w:t>
      </w:r>
      <w:r>
        <w:t>economy, public and health services to education and government, and participants are introduced to diverse area leaders and visit a variety of places; and</w:t>
      </w:r>
    </w:p>
    <w:p w:rsidR="00215134" w:rsidRDefault="00215134" w:rsidP="00215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396" w:rsidRDefault="005F1D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15134">
        <w:t xml:space="preserve">a graduate of Leadership Beaufort, </w:t>
      </w:r>
      <w:r w:rsidR="001E6CDD">
        <w:t xml:space="preserve">Connie Hipp has </w:t>
      </w:r>
      <w:r w:rsidR="00083396">
        <w:t>been the long</w:t>
      </w:r>
      <w:r w:rsidR="00050F3F">
        <w:noBreakHyphen/>
      </w:r>
      <w:r w:rsidR="00083396">
        <w:t>time co</w:t>
      </w:r>
      <w:r w:rsidR="00050F3F">
        <w:noBreakHyphen/>
      </w:r>
      <w:r w:rsidR="001E6CDD">
        <w:t>direct</w:t>
      </w:r>
      <w:r w:rsidR="00083396">
        <w:t>or of the program with the assistance</w:t>
      </w:r>
      <w:r w:rsidR="00215134">
        <w:t xml:space="preserve"> </w:t>
      </w:r>
      <w:r w:rsidR="00083396">
        <w:t>of other co</w:t>
      </w:r>
      <w:r w:rsidR="00050F3F">
        <w:noBreakHyphen/>
      </w:r>
      <w:r w:rsidR="00083396">
        <w:t>directors, and she has provided vital guidance to assist established and emerging leaders in Beaufort; and</w:t>
      </w:r>
    </w:p>
    <w:p w:rsidR="00083396" w:rsidRDefault="000833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5134" w:rsidRDefault="002151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now one of Beaufort</w:t>
      </w:r>
      <w:r w:rsidR="00050F3F" w:rsidRPr="00050F3F">
        <w:t>’</w:t>
      </w:r>
      <w:r>
        <w:t>s most prestigious organizations, Leadership Beaufort connects participants with prominent civic, business, and governmental leaders to provide in</w:t>
      </w:r>
      <w:r w:rsidR="00050F3F">
        <w:noBreakHyphen/>
      </w:r>
      <w:r>
        <w:t>depth views of cultural, economic, historic, social, educational, and governmental resources; and</w:t>
      </w:r>
    </w:p>
    <w:p w:rsidR="00215134" w:rsidRDefault="002151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51F" w:rsidRDefault="002151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success of Leadership Beaufort and for the dedicated work and </w:t>
      </w:r>
      <w:r w:rsidR="0089352B">
        <w:t xml:space="preserve">leadership that Connie Hipp has </w:t>
      </w:r>
      <w:r>
        <w:t>given to her community and to our great State</w:t>
      </w:r>
      <w:r w:rsidR="0016151F">
        <w:t>.  Now, therefore,</w:t>
      </w:r>
    </w:p>
    <w:p w:rsidR="0016151F" w:rsidRDefault="00161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51F" w:rsidRDefault="00161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151F" w:rsidRDefault="00161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51F" w:rsidRDefault="00161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7F0C">
        <w:t xml:space="preserve"> the members of the</w:t>
      </w:r>
      <w:r w:rsidR="00215134">
        <w:t xml:space="preserve"> House of Representatives of the State of </w:t>
      </w:r>
      <w:r w:rsidR="00737F0C">
        <w:t xml:space="preserve">South Carolina, by this resolution, recognize and </w:t>
      </w:r>
      <w:r w:rsidR="00F424A2">
        <w:t>congratulate</w:t>
      </w:r>
      <w:r w:rsidR="00737F0C">
        <w:t xml:space="preserve"> Leadership Beaufort</w:t>
      </w:r>
      <w:r w:rsidR="00F424A2">
        <w:t xml:space="preserve"> upon the occasion of its twenty</w:t>
      </w:r>
      <w:r w:rsidR="00050F3F">
        <w:noBreakHyphen/>
      </w:r>
      <w:r w:rsidR="000518C4">
        <w:t>fifth anniversary</w:t>
      </w:r>
      <w:r w:rsidR="00737F0C">
        <w:t xml:space="preserve"> </w:t>
      </w:r>
      <w:r w:rsidR="00F424A2">
        <w:t>and honor the impact it has made on the community and the State.</w:t>
      </w:r>
    </w:p>
    <w:p w:rsidR="0016151F" w:rsidRDefault="00161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1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15134">
        <w:t>provi</w:t>
      </w:r>
      <w:r>
        <w:t>ded to</w:t>
      </w:r>
      <w:r w:rsidR="00215134">
        <w:t xml:space="preserve"> Connie Hipp.</w:t>
      </w:r>
    </w:p>
    <w:p w:rsidR="00B5364C" w:rsidRDefault="00050F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364C" w:rsidRDefault="00B5364C" w:rsidP="00F13018">
      <w:pPr>
        <w:suppressAutoHyphens/>
      </w:pPr>
    </w:p>
    <w:sectPr w:rsidR="00B5364C" w:rsidSect="00F1301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134" w:rsidRDefault="00215134" w:rsidP="009F0C77">
      <w:r>
        <w:separator/>
      </w:r>
    </w:p>
  </w:endnote>
  <w:endnote w:type="continuationSeparator" w:id="0">
    <w:p w:rsidR="00215134" w:rsidRDefault="002151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527D94-EADB-4B9A-9473-38E8E73D43A0}"/>
    <w:embedBold r:id="rId2" w:fontKey="{7C94D73F-9FFA-4174-B70E-FD887AD84F34}"/>
    <w:embedItalic r:id="rId3" w:fontKey="{CB4CB2C7-E06C-4BB3-AC26-966713C607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FC36397-6440-4766-8578-6A783B77F26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1E031DC-0E4C-4F9D-A322-823BC89B97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36EC84-0CF9-4E47-A245-EFED60D085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018" w:rsidRPr="00B5364C" w:rsidRDefault="00F13018" w:rsidP="00B53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[5064]</w:t>
    </w:r>
    <w:r>
      <w:tab/>
    </w:r>
    <w:r w:rsidR="00FE5D92">
      <w:fldChar w:fldCharType="begin"/>
    </w:r>
    <w:r w:rsidR="00FE5D92">
      <w:instrText xml:space="preserve"> PAGE  \* MERGEFORMAT </w:instrText>
    </w:r>
    <w:r w:rsidR="00FE5D92">
      <w:fldChar w:fldCharType="separate"/>
    </w:r>
    <w:r w:rsidR="00FE5D92">
      <w:rPr>
        <w:noProof/>
      </w:rPr>
      <w:t>1</w:t>
    </w:r>
    <w:r w:rsidR="00FE5D9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134" w:rsidRDefault="00215134" w:rsidP="009F0C77">
      <w:r>
        <w:separator/>
      </w:r>
    </w:p>
  </w:footnote>
  <w:footnote w:type="continuationSeparator" w:id="0">
    <w:p w:rsidR="00215134" w:rsidRDefault="002151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574AHB10"/>
    <w:docVar w:name="CoverBillType" w:val="r"/>
    <w:docVar w:name="docpath" w:val="L:\Council\bills\GM\24574AHB10.DOCX"/>
    <w:docVar w:name="dvBillNumber" w:val="50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C08BA"/>
    <w:rsid w:val="00011869"/>
    <w:rsid w:val="0004774D"/>
    <w:rsid w:val="00050F3F"/>
    <w:rsid w:val="000518C4"/>
    <w:rsid w:val="000603EB"/>
    <w:rsid w:val="00083396"/>
    <w:rsid w:val="000B12C9"/>
    <w:rsid w:val="000B6DF1"/>
    <w:rsid w:val="000C08BA"/>
    <w:rsid w:val="000E1785"/>
    <w:rsid w:val="000F40FA"/>
    <w:rsid w:val="0010776B"/>
    <w:rsid w:val="00133E66"/>
    <w:rsid w:val="001435A3"/>
    <w:rsid w:val="0016151F"/>
    <w:rsid w:val="001837AA"/>
    <w:rsid w:val="001D08F2"/>
    <w:rsid w:val="001D525B"/>
    <w:rsid w:val="001D7F4F"/>
    <w:rsid w:val="001E6CDD"/>
    <w:rsid w:val="00215134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2536"/>
    <w:rsid w:val="003D01E8"/>
    <w:rsid w:val="003E5288"/>
    <w:rsid w:val="003F1313"/>
    <w:rsid w:val="003F6D79"/>
    <w:rsid w:val="0041760A"/>
    <w:rsid w:val="00417C01"/>
    <w:rsid w:val="004809EE"/>
    <w:rsid w:val="004E7D54"/>
    <w:rsid w:val="00512226"/>
    <w:rsid w:val="005273C6"/>
    <w:rsid w:val="00530A69"/>
    <w:rsid w:val="00545593"/>
    <w:rsid w:val="00577C6C"/>
    <w:rsid w:val="005C2FE2"/>
    <w:rsid w:val="005E2BC9"/>
    <w:rsid w:val="005F1D11"/>
    <w:rsid w:val="00605102"/>
    <w:rsid w:val="006215AA"/>
    <w:rsid w:val="006913C9"/>
    <w:rsid w:val="0069470D"/>
    <w:rsid w:val="00734F00"/>
    <w:rsid w:val="00737F0C"/>
    <w:rsid w:val="007A70AE"/>
    <w:rsid w:val="0081522F"/>
    <w:rsid w:val="008362E8"/>
    <w:rsid w:val="0089352B"/>
    <w:rsid w:val="008A1768"/>
    <w:rsid w:val="008F4429"/>
    <w:rsid w:val="0094021A"/>
    <w:rsid w:val="009C6A0B"/>
    <w:rsid w:val="009F0C77"/>
    <w:rsid w:val="009F4DD1"/>
    <w:rsid w:val="00A240E6"/>
    <w:rsid w:val="00A41684"/>
    <w:rsid w:val="00A63D9B"/>
    <w:rsid w:val="00A64E80"/>
    <w:rsid w:val="00A72BCD"/>
    <w:rsid w:val="00A741D9"/>
    <w:rsid w:val="00A833AB"/>
    <w:rsid w:val="00A9741D"/>
    <w:rsid w:val="00AD4B17"/>
    <w:rsid w:val="00AD4C8F"/>
    <w:rsid w:val="00B412D4"/>
    <w:rsid w:val="00B5364C"/>
    <w:rsid w:val="00BE3C22"/>
    <w:rsid w:val="00C0345E"/>
    <w:rsid w:val="00C3483A"/>
    <w:rsid w:val="00C6125B"/>
    <w:rsid w:val="00C74E9D"/>
    <w:rsid w:val="00C82FD3"/>
    <w:rsid w:val="00C92819"/>
    <w:rsid w:val="00CC6B7B"/>
    <w:rsid w:val="00CD2089"/>
    <w:rsid w:val="00D73A67"/>
    <w:rsid w:val="00D970A9"/>
    <w:rsid w:val="00DC3B85"/>
    <w:rsid w:val="00DF3845"/>
    <w:rsid w:val="00E41911"/>
    <w:rsid w:val="00E8642E"/>
    <w:rsid w:val="00E92EEF"/>
    <w:rsid w:val="00F13018"/>
    <w:rsid w:val="00F24442"/>
    <w:rsid w:val="00F424A2"/>
    <w:rsid w:val="00F50AE3"/>
    <w:rsid w:val="00F67CF1"/>
    <w:rsid w:val="00F840F0"/>
    <w:rsid w:val="00FB0D0D"/>
    <w:rsid w:val="00FB43B4"/>
    <w:rsid w:val="00FE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ED81C78-B349-4D5A-AADB-A2A2CEDD4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35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52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30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64_2010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0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56115-427C-434D-BD76-FEE41953A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573</Words>
  <Characters>3394</Characters>
  <Application>Microsoft Office Word</Application>
  <DocSecurity>0</DocSecurity>
  <Lines>103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5064: Leadership Beaufort - South Carolina Legislature Online</dc:title>
  <dc:subject/>
  <dc:creator>gailmoore</dc:creator>
  <cp:keywords/>
  <dc:description/>
  <cp:lastModifiedBy>N Cumfer</cp:lastModifiedBy>
  <cp:revision>7</cp:revision>
  <cp:lastPrinted>2010-06-01T19:31:00Z</cp:lastPrinted>
  <dcterms:created xsi:type="dcterms:W3CDTF">2010-06-01T20:59:00Z</dcterms:created>
  <dcterms:modified xsi:type="dcterms:W3CDTF">2014-11-24T16:40:00Z</dcterms:modified>
</cp:coreProperties>
</file>