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EBC" w:rsidRDefault="00542EBC" w:rsidP="00542EBC">
      <w:pPr>
        <w:widowControl w:val="0"/>
        <w:jc w:val="center"/>
      </w:pPr>
      <w:bookmarkStart w:id="0" w:name="_GoBack"/>
      <w:bookmarkEnd w:id="0"/>
      <w:r w:rsidRPr="00542EBC">
        <w:rPr>
          <w:b/>
        </w:rPr>
        <w:t>South Carolina General Assembly</w:t>
      </w:r>
    </w:p>
    <w:p w:rsidR="00542EBC" w:rsidRDefault="00542EBC" w:rsidP="00542EBC">
      <w:pPr>
        <w:widowControl w:val="0"/>
        <w:jc w:val="center"/>
      </w:pPr>
      <w:r>
        <w:t>118th Session, 2009-2010</w:t>
      </w:r>
    </w:p>
    <w:p w:rsidR="00542EBC" w:rsidRDefault="00542EBC" w:rsidP="00542EBC">
      <w:pPr>
        <w:widowControl w:val="0"/>
        <w:jc w:val="left"/>
      </w:pPr>
    </w:p>
    <w:p w:rsidR="00542EBC" w:rsidRDefault="00542EBC" w:rsidP="00542EBC">
      <w:pPr>
        <w:widowControl w:val="0"/>
        <w:jc w:val="left"/>
        <w:rPr>
          <w:b/>
        </w:rPr>
      </w:pPr>
      <w:r w:rsidRPr="00542EBC">
        <w:rPr>
          <w:b/>
        </w:rPr>
        <w:t>H. 5070</w:t>
      </w:r>
    </w:p>
    <w:p w:rsidR="00542EBC" w:rsidRDefault="00542EBC" w:rsidP="00542EBC">
      <w:pPr>
        <w:widowControl w:val="0"/>
        <w:jc w:val="left"/>
        <w:rPr>
          <w:b/>
        </w:rPr>
      </w:pPr>
    </w:p>
    <w:p w:rsidR="00542EBC" w:rsidRDefault="00542EBC" w:rsidP="00542EBC">
      <w:pPr>
        <w:widowControl w:val="0"/>
        <w:jc w:val="left"/>
      </w:pPr>
      <w:r w:rsidRPr="00542EBC">
        <w:rPr>
          <w:b/>
        </w:rPr>
        <w:t>STATUS INFORMATION</w:t>
      </w:r>
    </w:p>
    <w:p w:rsidR="00542EBC" w:rsidRDefault="00542EBC" w:rsidP="00542EBC">
      <w:pPr>
        <w:widowControl w:val="0"/>
        <w:jc w:val="left"/>
      </w:pPr>
    </w:p>
    <w:p w:rsidR="00542EBC" w:rsidRDefault="00542EBC" w:rsidP="00542EBC">
      <w:pPr>
        <w:widowControl w:val="0"/>
        <w:jc w:val="left"/>
      </w:pPr>
      <w:r>
        <w:t>House Resolution</w:t>
      </w:r>
    </w:p>
    <w:p w:rsidR="00542EBC" w:rsidRDefault="00542EBC" w:rsidP="00542EBC">
      <w:pPr>
        <w:widowControl w:val="0"/>
        <w:jc w:val="left"/>
      </w:pPr>
      <w:r>
        <w:t>Sponsors: Rep. Long</w:t>
      </w:r>
    </w:p>
    <w:p w:rsidR="00542EBC" w:rsidRDefault="00542EBC" w:rsidP="00542EBC">
      <w:pPr>
        <w:widowControl w:val="0"/>
        <w:jc w:val="left"/>
      </w:pPr>
      <w:r>
        <w:t>Document Path: l:\council\bills\gm\24578sd10.docx</w:t>
      </w:r>
    </w:p>
    <w:p w:rsidR="00542EBC" w:rsidRDefault="00542EBC" w:rsidP="00542EBC">
      <w:pPr>
        <w:widowControl w:val="0"/>
        <w:jc w:val="left"/>
      </w:pPr>
    </w:p>
    <w:p w:rsidR="00542EBC" w:rsidRDefault="00542EBC" w:rsidP="00542EBC">
      <w:pPr>
        <w:widowControl w:val="0"/>
        <w:jc w:val="left"/>
      </w:pPr>
      <w:r>
        <w:t>Introduced in the House on June 2, 2010</w:t>
      </w:r>
    </w:p>
    <w:p w:rsidR="00542EBC" w:rsidRDefault="00542EBC" w:rsidP="00542EBC">
      <w:pPr>
        <w:widowControl w:val="0"/>
        <w:jc w:val="left"/>
      </w:pPr>
      <w:r>
        <w:t>Adopted by the House on June 2, 2010</w:t>
      </w:r>
    </w:p>
    <w:p w:rsidR="00542EBC" w:rsidRDefault="00542EBC" w:rsidP="00542EBC">
      <w:pPr>
        <w:widowControl w:val="0"/>
        <w:jc w:val="left"/>
      </w:pPr>
    </w:p>
    <w:p w:rsidR="00542EBC" w:rsidRDefault="00542EBC" w:rsidP="00542EBC">
      <w:pPr>
        <w:widowControl w:val="0"/>
        <w:jc w:val="left"/>
      </w:pPr>
      <w:r>
        <w:t xml:space="preserve">Summary: </w:t>
      </w:r>
      <w:r w:rsidR="0007214B">
        <w:t>Sergeant First Class Ralph Castle; Jane Anne Maxwell</w:t>
      </w:r>
    </w:p>
    <w:p w:rsidR="00542EBC" w:rsidRDefault="00542EBC" w:rsidP="00542EBC">
      <w:pPr>
        <w:widowControl w:val="0"/>
        <w:jc w:val="left"/>
      </w:pPr>
    </w:p>
    <w:p w:rsidR="00542EBC" w:rsidRDefault="00542EBC" w:rsidP="00542EBC">
      <w:pPr>
        <w:widowControl w:val="0"/>
        <w:jc w:val="left"/>
      </w:pPr>
    </w:p>
    <w:p w:rsidR="00542EBC" w:rsidRDefault="00542EBC" w:rsidP="00542EBC">
      <w:pPr>
        <w:widowControl w:val="0"/>
        <w:tabs>
          <w:tab w:val="center" w:pos="590"/>
          <w:tab w:val="center" w:pos="1440"/>
          <w:tab w:val="left" w:pos="1872"/>
          <w:tab w:val="left" w:pos="9187"/>
        </w:tabs>
        <w:jc w:val="left"/>
      </w:pPr>
      <w:r w:rsidRPr="00542EBC">
        <w:rPr>
          <w:b/>
        </w:rPr>
        <w:t>HISTORY OF LEGISLATIVE ACTIONS</w:t>
      </w:r>
    </w:p>
    <w:p w:rsidR="00542EBC" w:rsidRDefault="00542EBC" w:rsidP="00542EBC">
      <w:pPr>
        <w:widowControl w:val="0"/>
        <w:tabs>
          <w:tab w:val="center" w:pos="590"/>
          <w:tab w:val="center" w:pos="1440"/>
          <w:tab w:val="left" w:pos="1872"/>
          <w:tab w:val="left" w:pos="9187"/>
        </w:tabs>
        <w:jc w:val="left"/>
      </w:pPr>
    </w:p>
    <w:p w:rsidR="00542EBC" w:rsidRPr="00542EBC" w:rsidRDefault="00542EBC" w:rsidP="00542EBC">
      <w:pPr>
        <w:widowControl w:val="0"/>
        <w:tabs>
          <w:tab w:val="center" w:pos="590"/>
          <w:tab w:val="center" w:pos="1440"/>
          <w:tab w:val="left" w:pos="1872"/>
          <w:tab w:val="left" w:pos="9187"/>
        </w:tabs>
        <w:jc w:val="left"/>
      </w:pPr>
      <w:r w:rsidRPr="00542EBC">
        <w:rPr>
          <w:u w:val="single"/>
        </w:rPr>
        <w:tab/>
        <w:t>Date</w:t>
      </w:r>
      <w:r w:rsidRPr="00542EBC">
        <w:rPr>
          <w:u w:val="single"/>
        </w:rPr>
        <w:tab/>
        <w:t>Body</w:t>
      </w:r>
      <w:r w:rsidRPr="00542EBC">
        <w:rPr>
          <w:u w:val="single"/>
        </w:rPr>
        <w:tab/>
        <w:t>Action Description with journal page number</w:t>
      </w:r>
      <w:r w:rsidRPr="00542EBC">
        <w:rPr>
          <w:u w:val="single"/>
        </w:rPr>
        <w:tab/>
      </w:r>
    </w:p>
    <w:p w:rsidR="00791D8B" w:rsidRDefault="00791D8B" w:rsidP="00791D8B">
      <w:pPr>
        <w:widowControl w:val="0"/>
        <w:tabs>
          <w:tab w:val="right" w:pos="1008"/>
          <w:tab w:val="left" w:pos="1152"/>
          <w:tab w:val="left" w:pos="1872"/>
          <w:tab w:val="left" w:pos="9187"/>
        </w:tabs>
        <w:ind w:left="2088" w:hanging="2088"/>
        <w:jc w:val="left"/>
      </w:pPr>
      <w:r>
        <w:tab/>
        <w:t>6/2/2010</w:t>
      </w:r>
      <w:r>
        <w:tab/>
        <w:t>House</w:t>
      </w:r>
      <w:r>
        <w:tab/>
      </w:r>
      <w:r w:rsidRPr="00D9368B">
        <w:t xml:space="preserve">Introduced and adopted </w:t>
      </w:r>
      <w:hyperlink r:id="rId7" w:history="1">
        <w:r w:rsidRPr="005150D5">
          <w:rPr>
            <w:rStyle w:val="Hyperlink"/>
          </w:rPr>
          <w:t>HJ</w:t>
        </w:r>
      </w:hyperlink>
      <w:r>
        <w:noBreakHyphen/>
      </w:r>
      <w:r w:rsidRPr="00D9368B">
        <w:t>107</w:t>
      </w:r>
    </w:p>
    <w:p w:rsidR="00791D8B" w:rsidRDefault="00791D8B" w:rsidP="00791D8B">
      <w:pPr>
        <w:widowControl w:val="0"/>
        <w:tabs>
          <w:tab w:val="right" w:pos="1008"/>
          <w:tab w:val="left" w:pos="1152"/>
          <w:tab w:val="left" w:pos="1872"/>
          <w:tab w:val="left" w:pos="9187"/>
        </w:tabs>
        <w:ind w:left="2088" w:hanging="2088"/>
        <w:jc w:val="left"/>
      </w:pPr>
    </w:p>
    <w:p w:rsidR="00542EBC" w:rsidRPr="00542EBC" w:rsidRDefault="00542EBC" w:rsidP="00542EBC">
      <w:pPr>
        <w:widowControl w:val="0"/>
        <w:tabs>
          <w:tab w:val="right" w:pos="1008"/>
          <w:tab w:val="left" w:pos="1152"/>
          <w:tab w:val="left" w:pos="1872"/>
          <w:tab w:val="left" w:pos="9187"/>
        </w:tabs>
        <w:ind w:left="2088" w:hanging="2088"/>
        <w:jc w:val="left"/>
      </w:pPr>
    </w:p>
    <w:p w:rsidR="00542EBC" w:rsidRDefault="00542EBC" w:rsidP="00542EBC">
      <w:r w:rsidRPr="00542EBC">
        <w:rPr>
          <w:b/>
        </w:rPr>
        <w:t>VERSIONS OF THIS BILL</w:t>
      </w:r>
    </w:p>
    <w:p w:rsidR="00542EBC" w:rsidRDefault="00542EBC" w:rsidP="00542EBC"/>
    <w:p w:rsidR="00542EBC" w:rsidRDefault="003C33AA" w:rsidP="00542EBC">
      <w:hyperlink r:id="rId8" w:history="1">
        <w:r w:rsidR="00542EBC">
          <w:rPr>
            <w:rStyle w:val="Hyperlink"/>
          </w:rPr>
          <w:t>6/2/2010</w:t>
        </w:r>
      </w:hyperlink>
    </w:p>
    <w:p w:rsidR="00542EBC" w:rsidRDefault="00542EBC" w:rsidP="00542EBC"/>
    <w:p w:rsidR="00542EBC" w:rsidRDefault="00542EBC" w:rsidP="00542EBC">
      <w:pPr>
        <w:sectPr w:rsidR="00542EBC" w:rsidSect="00542EB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3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SERGEANT FIRST CLASS RALPH CASTLE AND JANE ANN MAXWELL FOR THEIR SUPPORT OF THE 122</w:t>
      </w:r>
      <w:r w:rsidRPr="00287B65">
        <w:rPr>
          <w:vertAlign w:val="superscript"/>
        </w:rPr>
        <w:t>ND</w:t>
      </w:r>
      <w:r>
        <w:t xml:space="preserve"> SAPPER COMPANY IN FORT MILL</w:t>
      </w:r>
      <w:r w:rsidR="00BB4849">
        <w:t>,</w:t>
      </w:r>
      <w:r>
        <w:t xml:space="preserve"> AND TO COMMEND THEIR EFFORTS </w:t>
      </w:r>
      <w:r w:rsidR="00006385">
        <w:t xml:space="preserve">AND THE EFFORTS OF MANY OTHERS </w:t>
      </w:r>
      <w:r>
        <w:t>IN “OPERATION HUSH,” THE PROJECT TO REFURBISH THE FORT MILL ARMORY</w:t>
      </w:r>
      <w:r w:rsidR="00E77362">
        <w:t xml:space="preserve"> RECREATION ROOM</w:t>
      </w:r>
      <w:r>
        <w:t>.</w:t>
      </w: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AA1"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7B65">
        <w:t>the members of the South Carolina House of Representatives are grateful for the work of Sergeant First Class Ralph Castle and Jane Ann Maxwell to honor the deployed soldiers of the 122</w:t>
      </w:r>
      <w:r w:rsidR="00287B65" w:rsidRPr="00287B65">
        <w:rPr>
          <w:vertAlign w:val="superscript"/>
        </w:rPr>
        <w:t>nd</w:t>
      </w:r>
      <w:r w:rsidR="00200AA1">
        <w:t xml:space="preserve"> Sapper Company</w:t>
      </w:r>
      <w:r w:rsidR="00E77362">
        <w:t xml:space="preserve"> by renovating the Fort Mill Armory recreation room</w:t>
      </w:r>
      <w:r w:rsidR="00200AA1">
        <w:t>; and</w:t>
      </w: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 company deployed </w:t>
      </w:r>
      <w:r w:rsidR="00E77362">
        <w:t>for</w:t>
      </w:r>
      <w:r>
        <w:t xml:space="preserve"> their third tour of a war zone, they said farewell to their families from the rundown recreation room in the Fort Mill Armory; and</w:t>
      </w: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soldiers have been gone, Sergeant Ralph Castl</w:t>
      </w:r>
      <w:r w:rsidR="00BB4849">
        <w:t xml:space="preserve">e and Jane Ann Maxwell began a </w:t>
      </w:r>
      <w:r>
        <w:t xml:space="preserve">plan </w:t>
      </w:r>
      <w:r w:rsidR="00BB4849">
        <w:t xml:space="preserve">to </w:t>
      </w:r>
      <w:r>
        <w:t>clean up the recreation room</w:t>
      </w:r>
      <w:r w:rsidR="00BB4849">
        <w:t>, and</w:t>
      </w:r>
      <w:r>
        <w:t xml:space="preserve"> that</w:t>
      </w:r>
      <w:r w:rsidR="00BB4849">
        <w:t xml:space="preserve"> plan has</w:t>
      </w:r>
      <w:r>
        <w:t xml:space="preserve"> </w:t>
      </w:r>
      <w:r w:rsidR="00BB4849">
        <w:t>transform</w:t>
      </w:r>
      <w:r>
        <w:t xml:space="preserve">ed into a project now </w:t>
      </w:r>
      <w:r w:rsidR="00006385">
        <w:t>called</w:t>
      </w:r>
      <w:r>
        <w:t xml:space="preserve"> “Operation Hush</w:t>
      </w:r>
      <w:r w:rsidR="00BB4849">
        <w:t>,</w:t>
      </w:r>
      <w:r>
        <w:t>”</w:t>
      </w:r>
      <w:r w:rsidR="00BB4849">
        <w:t xml:space="preserve"> a project they hope will surprise the company when the soldiers return home in October</w:t>
      </w:r>
      <w:r>
        <w:t>; and</w:t>
      </w: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AC"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battered furniture has been discarded, sheet rock has been cut, and updated wiring and lighting have been added to create the feel of a sports bar</w:t>
      </w:r>
      <w:r w:rsidR="004550AC">
        <w:t>; and</w:t>
      </w: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 corps of volunteers is on a mission of its own with a dream of cleaning up a once dilapidated room, and local businesses have helped to make the dream a reality by providing some of the new furnishings for the room; and</w:t>
      </w: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 company returns </w:t>
      </w:r>
      <w:r w:rsidR="00006385">
        <w:t xml:space="preserve">home </w:t>
      </w:r>
      <w:r>
        <w:t xml:space="preserve">in October, Sergeant Castle and Jane Ann Maxwell hope </w:t>
      </w:r>
      <w:r w:rsidR="00BB4849">
        <w:t>to have</w:t>
      </w:r>
      <w:r>
        <w:t xml:space="preserve"> several seating arrangements with a media center for children and adults, complete with pictures and games, a pool table, some plants, fresh paint and flooring</w:t>
      </w:r>
      <w:r w:rsidR="00BB4849">
        <w:t xml:space="preserve"> in the recreation room of the armory</w:t>
      </w:r>
      <w:r>
        <w:t>; and</w:t>
      </w: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362"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volunteers and contributors want to express their appreciation for the dedication of these soldiers who have left their homes and families to answer the call of their country</w:t>
      </w:r>
      <w:r w:rsidR="00E77362">
        <w:t xml:space="preserve"> and f</w:t>
      </w:r>
      <w:r w:rsidR="00BB4849">
        <w:t xml:space="preserve">or the sacrifice that </w:t>
      </w:r>
      <w:r w:rsidR="00E77362">
        <w:t>the families</w:t>
      </w:r>
      <w:r w:rsidR="00BB4849">
        <w:t xml:space="preserve"> have made</w:t>
      </w:r>
      <w:r>
        <w:t>; and</w:t>
      </w:r>
    </w:p>
    <w:p w:rsidR="00E77362" w:rsidRDefault="00E77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362" w:rsidRDefault="00E77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finished recreation room will serve as </w:t>
      </w:r>
      <w:r w:rsidR="00BB4849">
        <w:t xml:space="preserve">a warm environment that feels like home, </w:t>
      </w:r>
      <w:r>
        <w:t xml:space="preserve">a place for  birthday parties for the children or for baby showers for </w:t>
      </w:r>
      <w:r w:rsidR="00BB4849">
        <w:t xml:space="preserve">the </w:t>
      </w:r>
      <w:r>
        <w:t xml:space="preserve">spouses, </w:t>
      </w:r>
      <w:r w:rsidR="008F5A06">
        <w:t xml:space="preserve">and </w:t>
      </w:r>
      <w:r>
        <w:t>a place for the soldiers</w:t>
      </w:r>
      <w:r w:rsidR="009352A0" w:rsidRPr="009352A0">
        <w:t>’</w:t>
      </w:r>
      <w:r>
        <w:t xml:space="preserve"> family members to gather; and</w:t>
      </w:r>
    </w:p>
    <w:p w:rsidR="00E77362" w:rsidRDefault="00E77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39A" w:rsidRDefault="00E77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efforts of Sergeant First Class Ralph Castle and Jane Ann Maxwell and the countless volunteers in “Operation Hush” to boost the military and family morale of their neighbors deployed with the 122</w:t>
      </w:r>
      <w:r w:rsidRPr="00E77362">
        <w:rPr>
          <w:vertAlign w:val="superscript"/>
        </w:rPr>
        <w:t>nd</w:t>
      </w:r>
      <w:r>
        <w:t xml:space="preserve"> Sapper Company.</w:t>
      </w:r>
      <w:r w:rsidR="00F8339A">
        <w:t xml:space="preserve">  Now, therefore,</w:t>
      </w: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39A" w:rsidRDefault="00F8339A" w:rsidP="00A2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87B65">
        <w:t xml:space="preserve"> the members of the South Carolina House of Representatives, by this resolution, recognize and honor Sergeant First Class Ralph Castle and Jane Ann Maxwell for their support of the 122</w:t>
      </w:r>
      <w:r w:rsidR="00287B65" w:rsidRPr="00287B65">
        <w:rPr>
          <w:vertAlign w:val="superscript"/>
        </w:rPr>
        <w:t>nd</w:t>
      </w:r>
      <w:r w:rsidR="00287B65">
        <w:t xml:space="preserve"> Sapper Company in Fort Mill</w:t>
      </w:r>
      <w:r w:rsidR="00BB4849">
        <w:t>,</w:t>
      </w:r>
      <w:r w:rsidR="00287B65">
        <w:t xml:space="preserve"> and commend their efforts </w:t>
      </w:r>
      <w:r w:rsidR="008F5A06">
        <w:t xml:space="preserve">and the efforts of many others </w:t>
      </w:r>
      <w:r w:rsidR="00287B65">
        <w:t>in “Operation Hush</w:t>
      </w:r>
      <w:r w:rsidR="00E77362">
        <w:t>,</w:t>
      </w:r>
      <w:r w:rsidR="00287B65">
        <w:t>” the project to refurbish the Fort Mill Armory</w:t>
      </w:r>
      <w:r w:rsidR="00E77362">
        <w:t xml:space="preserve"> recreation room</w:t>
      </w:r>
      <w:r w:rsidR="00287B65">
        <w:t>.</w:t>
      </w: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87B65">
        <w:t>provided</w:t>
      </w:r>
      <w:r>
        <w:t xml:space="preserve"> to</w:t>
      </w:r>
      <w:r w:rsidR="00287B65">
        <w:t xml:space="preserve"> Sergeant First Class Ralph Castle and to Jane Ann Maxwell. </w:t>
      </w:r>
    </w:p>
    <w:p w:rsidR="00A24886" w:rsidRDefault="009352A0" w:rsidP="00A62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886" w:rsidRDefault="00A24886" w:rsidP="00542EBC">
      <w:pPr>
        <w:suppressAutoHyphens/>
      </w:pPr>
    </w:p>
    <w:sectPr w:rsidR="00A24886" w:rsidSect="00542EB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385" w:rsidRDefault="00006385" w:rsidP="009F0C77">
      <w:r>
        <w:separator/>
      </w:r>
    </w:p>
  </w:endnote>
  <w:endnote w:type="continuationSeparator" w:id="0">
    <w:p w:rsidR="00006385" w:rsidRDefault="000063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69A657-99AF-4372-AB42-57AAB3A6EA53}"/>
    <w:embedBold r:id="rId2" w:fontKey="{B8065A84-2882-46D4-AB8D-DC84FD291FD1}"/>
  </w:font>
  <w:font w:name="Calibri">
    <w:panose1 w:val="020F0502020204030204"/>
    <w:charset w:val="00"/>
    <w:family w:val="swiss"/>
    <w:pitch w:val="variable"/>
    <w:sig w:usb0="E10002FF" w:usb1="4000ACFF" w:usb2="00000009" w:usb3="00000000" w:csb0="0000019F" w:csb1="00000000"/>
    <w:embedRegular r:id="rId3" w:fontKey="{BDDF7983-BF0E-4EB3-A2FE-19CE3A4BE3FF}"/>
  </w:font>
  <w:font w:name="Tahoma">
    <w:panose1 w:val="020B0604030504040204"/>
    <w:charset w:val="00"/>
    <w:family w:val="swiss"/>
    <w:pitch w:val="variable"/>
    <w:sig w:usb0="21002A87" w:usb1="80000000" w:usb2="00000008" w:usb3="00000000" w:csb0="000101FF" w:csb1="00000000"/>
    <w:embedRegular r:id="rId4" w:fontKey="{5F83377F-A062-421E-B0EE-AB1CF6D681E2}"/>
  </w:font>
  <w:font w:name="Cambria">
    <w:panose1 w:val="02040503050406030204"/>
    <w:charset w:val="00"/>
    <w:family w:val="roman"/>
    <w:pitch w:val="variable"/>
    <w:sig w:usb0="E00002FF" w:usb1="400004FF" w:usb2="00000000" w:usb3="00000000" w:csb0="0000019F" w:csb1="00000000"/>
    <w:embedRegular r:id="rId5" w:fontKey="{D7318AFE-CCC8-495B-AB79-9AB8806286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EBC" w:rsidRPr="00A24886" w:rsidRDefault="00542EBC" w:rsidP="00A24886">
    <w:pPr>
      <w:pStyle w:val="Footer"/>
      <w:tabs>
        <w:tab w:val="clear" w:pos="4680"/>
        <w:tab w:val="clear" w:pos="9360"/>
        <w:tab w:val="center" w:pos="2995"/>
      </w:tabs>
      <w:spacing w:before="120"/>
    </w:pPr>
    <w:r>
      <w:t>[5070]</w:t>
    </w:r>
    <w:r>
      <w:tab/>
    </w:r>
    <w:r w:rsidR="003C33AA">
      <w:fldChar w:fldCharType="begin"/>
    </w:r>
    <w:r w:rsidR="003C33AA">
      <w:instrText xml:space="preserve"> PAGE  \* MERGEFORMAT </w:instrText>
    </w:r>
    <w:r w:rsidR="003C33AA">
      <w:fldChar w:fldCharType="separate"/>
    </w:r>
    <w:r w:rsidR="003C33AA">
      <w:rPr>
        <w:noProof/>
      </w:rPr>
      <w:t>1</w:t>
    </w:r>
    <w:r w:rsidR="003C33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385" w:rsidRDefault="00006385" w:rsidP="009F0C77">
      <w:r>
        <w:separator/>
      </w:r>
    </w:p>
  </w:footnote>
  <w:footnote w:type="continuationSeparator" w:id="0">
    <w:p w:rsidR="00006385" w:rsidRDefault="000063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78SD10"/>
    <w:docVar w:name="CoverBillType" w:val="r"/>
    <w:docVar w:name="docpath" w:val="L:\Council\bills\GM\24578SD10.DOCX"/>
    <w:docVar w:name="dvBillNumber" w:val="5070"/>
    <w:docVar w:name="dvBillNumberPrefix" w:val="H. "/>
    <w:docVar w:name="dvOriginalBody" w:val="House"/>
    <w:docVar w:name="dvSteno" w:val="GM"/>
    <w:docVar w:name="NameofBody" w:val="h"/>
    <w:docVar w:name="vgroup2" w:val="Council"/>
  </w:docVars>
  <w:rsids>
    <w:rsidRoot w:val="00BE5628"/>
    <w:rsid w:val="00006385"/>
    <w:rsid w:val="00011869"/>
    <w:rsid w:val="0007214B"/>
    <w:rsid w:val="000A5579"/>
    <w:rsid w:val="000C5F40"/>
    <w:rsid w:val="000E1785"/>
    <w:rsid w:val="000F40FA"/>
    <w:rsid w:val="0010776B"/>
    <w:rsid w:val="00133E66"/>
    <w:rsid w:val="001435A3"/>
    <w:rsid w:val="0015255B"/>
    <w:rsid w:val="001A7129"/>
    <w:rsid w:val="001D08F2"/>
    <w:rsid w:val="001D525B"/>
    <w:rsid w:val="001D7F4F"/>
    <w:rsid w:val="00200AA1"/>
    <w:rsid w:val="00226F77"/>
    <w:rsid w:val="002321B6"/>
    <w:rsid w:val="00232CF8"/>
    <w:rsid w:val="00250967"/>
    <w:rsid w:val="002543C8"/>
    <w:rsid w:val="00284AAE"/>
    <w:rsid w:val="00286FA8"/>
    <w:rsid w:val="00287B65"/>
    <w:rsid w:val="00294AB1"/>
    <w:rsid w:val="002E5912"/>
    <w:rsid w:val="00325348"/>
    <w:rsid w:val="0032732C"/>
    <w:rsid w:val="00336AD0"/>
    <w:rsid w:val="0037079A"/>
    <w:rsid w:val="003C33AA"/>
    <w:rsid w:val="003D01E8"/>
    <w:rsid w:val="003E5288"/>
    <w:rsid w:val="003F6D79"/>
    <w:rsid w:val="0041760A"/>
    <w:rsid w:val="00417C01"/>
    <w:rsid w:val="004550AC"/>
    <w:rsid w:val="004809EE"/>
    <w:rsid w:val="004E7D54"/>
    <w:rsid w:val="005150D5"/>
    <w:rsid w:val="005273C6"/>
    <w:rsid w:val="00530A69"/>
    <w:rsid w:val="00542EBC"/>
    <w:rsid w:val="00545593"/>
    <w:rsid w:val="00577C6C"/>
    <w:rsid w:val="005C2FE2"/>
    <w:rsid w:val="005C5BFF"/>
    <w:rsid w:val="005C7357"/>
    <w:rsid w:val="005E2BC9"/>
    <w:rsid w:val="00605102"/>
    <w:rsid w:val="006215AA"/>
    <w:rsid w:val="006913C9"/>
    <w:rsid w:val="0069470D"/>
    <w:rsid w:val="00734F00"/>
    <w:rsid w:val="00791D8B"/>
    <w:rsid w:val="007A70AE"/>
    <w:rsid w:val="00815F8E"/>
    <w:rsid w:val="0082700E"/>
    <w:rsid w:val="008362E8"/>
    <w:rsid w:val="00894DC5"/>
    <w:rsid w:val="008A1768"/>
    <w:rsid w:val="008F4429"/>
    <w:rsid w:val="008F5A06"/>
    <w:rsid w:val="009352A0"/>
    <w:rsid w:val="0094021A"/>
    <w:rsid w:val="009C6A0B"/>
    <w:rsid w:val="009F0C77"/>
    <w:rsid w:val="009F4DD1"/>
    <w:rsid w:val="00A24886"/>
    <w:rsid w:val="00A41684"/>
    <w:rsid w:val="00A6239C"/>
    <w:rsid w:val="00A64E80"/>
    <w:rsid w:val="00A72BCD"/>
    <w:rsid w:val="00A741D9"/>
    <w:rsid w:val="00A833AB"/>
    <w:rsid w:val="00A9741D"/>
    <w:rsid w:val="00AD4B17"/>
    <w:rsid w:val="00B412D4"/>
    <w:rsid w:val="00BB4849"/>
    <w:rsid w:val="00BE3C22"/>
    <w:rsid w:val="00BE5628"/>
    <w:rsid w:val="00BF7159"/>
    <w:rsid w:val="00C0345E"/>
    <w:rsid w:val="00C3483A"/>
    <w:rsid w:val="00C74E9D"/>
    <w:rsid w:val="00C7702A"/>
    <w:rsid w:val="00C82FD3"/>
    <w:rsid w:val="00C92819"/>
    <w:rsid w:val="00CB5E2B"/>
    <w:rsid w:val="00CC6B7B"/>
    <w:rsid w:val="00CD2089"/>
    <w:rsid w:val="00D73A67"/>
    <w:rsid w:val="00D970A9"/>
    <w:rsid w:val="00DF3845"/>
    <w:rsid w:val="00E20DB5"/>
    <w:rsid w:val="00E41911"/>
    <w:rsid w:val="00E77362"/>
    <w:rsid w:val="00E92EEF"/>
    <w:rsid w:val="00EA1B03"/>
    <w:rsid w:val="00F24442"/>
    <w:rsid w:val="00F50AE3"/>
    <w:rsid w:val="00F67CF1"/>
    <w:rsid w:val="00F8339A"/>
    <w:rsid w:val="00F840F0"/>
    <w:rsid w:val="00FB0D0D"/>
    <w:rsid w:val="00FB43B4"/>
    <w:rsid w:val="00FF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00DFF7-CD97-4F15-A0F5-63B49EE9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849"/>
    <w:rPr>
      <w:rFonts w:ascii="Tahoma" w:hAnsi="Tahoma" w:cs="Tahoma"/>
      <w:sz w:val="16"/>
      <w:szCs w:val="16"/>
    </w:rPr>
  </w:style>
  <w:style w:type="character" w:customStyle="1" w:styleId="BalloonTextChar">
    <w:name w:val="Balloon Text Char"/>
    <w:basedOn w:val="DefaultParagraphFont"/>
    <w:link w:val="BalloonText"/>
    <w:uiPriority w:val="99"/>
    <w:semiHidden/>
    <w:rsid w:val="00BB4849"/>
    <w:rPr>
      <w:rFonts w:ascii="Tahoma" w:eastAsia="Times New Roman" w:hAnsi="Tahoma" w:cs="Tahoma"/>
      <w:sz w:val="16"/>
      <w:szCs w:val="16"/>
    </w:rPr>
  </w:style>
  <w:style w:type="character" w:styleId="Hyperlink">
    <w:name w:val="Hyperlink"/>
    <w:basedOn w:val="DefaultParagraphFont"/>
    <w:uiPriority w:val="99"/>
    <w:unhideWhenUsed/>
    <w:rsid w:val="00542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70_20100602.docx" TargetMode="External"/><Relationship Id="rId3" Type="http://schemas.openxmlformats.org/officeDocument/2006/relationships/settings" Target="settings.xml"/><Relationship Id="rId7" Type="http://schemas.openxmlformats.org/officeDocument/2006/relationships/hyperlink" Target="file:///h:\HJ%20Archive\2010\06-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B0F81-B6D8-4B60-A246-EDBCC1DDB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589</Words>
  <Characters>2965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5070: Sergeant First Class Ralph Castle; Jane Anne Maxwell - South Carolina Legislature Online</dc:title>
  <dc:subject/>
  <dc:creator>gailmoore</dc:creator>
  <cp:keywords/>
  <dc:description/>
  <cp:lastModifiedBy>N Cumfer</cp:lastModifiedBy>
  <cp:revision>7</cp:revision>
  <cp:lastPrinted>2010-06-02T13:05:00Z</cp:lastPrinted>
  <dcterms:created xsi:type="dcterms:W3CDTF">2010-06-02T18:56:00Z</dcterms:created>
  <dcterms:modified xsi:type="dcterms:W3CDTF">2014-11-24T16:41:00Z</dcterms:modified>
</cp:coreProperties>
</file>