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E9" w:rsidRDefault="002A60E9" w:rsidP="002A60E9">
      <w:pPr>
        <w:widowControl w:val="0"/>
        <w:jc w:val="center"/>
      </w:pPr>
      <w:bookmarkStart w:id="0" w:name="_GoBack"/>
      <w:bookmarkEnd w:id="0"/>
      <w:r w:rsidRPr="002A60E9">
        <w:rPr>
          <w:b/>
        </w:rPr>
        <w:t>South Carolina General Assembly</w:t>
      </w:r>
    </w:p>
    <w:p w:rsidR="002A60E9" w:rsidRDefault="002A60E9" w:rsidP="002A60E9">
      <w:pPr>
        <w:widowControl w:val="0"/>
        <w:jc w:val="center"/>
      </w:pPr>
      <w:r>
        <w:t>118th Session, 2009-2010</w:t>
      </w: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jc w:val="left"/>
        <w:rPr>
          <w:b/>
        </w:rPr>
      </w:pPr>
      <w:r w:rsidRPr="002A60E9">
        <w:rPr>
          <w:b/>
        </w:rPr>
        <w:t>H. 5075</w:t>
      </w:r>
    </w:p>
    <w:p w:rsidR="002A60E9" w:rsidRDefault="002A60E9" w:rsidP="002A60E9">
      <w:pPr>
        <w:widowControl w:val="0"/>
        <w:jc w:val="left"/>
        <w:rPr>
          <w:b/>
        </w:rPr>
      </w:pPr>
    </w:p>
    <w:p w:rsidR="002A60E9" w:rsidRDefault="002A60E9" w:rsidP="002A60E9">
      <w:pPr>
        <w:widowControl w:val="0"/>
        <w:jc w:val="left"/>
      </w:pPr>
      <w:r w:rsidRPr="002A60E9">
        <w:rPr>
          <w:b/>
        </w:rPr>
        <w:t>STATUS INFORMATION</w:t>
      </w: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jc w:val="left"/>
      </w:pPr>
      <w:r>
        <w:t>House Resolution</w:t>
      </w:r>
    </w:p>
    <w:p w:rsidR="002A60E9" w:rsidRDefault="002A60E9" w:rsidP="002A60E9">
      <w:pPr>
        <w:widowControl w:val="0"/>
        <w:jc w:val="left"/>
      </w:pPr>
      <w:r>
        <w:t>Sponsors: Rep. Mitchell</w:t>
      </w:r>
    </w:p>
    <w:p w:rsidR="002A60E9" w:rsidRDefault="002A60E9" w:rsidP="002A60E9">
      <w:pPr>
        <w:widowControl w:val="0"/>
        <w:jc w:val="left"/>
      </w:pPr>
      <w:r>
        <w:t>Document Path: l:\council\bills\gm\24580bh10.docx</w:t>
      </w: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jc w:val="left"/>
      </w:pPr>
      <w:r>
        <w:t>Introduced in the House on June 3, 2010</w:t>
      </w:r>
    </w:p>
    <w:p w:rsidR="002A60E9" w:rsidRDefault="002A60E9" w:rsidP="002A60E9">
      <w:pPr>
        <w:widowControl w:val="0"/>
        <w:jc w:val="left"/>
      </w:pPr>
      <w:r>
        <w:t>Adopted by the House on June 3, 2010</w:t>
      </w: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jc w:val="left"/>
      </w:pPr>
      <w:r>
        <w:t xml:space="preserve">Summary: </w:t>
      </w:r>
      <w:r w:rsidR="002C4D4A">
        <w:t>James Green, Jr.</w:t>
      </w: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jc w:val="left"/>
      </w:pPr>
    </w:p>
    <w:p w:rsidR="002A60E9" w:rsidRDefault="002A60E9" w:rsidP="002A6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0E9">
        <w:rPr>
          <w:b/>
        </w:rPr>
        <w:t>HISTORY OF LEGISLATIVE ACTIONS</w:t>
      </w:r>
    </w:p>
    <w:p w:rsidR="002A60E9" w:rsidRDefault="002A60E9" w:rsidP="002A6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60E9" w:rsidRPr="002A60E9" w:rsidRDefault="002A60E9" w:rsidP="002A60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60E9">
        <w:rPr>
          <w:u w:val="single"/>
        </w:rPr>
        <w:tab/>
        <w:t>Date</w:t>
      </w:r>
      <w:r w:rsidRPr="002A60E9">
        <w:rPr>
          <w:u w:val="single"/>
        </w:rPr>
        <w:tab/>
        <w:t>Body</w:t>
      </w:r>
      <w:r w:rsidRPr="002A60E9">
        <w:rPr>
          <w:u w:val="single"/>
        </w:rPr>
        <w:tab/>
        <w:t>Action Description with journal page number</w:t>
      </w:r>
      <w:r w:rsidRPr="002A60E9">
        <w:rPr>
          <w:u w:val="single"/>
        </w:rPr>
        <w:tab/>
      </w:r>
    </w:p>
    <w:p w:rsidR="00543854" w:rsidRDefault="00543854" w:rsidP="00543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815FB7">
        <w:t xml:space="preserve">Introduced and adopted </w:t>
      </w:r>
      <w:hyperlink r:id="rId7" w:history="1">
        <w:r w:rsidRPr="006026B8">
          <w:rPr>
            <w:rStyle w:val="Hyperlink"/>
          </w:rPr>
          <w:t>HJ</w:t>
        </w:r>
      </w:hyperlink>
      <w:r>
        <w:noBreakHyphen/>
      </w:r>
      <w:r w:rsidRPr="00815FB7">
        <w:t>5</w:t>
      </w:r>
    </w:p>
    <w:p w:rsidR="00543854" w:rsidRDefault="00543854" w:rsidP="005438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0E9" w:rsidRPr="002A60E9" w:rsidRDefault="002A60E9" w:rsidP="002A60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60E9" w:rsidRDefault="002A60E9" w:rsidP="002A60E9">
      <w:r w:rsidRPr="002A60E9">
        <w:rPr>
          <w:b/>
        </w:rPr>
        <w:t>VERSIONS OF THIS BILL</w:t>
      </w:r>
    </w:p>
    <w:p w:rsidR="002A60E9" w:rsidRDefault="002A60E9" w:rsidP="002A60E9"/>
    <w:p w:rsidR="002A60E9" w:rsidRDefault="00365457" w:rsidP="002A60E9">
      <w:hyperlink r:id="rId8" w:history="1">
        <w:r w:rsidR="002A60E9">
          <w:rPr>
            <w:rStyle w:val="Hyperlink"/>
          </w:rPr>
          <w:t>6/3/2010</w:t>
        </w:r>
      </w:hyperlink>
    </w:p>
    <w:p w:rsidR="002A60E9" w:rsidRDefault="002A60E9" w:rsidP="002A60E9"/>
    <w:p w:rsidR="002A60E9" w:rsidRDefault="002A60E9" w:rsidP="002A60E9">
      <w:pPr>
        <w:sectPr w:rsidR="002A60E9" w:rsidSect="002A60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36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JAMES </w:t>
      </w:r>
      <w:r w:rsidR="00BC4823">
        <w:t xml:space="preserve">“BUTCH” </w:t>
      </w:r>
      <w:r>
        <w:t>GREER, JR., UPON THE OCCASION OF HIS RETIREMENT FROM THE CITY OF SPARTANBURG, AND TO WISH HIM CONTINUED SUCCESS AND HAPPINESS IN ALL HIS FUTURE ENDEAVORS.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03D9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03D9">
        <w:t>the members of the South Carolina House of Representatives are pleased to learn that after thirty</w:t>
      </w:r>
      <w:r w:rsidR="00D00193">
        <w:noBreakHyphen/>
      </w:r>
      <w:r w:rsidR="007303D9">
        <w:t>one years with the City of Spartanburg as the director of</w:t>
      </w:r>
      <w:r w:rsidR="00D00193">
        <w:t xml:space="preserve"> C. C. Woodson Community Center</w:t>
      </w:r>
      <w:r w:rsidR="007303D9">
        <w:t>, James “Butch” Greer, Jr. will begin a much deserved retirement on June 4, 2010; and</w:t>
      </w:r>
    </w:p>
    <w:p w:rsidR="007303D9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23" w:rsidRDefault="00730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Carver High School where he played football</w:t>
      </w:r>
      <w:r w:rsidR="00BC4823">
        <w:t>, Butch Greer earned a bachelor</w:t>
      </w:r>
      <w:r w:rsidR="00D00193" w:rsidRPr="00D00193">
        <w:t>’</w:t>
      </w:r>
      <w:r w:rsidR="00BC4823">
        <w:t>s degree from Benedict College in 1971 and began a career serving the needs of community youth at</w:t>
      </w:r>
      <w:r w:rsidR="00D00193">
        <w:t xml:space="preserve"> the</w:t>
      </w:r>
      <w:r w:rsidR="00BC4823">
        <w:t xml:space="preserve"> Bethlehem Center; and</w:t>
      </w: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became the director for the C. C. Woodson </w:t>
      </w:r>
      <w:r w:rsidR="00045812">
        <w:t xml:space="preserve">Community </w:t>
      </w:r>
      <w:r>
        <w:t xml:space="preserve">Center </w:t>
      </w:r>
      <w:r w:rsidR="00D00193">
        <w:t xml:space="preserve">in 1979 </w:t>
      </w:r>
      <w:r>
        <w:t xml:space="preserve">and has served for over thirty years as a mentor, leader, and father figure to many children who have come through the center and taught </w:t>
      </w:r>
      <w:r w:rsidR="00D00193">
        <w:t xml:space="preserve">them </w:t>
      </w:r>
      <w:r>
        <w:t>valuable life lessons; and</w:t>
      </w:r>
    </w:p>
    <w:p w:rsidR="00BC4823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BC48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with two fine children and three wonderful grandchildren, he plans to continue working with Mobile Meals and the Soup Kitchen and other volunteer organizations;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recognized for his impact on the city, Butch Greer has received numerous awards including Community Weaver Employee of the Year and numerous coaching awards;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faithfully served the south side community in Spartanburg through the C. C. Woodson Community Center</w:t>
      </w:r>
      <w:r w:rsidR="00D00193">
        <w:t xml:space="preserve"> for </w:t>
      </w:r>
      <w:r w:rsidR="00D00193">
        <w:lastRenderedPageBreak/>
        <w:t>thirty</w:t>
      </w:r>
      <w:r w:rsidR="00D00193">
        <w:noBreakHyphen/>
        <w:t>one years</w:t>
      </w:r>
      <w:r>
        <w:t xml:space="preserve">, making him </w:t>
      </w:r>
      <w:r w:rsidR="00D00193">
        <w:t>Spartanburg</w:t>
      </w:r>
      <w:r w:rsidR="00D00193" w:rsidRPr="00D00193">
        <w:t>’</w:t>
      </w:r>
      <w:r w:rsidR="00D00193">
        <w:t>s</w:t>
      </w:r>
      <w:r>
        <w:t xml:space="preserve"> longest</w:t>
      </w:r>
      <w:r w:rsidR="00D00193">
        <w:noBreakHyphen/>
      </w:r>
      <w:r>
        <w:t>serving city employee; and</w:t>
      </w:r>
    </w:p>
    <w:p w:rsidR="00241FBA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241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dedication and standard of excellence that James “Butch” Greer</w:t>
      </w:r>
      <w:r w:rsidR="00D00193">
        <w:t>, Jr.,</w:t>
      </w:r>
      <w:r>
        <w:t xml:space="preserve"> has provided </w:t>
      </w:r>
      <w:r w:rsidR="00D00193">
        <w:t>as director of the C. C. Woodson C</w:t>
      </w:r>
      <w:r>
        <w:t>ommunity</w:t>
      </w:r>
      <w:r w:rsidR="00D00193">
        <w:t xml:space="preserve"> Center</w:t>
      </w:r>
      <w:r>
        <w:t xml:space="preserve"> in Spartanburg for over three decades and are pleased to learn that he will be enjoying a well deserved retirement with time for his favorite activities</w:t>
      </w:r>
      <w:r w:rsidR="00A236A2">
        <w:t>.  Now, therefore,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3D9">
        <w:t xml:space="preserve"> the members of the South Carolina House of Representatives, by this resolution, recognize and honor James </w:t>
      </w:r>
      <w:r w:rsidR="00BC4823">
        <w:t xml:space="preserve">“Butch” </w:t>
      </w:r>
      <w:r w:rsidR="007303D9">
        <w:t xml:space="preserve">Greer, Jr., upon the occasion of his retirement from the City of Spartanburg, and wish him continued success and happiness in all his future endeavors. </w:t>
      </w:r>
    </w:p>
    <w:p w:rsidR="00A236A2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3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03D9">
        <w:t>provi</w:t>
      </w:r>
      <w:r>
        <w:t>ded to</w:t>
      </w:r>
      <w:r w:rsidR="007303D9">
        <w:t xml:space="preserve"> James </w:t>
      </w:r>
      <w:r w:rsidR="00BC4823">
        <w:t xml:space="preserve">“Butch” </w:t>
      </w:r>
      <w:r w:rsidR="007303D9">
        <w:t>Greer, Jr.</w:t>
      </w:r>
    </w:p>
    <w:p w:rsidR="00030236" w:rsidRDefault="00D001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236" w:rsidRDefault="00030236" w:rsidP="002A60E9">
      <w:pPr>
        <w:suppressAutoHyphens/>
      </w:pPr>
    </w:p>
    <w:sectPr w:rsidR="00030236" w:rsidSect="002A60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FBA" w:rsidRDefault="00241FBA" w:rsidP="009F0C77">
      <w:r>
        <w:separator/>
      </w:r>
    </w:p>
  </w:endnote>
  <w:endnote w:type="continuationSeparator" w:id="0">
    <w:p w:rsidR="00241FBA" w:rsidRDefault="00241F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16A1D0-6C3C-4CF0-815F-2E2DF589D862}"/>
    <w:embedBold r:id="rId2" w:fontKey="{F7CFA5A1-9934-4A54-A865-1D3A8F1BD6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955ADD-2258-425B-A982-E283F07FD0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3C2ECC-9F62-4C64-9E39-1D7CA3859B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E10397-78ED-4856-B5AC-CF34A3909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0E9" w:rsidRPr="00030236" w:rsidRDefault="002A60E9" w:rsidP="000302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r w:rsidR="00365457">
      <w:fldChar w:fldCharType="begin"/>
    </w:r>
    <w:r w:rsidR="00365457">
      <w:instrText xml:space="preserve"> PAGE  \* MERGEFORMAT </w:instrText>
    </w:r>
    <w:r w:rsidR="00365457">
      <w:fldChar w:fldCharType="separate"/>
    </w:r>
    <w:r w:rsidR="00365457">
      <w:rPr>
        <w:noProof/>
      </w:rPr>
      <w:t>1</w:t>
    </w:r>
    <w:r w:rsidR="0036545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FBA" w:rsidRDefault="00241FBA" w:rsidP="009F0C77">
      <w:r>
        <w:separator/>
      </w:r>
    </w:p>
  </w:footnote>
  <w:footnote w:type="continuationSeparator" w:id="0">
    <w:p w:rsidR="00241FBA" w:rsidRDefault="00241F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80BH10"/>
    <w:docVar w:name="CoverBillType" w:val="r"/>
    <w:docVar w:name="docpath" w:val="L:\Council\bills\GM\24580BH10.DOCX"/>
    <w:docVar w:name="dvBillNumber" w:val="5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15D1"/>
    <w:rsid w:val="00011869"/>
    <w:rsid w:val="00030236"/>
    <w:rsid w:val="0004581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1FBA"/>
    <w:rsid w:val="00250967"/>
    <w:rsid w:val="002543C8"/>
    <w:rsid w:val="00284AAE"/>
    <w:rsid w:val="002A60E9"/>
    <w:rsid w:val="002C4D4A"/>
    <w:rsid w:val="002E5912"/>
    <w:rsid w:val="00325348"/>
    <w:rsid w:val="0032732C"/>
    <w:rsid w:val="00336AD0"/>
    <w:rsid w:val="00365457"/>
    <w:rsid w:val="0037079A"/>
    <w:rsid w:val="003D01E8"/>
    <w:rsid w:val="003E5288"/>
    <w:rsid w:val="003F6D79"/>
    <w:rsid w:val="0041760A"/>
    <w:rsid w:val="00417C01"/>
    <w:rsid w:val="00460766"/>
    <w:rsid w:val="004809EE"/>
    <w:rsid w:val="004E7D54"/>
    <w:rsid w:val="005273C6"/>
    <w:rsid w:val="00530A69"/>
    <w:rsid w:val="00543854"/>
    <w:rsid w:val="00545593"/>
    <w:rsid w:val="00577C6C"/>
    <w:rsid w:val="005C2FE2"/>
    <w:rsid w:val="005D4A4E"/>
    <w:rsid w:val="005E2BC9"/>
    <w:rsid w:val="005F7638"/>
    <w:rsid w:val="006026B8"/>
    <w:rsid w:val="00605102"/>
    <w:rsid w:val="006215AA"/>
    <w:rsid w:val="006913C9"/>
    <w:rsid w:val="0069470D"/>
    <w:rsid w:val="007303D9"/>
    <w:rsid w:val="00734F00"/>
    <w:rsid w:val="007640DE"/>
    <w:rsid w:val="007A70AE"/>
    <w:rsid w:val="008362E8"/>
    <w:rsid w:val="0088578E"/>
    <w:rsid w:val="008A1768"/>
    <w:rsid w:val="008F4429"/>
    <w:rsid w:val="0094021A"/>
    <w:rsid w:val="009A4FF6"/>
    <w:rsid w:val="009B203B"/>
    <w:rsid w:val="009C6A0B"/>
    <w:rsid w:val="009F0C77"/>
    <w:rsid w:val="009F4DD1"/>
    <w:rsid w:val="00A236A2"/>
    <w:rsid w:val="00A41684"/>
    <w:rsid w:val="00A64E80"/>
    <w:rsid w:val="00A72BCD"/>
    <w:rsid w:val="00A741D9"/>
    <w:rsid w:val="00A76EFA"/>
    <w:rsid w:val="00A833AB"/>
    <w:rsid w:val="00A9741D"/>
    <w:rsid w:val="00AD4B17"/>
    <w:rsid w:val="00B412D4"/>
    <w:rsid w:val="00BC4823"/>
    <w:rsid w:val="00BE3C22"/>
    <w:rsid w:val="00C0345E"/>
    <w:rsid w:val="00C3483A"/>
    <w:rsid w:val="00C74E9D"/>
    <w:rsid w:val="00C82FD3"/>
    <w:rsid w:val="00C92819"/>
    <w:rsid w:val="00CC6B7B"/>
    <w:rsid w:val="00CD2089"/>
    <w:rsid w:val="00D00193"/>
    <w:rsid w:val="00D115D1"/>
    <w:rsid w:val="00D73A67"/>
    <w:rsid w:val="00D970A9"/>
    <w:rsid w:val="00DA3E3B"/>
    <w:rsid w:val="00DF3845"/>
    <w:rsid w:val="00E41911"/>
    <w:rsid w:val="00E92EEF"/>
    <w:rsid w:val="00F24442"/>
    <w:rsid w:val="00F50AE3"/>
    <w:rsid w:val="00F67CF1"/>
    <w:rsid w:val="00F840F0"/>
    <w:rsid w:val="00F96B1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C1F00C1-C41D-45C9-983E-DE640EBB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60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75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BC059-4055-471B-921D-D19952281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439</Words>
  <Characters>2328</Characters>
  <Application>Microsoft Office Word</Application>
  <DocSecurity>0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5075: James Green, Jr. - South Carolina Legislature Online</dc:title>
  <dc:subject/>
  <dc:creator>gailmoore</dc:creator>
  <cp:keywords/>
  <dc:description/>
  <cp:lastModifiedBy>N Cumfer</cp:lastModifiedBy>
  <cp:revision>7</cp:revision>
  <cp:lastPrinted>2010-06-02T19:41:00Z</cp:lastPrinted>
  <dcterms:created xsi:type="dcterms:W3CDTF">2010-06-03T14:27:00Z</dcterms:created>
  <dcterms:modified xsi:type="dcterms:W3CDTF">2014-11-24T16:41:00Z</dcterms:modified>
</cp:coreProperties>
</file>