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D35" w:rsidRDefault="00DD7D35" w:rsidP="00DD7D35">
      <w:pPr>
        <w:widowControl w:val="0"/>
        <w:jc w:val="center"/>
      </w:pPr>
      <w:bookmarkStart w:id="0" w:name="_GoBack"/>
      <w:bookmarkEnd w:id="0"/>
      <w:r w:rsidRPr="00DD7D35">
        <w:rPr>
          <w:b/>
        </w:rPr>
        <w:t>South Carolina General Assembly</w:t>
      </w:r>
    </w:p>
    <w:p w:rsidR="00DD7D35" w:rsidRDefault="00DD7D35" w:rsidP="00DD7D35">
      <w:pPr>
        <w:widowControl w:val="0"/>
        <w:jc w:val="center"/>
      </w:pPr>
      <w:r>
        <w:t>118th Session, 2009-2010</w:t>
      </w:r>
    </w:p>
    <w:p w:rsidR="00DD7D35" w:rsidRDefault="00DD7D35" w:rsidP="00DD7D35">
      <w:pPr>
        <w:widowControl w:val="0"/>
        <w:jc w:val="left"/>
      </w:pPr>
    </w:p>
    <w:p w:rsidR="00DD7D35" w:rsidRDefault="00DD7D35" w:rsidP="00DD7D35">
      <w:pPr>
        <w:widowControl w:val="0"/>
        <w:jc w:val="left"/>
        <w:rPr>
          <w:b/>
        </w:rPr>
      </w:pPr>
      <w:r w:rsidRPr="00DD7D35">
        <w:rPr>
          <w:b/>
        </w:rPr>
        <w:t>H. 5089</w:t>
      </w:r>
    </w:p>
    <w:p w:rsidR="00DD7D35" w:rsidRDefault="00DD7D35" w:rsidP="00DD7D35">
      <w:pPr>
        <w:widowControl w:val="0"/>
        <w:jc w:val="left"/>
        <w:rPr>
          <w:b/>
        </w:rPr>
      </w:pPr>
    </w:p>
    <w:p w:rsidR="00DD7D35" w:rsidRDefault="00DD7D35" w:rsidP="00DD7D35">
      <w:pPr>
        <w:widowControl w:val="0"/>
        <w:jc w:val="left"/>
      </w:pPr>
      <w:r w:rsidRPr="00DD7D35">
        <w:rPr>
          <w:b/>
        </w:rPr>
        <w:t>STATUS INFORMATION</w:t>
      </w:r>
    </w:p>
    <w:p w:rsidR="00DD7D35" w:rsidRDefault="00DD7D35" w:rsidP="00DD7D35">
      <w:pPr>
        <w:widowControl w:val="0"/>
        <w:jc w:val="left"/>
      </w:pPr>
    </w:p>
    <w:p w:rsidR="00DD7D35" w:rsidRDefault="00DD7D35" w:rsidP="00DD7D35">
      <w:pPr>
        <w:widowControl w:val="0"/>
        <w:jc w:val="left"/>
      </w:pPr>
      <w:r>
        <w:t>House Resolution</w:t>
      </w:r>
    </w:p>
    <w:p w:rsidR="00DD7D35" w:rsidRDefault="00DD7D35" w:rsidP="00DD7D35">
      <w:pPr>
        <w:widowControl w:val="0"/>
        <w:jc w:val="left"/>
      </w:pPr>
      <w:r>
        <w:t>Sponsors: Rep. Anderson</w:t>
      </w:r>
    </w:p>
    <w:p w:rsidR="00DD7D35" w:rsidRDefault="00DD7D35" w:rsidP="00DD7D35">
      <w:pPr>
        <w:widowControl w:val="0"/>
        <w:jc w:val="left"/>
      </w:pPr>
      <w:r>
        <w:t>Document Path: l:\council\bills\rm\1331ac10.docx</w:t>
      </w:r>
    </w:p>
    <w:p w:rsidR="00DD7D35" w:rsidRDefault="00DD7D35" w:rsidP="00DD7D35">
      <w:pPr>
        <w:widowControl w:val="0"/>
        <w:jc w:val="left"/>
      </w:pPr>
    </w:p>
    <w:p w:rsidR="00DD7D35" w:rsidRDefault="00DD7D35" w:rsidP="00DD7D35">
      <w:pPr>
        <w:widowControl w:val="0"/>
        <w:jc w:val="left"/>
      </w:pPr>
      <w:r>
        <w:t>Introduced in the House on June 15, 2010</w:t>
      </w:r>
    </w:p>
    <w:p w:rsidR="00DD7D35" w:rsidRDefault="00DD7D35" w:rsidP="00DD7D35">
      <w:pPr>
        <w:widowControl w:val="0"/>
        <w:jc w:val="left"/>
      </w:pPr>
      <w:r>
        <w:t>Adopted by the House on June 15, 2010</w:t>
      </w:r>
    </w:p>
    <w:p w:rsidR="00DD7D35" w:rsidRDefault="00DD7D35" w:rsidP="00DD7D35">
      <w:pPr>
        <w:widowControl w:val="0"/>
        <w:jc w:val="left"/>
      </w:pPr>
    </w:p>
    <w:p w:rsidR="00DD7D35" w:rsidRDefault="00DD7D35" w:rsidP="00DD7D35">
      <w:pPr>
        <w:widowControl w:val="0"/>
        <w:jc w:val="left"/>
      </w:pPr>
      <w:r>
        <w:t xml:space="preserve">Summary: </w:t>
      </w:r>
      <w:r w:rsidR="00407AC9">
        <w:t>Greater St. Mark AME Church</w:t>
      </w:r>
    </w:p>
    <w:p w:rsidR="00DD7D35" w:rsidRDefault="00DD7D35" w:rsidP="00DD7D35">
      <w:pPr>
        <w:widowControl w:val="0"/>
        <w:jc w:val="left"/>
      </w:pPr>
    </w:p>
    <w:p w:rsidR="00DD7D35" w:rsidRDefault="00DD7D35" w:rsidP="00DD7D35">
      <w:pPr>
        <w:widowControl w:val="0"/>
        <w:jc w:val="left"/>
      </w:pPr>
    </w:p>
    <w:p w:rsidR="00DD7D35" w:rsidRDefault="00DD7D35" w:rsidP="00DD7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7D35">
        <w:rPr>
          <w:b/>
        </w:rPr>
        <w:t>HISTORY OF LEGISLATIVE ACTIONS</w:t>
      </w:r>
    </w:p>
    <w:p w:rsidR="00DD7D35" w:rsidRDefault="00DD7D35" w:rsidP="00DD7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7D35" w:rsidRPr="00DD7D35" w:rsidRDefault="00DD7D35" w:rsidP="00DD7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7D35">
        <w:rPr>
          <w:u w:val="single"/>
        </w:rPr>
        <w:tab/>
        <w:t>Date</w:t>
      </w:r>
      <w:r w:rsidRPr="00DD7D35">
        <w:rPr>
          <w:u w:val="single"/>
        </w:rPr>
        <w:tab/>
        <w:t>Body</w:t>
      </w:r>
      <w:r w:rsidRPr="00DD7D35">
        <w:rPr>
          <w:u w:val="single"/>
        </w:rPr>
        <w:tab/>
        <w:t>Action Description with journal page number</w:t>
      </w:r>
      <w:r w:rsidRPr="00DD7D35">
        <w:rPr>
          <w:u w:val="single"/>
        </w:rPr>
        <w:tab/>
      </w:r>
    </w:p>
    <w:p w:rsidR="00E30B5E" w:rsidRDefault="00E30B5E" w:rsidP="00E30B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71650D">
        <w:t xml:space="preserve">Introduced and adopted </w:t>
      </w:r>
      <w:hyperlink r:id="rId7" w:history="1">
        <w:r w:rsidRPr="00143FDA">
          <w:rPr>
            <w:rStyle w:val="Hyperlink"/>
          </w:rPr>
          <w:t>HJ</w:t>
        </w:r>
      </w:hyperlink>
      <w:r>
        <w:noBreakHyphen/>
      </w:r>
      <w:r w:rsidRPr="0071650D">
        <w:t>49</w:t>
      </w:r>
    </w:p>
    <w:p w:rsidR="00E30B5E" w:rsidRDefault="00E30B5E" w:rsidP="00E30B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7D35" w:rsidRPr="00DD7D35" w:rsidRDefault="00DD7D35" w:rsidP="00DD7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7D35" w:rsidRDefault="00DD7D35" w:rsidP="00DD7D35">
      <w:r w:rsidRPr="00DD7D35">
        <w:rPr>
          <w:b/>
        </w:rPr>
        <w:t>VERSIONS OF THIS BILL</w:t>
      </w:r>
    </w:p>
    <w:p w:rsidR="00DD7D35" w:rsidRDefault="00DD7D35" w:rsidP="00DD7D35"/>
    <w:p w:rsidR="00DD7D35" w:rsidRDefault="00F3343C" w:rsidP="00DD7D35">
      <w:hyperlink r:id="rId8" w:history="1">
        <w:r w:rsidR="00DD7D35">
          <w:rPr>
            <w:rStyle w:val="Hyperlink"/>
          </w:rPr>
          <w:t>6/15/2010</w:t>
        </w:r>
      </w:hyperlink>
    </w:p>
    <w:p w:rsidR="00DD7D35" w:rsidRDefault="00DD7D35" w:rsidP="00DD7D35"/>
    <w:p w:rsidR="00DD7D35" w:rsidRDefault="00DD7D35" w:rsidP="00DD7D35">
      <w:pPr>
        <w:sectPr w:rsidR="00DD7D35" w:rsidSect="00DD7D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4C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66A" w:rsidRDefault="0040557C" w:rsidP="00430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3066A">
        <w:t xml:space="preserve">RECOGNIZE AND CONGRATULATE </w:t>
      </w:r>
      <w:r w:rsidR="00A24E2E">
        <w:t>GREATER ST. MARK</w:t>
      </w:r>
      <w:r w:rsidR="0043066A">
        <w:t xml:space="preserve"> AME CHURCH OF </w:t>
      </w:r>
      <w:r w:rsidR="003E423A">
        <w:t>HEMINGWAY</w:t>
      </w:r>
      <w:r w:rsidR="0043066A">
        <w:t xml:space="preserve"> ON THE OCCASION OF ITS HISTORIC ONE HUNDRED </w:t>
      </w:r>
      <w:r w:rsidR="003E423A">
        <w:t>TWENTY</w:t>
      </w:r>
      <w:r w:rsidR="00F57FC0">
        <w:noBreakHyphen/>
      </w:r>
      <w:r w:rsidR="003E423A">
        <w:t>FIFTH</w:t>
      </w:r>
      <w:r w:rsidR="0043066A">
        <w:t xml:space="preserve"> ANNIVERSARY, AND TO COMMEND THE CHURCH FOR A </w:t>
      </w:r>
      <w:r w:rsidR="0076198B">
        <w:t>C</w:t>
      </w:r>
      <w:r w:rsidR="0043066A">
        <w:t xml:space="preserve">ENTURY AND A </w:t>
      </w:r>
      <w:r w:rsidR="0076198B">
        <w:t>QUARTER</w:t>
      </w:r>
      <w:r w:rsidR="0043066A">
        <w:t xml:space="preserve"> OF SERVICE TO GOD AND THE COMMUNITY.</w:t>
      </w:r>
    </w:p>
    <w:p w:rsidR="00EA4CE9" w:rsidRDefault="00EA4C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E3C" w:rsidRDefault="00EA4CE9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2E3C">
        <w:t>having been founded in 18</w:t>
      </w:r>
      <w:r w:rsidR="0076198B">
        <w:t>85</w:t>
      </w:r>
      <w:r w:rsidR="00FB2E3C">
        <w:t xml:space="preserve">, </w:t>
      </w:r>
      <w:r w:rsidR="00A24E2E">
        <w:t>Greater St. Mark</w:t>
      </w:r>
      <w:r w:rsidR="00FB2E3C">
        <w:t xml:space="preserve"> AME Church of </w:t>
      </w:r>
      <w:r w:rsidR="0076198B">
        <w:t>Hemingway</w:t>
      </w:r>
      <w:r w:rsidR="00FB2E3C">
        <w:t xml:space="preserve"> will celebrate its historic one hundred </w:t>
      </w:r>
      <w:r w:rsidR="003E423A">
        <w:t>twenty</w:t>
      </w:r>
      <w:r w:rsidR="00F57FC0">
        <w:noBreakHyphen/>
      </w:r>
      <w:r w:rsidR="003E423A">
        <w:t>fifth</w:t>
      </w:r>
      <w:r w:rsidR="00FB2E3C">
        <w:t xml:space="preserve"> anniversary in 2010; and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5755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one and a </w:t>
      </w:r>
      <w:r w:rsidR="002F22F3">
        <w:t>quarter</w:t>
      </w:r>
      <w:r>
        <w:t xml:space="preserve"> centuries ago, </w:t>
      </w:r>
      <w:r w:rsidR="00A24E2E">
        <w:t>Greater St. Mark</w:t>
      </w:r>
      <w:r>
        <w:t xml:space="preserve"> AME Church of </w:t>
      </w:r>
      <w:r w:rsidR="0076198B">
        <w:t>Hemingway</w:t>
      </w:r>
      <w:r>
        <w:t xml:space="preserve"> was organized for the worship of Almighty God. </w:t>
      </w:r>
      <w:r w:rsidR="00315755">
        <w:t>By faith, f</w:t>
      </w:r>
      <w:r w:rsidR="002F22F3">
        <w:t xml:space="preserve">amilies in the community </w:t>
      </w:r>
      <w:r w:rsidR="00315755">
        <w:t>joined together to elect church trustees, who in turn acquired two acres of land on behalf of the congregation. On this land, a small one</w:t>
      </w:r>
      <w:r w:rsidR="00F57FC0">
        <w:noBreakHyphen/>
      </w:r>
      <w:r w:rsidR="00315755">
        <w:t>room board structure was built for the members to begin worship; and</w:t>
      </w:r>
    </w:p>
    <w:p w:rsidR="00006441" w:rsidRDefault="00006441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6441" w:rsidRDefault="00006441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1922, the church decided to build new facilities. Persisting through hardships</w:t>
      </w:r>
      <w:r w:rsidR="00972A94">
        <w:t xml:space="preserve"> and difficult times</w:t>
      </w:r>
      <w:r>
        <w:t>, the congregation saw the new church completed in 1927. It, too, was a one</w:t>
      </w:r>
      <w:r w:rsidR="00F57FC0">
        <w:noBreakHyphen/>
      </w:r>
      <w:r>
        <w:t>room building with pot</w:t>
      </w:r>
      <w:r w:rsidR="00F57FC0">
        <w:noBreakHyphen/>
      </w:r>
      <w:r>
        <w:t>bellied heaters and oil lamps; and</w:t>
      </w: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remodeling took place in the 1960s, and in 1969 once again the members voted to build a new facility. Completed in 1975, the new church offered all modern conveniences and five Sunday School rooms, a business office, pastor</w:t>
      </w:r>
      <w:r w:rsidR="00F57FC0" w:rsidRPr="00F57FC0">
        <w:t>’</w:t>
      </w:r>
      <w:r>
        <w:t>s study, kitchen, fellowship hall, four restrooms, storage, and a spacious sanctuary. In 1994, to accommodate a growing ministry, the church added an extension; and</w:t>
      </w: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BE4E31">
        <w:t>mo</w:t>
      </w:r>
      <w:r w:rsidR="009A5592">
        <w:t>st</w:t>
      </w:r>
      <w:r w:rsidR="00BE4E31">
        <w:t xml:space="preserve"> recently, </w:t>
      </w:r>
      <w:r>
        <w:t xml:space="preserve">in 2005 </w:t>
      </w:r>
      <w:r w:rsidR="00BE4E31">
        <w:t>the cornerstone was laid on the</w:t>
      </w:r>
      <w:r>
        <w:t xml:space="preserve"> Carl L. Anderson Life Center</w:t>
      </w:r>
      <w:r w:rsidR="00BE4E31">
        <w:t>, Greater St</w:t>
      </w:r>
      <w:r w:rsidR="00B45031">
        <w:t>.</w:t>
      </w:r>
      <w:r w:rsidR="00BE4E31">
        <w:t xml:space="preserve"> Mark</w:t>
      </w:r>
      <w:r w:rsidR="00F57FC0" w:rsidRPr="00F57FC0">
        <w:t>’</w:t>
      </w:r>
      <w:r w:rsidR="00BE4E31">
        <w:t>s new church fellowship hall</w:t>
      </w:r>
      <w:r w:rsidR="00B65F62">
        <w:t>;</w:t>
      </w:r>
      <w:r w:rsidR="00BE4E31">
        <w:t xml:space="preserve"> and</w:t>
      </w: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A24E2E">
        <w:t>Greater St. Mark</w:t>
      </w:r>
      <w:r>
        <w:t xml:space="preserve"> AME Church</w:t>
      </w:r>
      <w:r w:rsidR="00F57FC0" w:rsidRPr="00F57FC0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4E2E">
        <w:t>Greater St. Mark</w:t>
      </w:r>
      <w:r>
        <w:t xml:space="preserve"> AME Church has been a beacon of light and a community worship center in the </w:t>
      </w:r>
      <w:r w:rsidR="0076198B">
        <w:t>Hemingway</w:t>
      </w:r>
      <w:r>
        <w:t xml:space="preserve"> area for one hundred </w:t>
      </w:r>
      <w:r w:rsidR="00834A7D">
        <w:t>twenty</w:t>
      </w:r>
      <w:r w:rsidR="00F57FC0">
        <w:noBreakHyphen/>
      </w:r>
      <w:r w:rsidR="00834A7D">
        <w:t>five</w:t>
      </w:r>
      <w:r>
        <w:t xml:space="preserve"> years, and, God willing, will continue its godly heritage in many more years of worship and service. Now, therefore, 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A24E2E">
        <w:t>Greater St. Mark</w:t>
      </w:r>
      <w:r>
        <w:t xml:space="preserve"> AME Church of </w:t>
      </w:r>
      <w:r w:rsidR="0076198B">
        <w:t>Hemingway</w:t>
      </w:r>
      <w:r>
        <w:t xml:space="preserve"> on the occasion of its historic one hundred </w:t>
      </w:r>
      <w:r w:rsidR="003E423A">
        <w:t>twenty</w:t>
      </w:r>
      <w:r w:rsidR="00F57FC0">
        <w:noBreakHyphen/>
      </w:r>
      <w:r w:rsidR="003E423A">
        <w:t>fifth</w:t>
      </w:r>
      <w:r>
        <w:t xml:space="preserve"> anniversary, and commend the church for a century and a </w:t>
      </w:r>
      <w:r w:rsidR="00533AAF">
        <w:t>quarter</w:t>
      </w:r>
      <w:r>
        <w:t xml:space="preserve"> of service to God and the community.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FB2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C6F04">
        <w:t xml:space="preserve">the Reverend Arthur William Ford, pastor, on behalf of the congregation of </w:t>
      </w:r>
      <w:r w:rsidR="00A24E2E">
        <w:t>Greater St. Mark</w:t>
      </w:r>
      <w:r>
        <w:t xml:space="preserve"> AME Church.</w:t>
      </w:r>
    </w:p>
    <w:p w:rsidR="003A3002" w:rsidRDefault="00F57F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002" w:rsidRDefault="003A3002" w:rsidP="00DD7D35">
      <w:pPr>
        <w:suppressAutoHyphens/>
      </w:pPr>
    </w:p>
    <w:sectPr w:rsidR="003A3002" w:rsidSect="00DD7D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C2C" w:rsidRDefault="00B22C2C" w:rsidP="009F0C77">
      <w:r>
        <w:separator/>
      </w:r>
    </w:p>
  </w:endnote>
  <w:endnote w:type="continuationSeparator" w:id="0">
    <w:p w:rsidR="00B22C2C" w:rsidRDefault="00B22C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C00F4C-E4F7-4C13-A06E-3982F26C065F}"/>
    <w:embedBold r:id="rId2" w:fontKey="{49E381F1-3832-4E89-B66B-573F799348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EA69E6-FF85-421E-9F25-4B37FE741A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C51B50-041D-40D4-8D46-B8E6400A83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113862-9EB4-4093-9678-8DAA0B7FF1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D35" w:rsidRPr="003A3002" w:rsidRDefault="00DD7D35" w:rsidP="003A30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[5089]</w:t>
    </w:r>
    <w:r>
      <w:tab/>
    </w:r>
    <w:r w:rsidR="00F3343C">
      <w:fldChar w:fldCharType="begin"/>
    </w:r>
    <w:r w:rsidR="00F3343C">
      <w:instrText xml:space="preserve"> PAGE  \* MERGEFORMAT </w:instrText>
    </w:r>
    <w:r w:rsidR="00F3343C">
      <w:fldChar w:fldCharType="separate"/>
    </w:r>
    <w:r w:rsidR="00F3343C">
      <w:rPr>
        <w:noProof/>
      </w:rPr>
      <w:t>1</w:t>
    </w:r>
    <w:r w:rsidR="00F334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C2C" w:rsidRDefault="00B22C2C" w:rsidP="009F0C77">
      <w:r>
        <w:separator/>
      </w:r>
    </w:p>
  </w:footnote>
  <w:footnote w:type="continuationSeparator" w:id="0">
    <w:p w:rsidR="00B22C2C" w:rsidRDefault="00B22C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1AC10"/>
    <w:docVar w:name="CoverBillType" w:val="r"/>
    <w:docVar w:name="docpath" w:val="L:\Council\bills\RM\1331AC10.DOCX"/>
    <w:docVar w:name="dvBillNumber" w:val="50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09ED"/>
    <w:rsid w:val="00006441"/>
    <w:rsid w:val="00011869"/>
    <w:rsid w:val="000E1785"/>
    <w:rsid w:val="000F40FA"/>
    <w:rsid w:val="001004A7"/>
    <w:rsid w:val="0010776B"/>
    <w:rsid w:val="00133E66"/>
    <w:rsid w:val="00142F2E"/>
    <w:rsid w:val="001435A3"/>
    <w:rsid w:val="00143FDA"/>
    <w:rsid w:val="001A09ED"/>
    <w:rsid w:val="001D08F2"/>
    <w:rsid w:val="001D525B"/>
    <w:rsid w:val="001D7F4F"/>
    <w:rsid w:val="002321B6"/>
    <w:rsid w:val="00250967"/>
    <w:rsid w:val="002543C8"/>
    <w:rsid w:val="00284AAE"/>
    <w:rsid w:val="00290BB4"/>
    <w:rsid w:val="002B2E2A"/>
    <w:rsid w:val="002E5912"/>
    <w:rsid w:val="002F22F3"/>
    <w:rsid w:val="00315755"/>
    <w:rsid w:val="00325348"/>
    <w:rsid w:val="0032732C"/>
    <w:rsid w:val="00336AD0"/>
    <w:rsid w:val="0037079A"/>
    <w:rsid w:val="003A3002"/>
    <w:rsid w:val="003D01E8"/>
    <w:rsid w:val="003E423A"/>
    <w:rsid w:val="003E5288"/>
    <w:rsid w:val="003F6D79"/>
    <w:rsid w:val="0040557C"/>
    <w:rsid w:val="00407AC9"/>
    <w:rsid w:val="0041760A"/>
    <w:rsid w:val="00417C01"/>
    <w:rsid w:val="00421A43"/>
    <w:rsid w:val="00424B58"/>
    <w:rsid w:val="0043066A"/>
    <w:rsid w:val="004809EE"/>
    <w:rsid w:val="004E7D54"/>
    <w:rsid w:val="005273C6"/>
    <w:rsid w:val="00530A69"/>
    <w:rsid w:val="00533AAF"/>
    <w:rsid w:val="00545593"/>
    <w:rsid w:val="00577C6C"/>
    <w:rsid w:val="005C2FE2"/>
    <w:rsid w:val="005D288E"/>
    <w:rsid w:val="005E2BC9"/>
    <w:rsid w:val="00605102"/>
    <w:rsid w:val="006215AA"/>
    <w:rsid w:val="006913C9"/>
    <w:rsid w:val="0069470D"/>
    <w:rsid w:val="006C6F04"/>
    <w:rsid w:val="00734F00"/>
    <w:rsid w:val="0076198B"/>
    <w:rsid w:val="00782420"/>
    <w:rsid w:val="007A70AE"/>
    <w:rsid w:val="008226C7"/>
    <w:rsid w:val="00834A7D"/>
    <w:rsid w:val="008362E8"/>
    <w:rsid w:val="008A1768"/>
    <w:rsid w:val="008F4429"/>
    <w:rsid w:val="0094021A"/>
    <w:rsid w:val="00972A94"/>
    <w:rsid w:val="009A5592"/>
    <w:rsid w:val="009C0B59"/>
    <w:rsid w:val="009C6A0B"/>
    <w:rsid w:val="009F0C77"/>
    <w:rsid w:val="009F4DD1"/>
    <w:rsid w:val="00A22782"/>
    <w:rsid w:val="00A24E2E"/>
    <w:rsid w:val="00A41684"/>
    <w:rsid w:val="00A64E80"/>
    <w:rsid w:val="00A72BCD"/>
    <w:rsid w:val="00A741D9"/>
    <w:rsid w:val="00A833AB"/>
    <w:rsid w:val="00A9741D"/>
    <w:rsid w:val="00AD4B17"/>
    <w:rsid w:val="00B22C2C"/>
    <w:rsid w:val="00B412D4"/>
    <w:rsid w:val="00B45031"/>
    <w:rsid w:val="00B65F62"/>
    <w:rsid w:val="00BE3C22"/>
    <w:rsid w:val="00BE4E31"/>
    <w:rsid w:val="00BE55E1"/>
    <w:rsid w:val="00BF0C7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7D35"/>
    <w:rsid w:val="00DE12A8"/>
    <w:rsid w:val="00DF3845"/>
    <w:rsid w:val="00DF70BE"/>
    <w:rsid w:val="00E30B5E"/>
    <w:rsid w:val="00E41911"/>
    <w:rsid w:val="00E92EEF"/>
    <w:rsid w:val="00EA4CE9"/>
    <w:rsid w:val="00F24442"/>
    <w:rsid w:val="00F3343C"/>
    <w:rsid w:val="00F50AE3"/>
    <w:rsid w:val="00F56326"/>
    <w:rsid w:val="00F57FC0"/>
    <w:rsid w:val="00F67CF1"/>
    <w:rsid w:val="00F840F0"/>
    <w:rsid w:val="00FB0D0D"/>
    <w:rsid w:val="00FB2E3C"/>
    <w:rsid w:val="00FB43B4"/>
    <w:rsid w:val="00FF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49CF3A-E080-42CD-9062-336B6655E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A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AA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7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89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82CE5-310C-4182-998F-587529F4E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501</Words>
  <Characters>2609</Characters>
  <Application>Microsoft Office Word</Application>
  <DocSecurity>0</DocSecurity>
  <Lines>97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5089: Greater St. Mark AME Church - South Carolina Legislature Online</dc:title>
  <dc:subject/>
  <dc:creator>rosannemcdowell</dc:creator>
  <cp:keywords/>
  <dc:description/>
  <cp:lastModifiedBy>N Cumfer</cp:lastModifiedBy>
  <cp:revision>7</cp:revision>
  <cp:lastPrinted>2010-06-15T14:47:00Z</cp:lastPrinted>
  <dcterms:created xsi:type="dcterms:W3CDTF">2010-06-15T16:48:00Z</dcterms:created>
  <dcterms:modified xsi:type="dcterms:W3CDTF">2014-11-24T16:42:00Z</dcterms:modified>
</cp:coreProperties>
</file>