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82C" w:rsidRDefault="0066282C" w:rsidP="0066282C">
      <w:pPr>
        <w:widowControl w:val="0"/>
        <w:jc w:val="center"/>
      </w:pPr>
      <w:bookmarkStart w:id="0" w:name="_GoBack"/>
      <w:bookmarkEnd w:id="0"/>
      <w:r w:rsidRPr="0066282C">
        <w:rPr>
          <w:b/>
        </w:rPr>
        <w:t>South Carolina General Assembly</w:t>
      </w:r>
    </w:p>
    <w:p w:rsidR="0066282C" w:rsidRDefault="0066282C" w:rsidP="0066282C">
      <w:pPr>
        <w:widowControl w:val="0"/>
        <w:jc w:val="center"/>
      </w:pPr>
      <w:r>
        <w:t>119th Session, 2011-2012</w:t>
      </w:r>
    </w:p>
    <w:p w:rsidR="0066282C" w:rsidRDefault="0066282C" w:rsidP="0066282C">
      <w:pPr>
        <w:widowControl w:val="0"/>
        <w:jc w:val="left"/>
      </w:pPr>
    </w:p>
    <w:p w:rsidR="0066282C" w:rsidRDefault="0066282C" w:rsidP="0066282C">
      <w:pPr>
        <w:widowControl w:val="0"/>
        <w:jc w:val="left"/>
        <w:rPr>
          <w:b/>
        </w:rPr>
      </w:pPr>
      <w:r w:rsidRPr="0066282C">
        <w:rPr>
          <w:b/>
        </w:rPr>
        <w:t>S.</w:t>
      </w:r>
      <w:r>
        <w:rPr>
          <w:b/>
        </w:rPr>
        <w:t xml:space="preserve"> </w:t>
      </w:r>
      <w:r w:rsidRPr="0066282C">
        <w:rPr>
          <w:b/>
        </w:rPr>
        <w:t>1036</w:t>
      </w:r>
    </w:p>
    <w:p w:rsidR="0066282C" w:rsidRDefault="0066282C" w:rsidP="0066282C">
      <w:pPr>
        <w:widowControl w:val="0"/>
        <w:jc w:val="left"/>
        <w:rPr>
          <w:b/>
        </w:rPr>
      </w:pPr>
    </w:p>
    <w:p w:rsidR="0066282C" w:rsidRDefault="0066282C" w:rsidP="0066282C">
      <w:pPr>
        <w:widowControl w:val="0"/>
        <w:jc w:val="left"/>
      </w:pPr>
      <w:r w:rsidRPr="0066282C">
        <w:rPr>
          <w:b/>
        </w:rPr>
        <w:t>STATUS INFORMATION</w:t>
      </w:r>
    </w:p>
    <w:p w:rsidR="0066282C" w:rsidRDefault="0066282C" w:rsidP="0066282C">
      <w:pPr>
        <w:widowControl w:val="0"/>
        <w:jc w:val="left"/>
      </w:pPr>
    </w:p>
    <w:p w:rsidR="0066282C" w:rsidRDefault="0066282C" w:rsidP="0066282C">
      <w:pPr>
        <w:widowControl w:val="0"/>
        <w:jc w:val="left"/>
      </w:pPr>
      <w:r>
        <w:t>General Bill</w:t>
      </w:r>
    </w:p>
    <w:p w:rsidR="0066282C" w:rsidRDefault="001B322E" w:rsidP="0066282C">
      <w:pPr>
        <w:widowControl w:val="0"/>
        <w:jc w:val="left"/>
      </w:pPr>
      <w:r>
        <w:t>Sponsors: Senators L. Martin and Elliott</w:t>
      </w:r>
    </w:p>
    <w:p w:rsidR="0066282C" w:rsidRDefault="0066282C" w:rsidP="0066282C">
      <w:pPr>
        <w:widowControl w:val="0"/>
        <w:jc w:val="left"/>
      </w:pPr>
      <w:r>
        <w:t>Document Path: l:\council\bills\swb\5057cm12.docx</w:t>
      </w:r>
    </w:p>
    <w:p w:rsidR="0066282C" w:rsidRDefault="0066282C" w:rsidP="0066282C">
      <w:pPr>
        <w:widowControl w:val="0"/>
        <w:jc w:val="left"/>
      </w:pPr>
    </w:p>
    <w:p w:rsidR="00057820" w:rsidRDefault="00057820" w:rsidP="0066282C">
      <w:pPr>
        <w:widowControl w:val="0"/>
        <w:jc w:val="left"/>
      </w:pPr>
      <w:r>
        <w:t>Introduced in the Senate on January 10, 2012</w:t>
      </w:r>
    </w:p>
    <w:p w:rsidR="00057820" w:rsidRPr="00057820" w:rsidRDefault="00057820" w:rsidP="0066282C">
      <w:pPr>
        <w:widowControl w:val="0"/>
        <w:jc w:val="left"/>
      </w:pPr>
      <w:r>
        <w:t xml:space="preserve">Currently residing in the Senate Committee on </w:t>
      </w:r>
      <w:r w:rsidRPr="00057820">
        <w:rPr>
          <w:b/>
        </w:rPr>
        <w:t>Judiciary</w:t>
      </w:r>
    </w:p>
    <w:p w:rsidR="00057820" w:rsidRDefault="00057820" w:rsidP="0066282C">
      <w:pPr>
        <w:widowControl w:val="0"/>
        <w:jc w:val="left"/>
      </w:pPr>
    </w:p>
    <w:p w:rsidR="0066282C" w:rsidRDefault="0066282C" w:rsidP="0066282C">
      <w:pPr>
        <w:widowControl w:val="0"/>
        <w:jc w:val="left"/>
      </w:pPr>
      <w:r>
        <w:t xml:space="preserve">Summary: </w:t>
      </w:r>
      <w:r w:rsidR="00F94881">
        <w:t>DUI testing</w:t>
      </w:r>
    </w:p>
    <w:p w:rsidR="0066282C" w:rsidRDefault="0066282C" w:rsidP="0066282C">
      <w:pPr>
        <w:widowControl w:val="0"/>
        <w:jc w:val="left"/>
      </w:pPr>
    </w:p>
    <w:p w:rsidR="0066282C" w:rsidRDefault="0066282C" w:rsidP="0066282C">
      <w:pPr>
        <w:widowControl w:val="0"/>
        <w:jc w:val="left"/>
      </w:pPr>
    </w:p>
    <w:p w:rsidR="0066282C" w:rsidRDefault="0066282C" w:rsidP="0066282C">
      <w:pPr>
        <w:widowControl w:val="0"/>
        <w:tabs>
          <w:tab w:val="center" w:pos="590"/>
          <w:tab w:val="center" w:pos="1440"/>
          <w:tab w:val="left" w:pos="1872"/>
          <w:tab w:val="left" w:pos="9187"/>
        </w:tabs>
        <w:jc w:val="left"/>
      </w:pPr>
      <w:r w:rsidRPr="0066282C">
        <w:rPr>
          <w:b/>
        </w:rPr>
        <w:t>HISTORY OF LEGISLATIVE ACTIONS</w:t>
      </w:r>
    </w:p>
    <w:p w:rsidR="0066282C" w:rsidRDefault="0066282C" w:rsidP="0066282C">
      <w:pPr>
        <w:widowControl w:val="0"/>
        <w:tabs>
          <w:tab w:val="center" w:pos="590"/>
          <w:tab w:val="center" w:pos="1440"/>
          <w:tab w:val="left" w:pos="1872"/>
          <w:tab w:val="left" w:pos="9187"/>
        </w:tabs>
        <w:jc w:val="left"/>
      </w:pPr>
    </w:p>
    <w:p w:rsidR="0066282C" w:rsidRPr="0066282C" w:rsidRDefault="0066282C" w:rsidP="0066282C">
      <w:pPr>
        <w:widowControl w:val="0"/>
        <w:tabs>
          <w:tab w:val="center" w:pos="590"/>
          <w:tab w:val="center" w:pos="1440"/>
          <w:tab w:val="left" w:pos="1872"/>
          <w:tab w:val="left" w:pos="9187"/>
        </w:tabs>
        <w:jc w:val="left"/>
      </w:pPr>
      <w:r w:rsidRPr="0066282C">
        <w:rPr>
          <w:u w:val="single"/>
        </w:rPr>
        <w:tab/>
        <w:t>Date</w:t>
      </w:r>
      <w:r w:rsidRPr="0066282C">
        <w:rPr>
          <w:u w:val="single"/>
        </w:rPr>
        <w:tab/>
        <w:t>Body</w:t>
      </w:r>
      <w:r w:rsidRPr="0066282C">
        <w:rPr>
          <w:u w:val="single"/>
        </w:rPr>
        <w:tab/>
        <w:t>Action Description with journal page number</w:t>
      </w:r>
      <w:r w:rsidRPr="0066282C">
        <w:rPr>
          <w:u w:val="single"/>
        </w:rPr>
        <w:tab/>
      </w:r>
    </w:p>
    <w:p w:rsidR="00721C0B" w:rsidRDefault="00721C0B" w:rsidP="00721C0B">
      <w:pPr>
        <w:widowControl w:val="0"/>
        <w:tabs>
          <w:tab w:val="right" w:pos="1008"/>
          <w:tab w:val="left" w:pos="1152"/>
          <w:tab w:val="left" w:pos="1872"/>
          <w:tab w:val="left" w:pos="9187"/>
        </w:tabs>
        <w:ind w:left="2088" w:hanging="2088"/>
        <w:jc w:val="left"/>
      </w:pPr>
      <w:r>
        <w:tab/>
        <w:t>12/5/2011</w:t>
      </w:r>
      <w:r>
        <w:tab/>
        <w:t>Senate</w:t>
      </w:r>
      <w:r>
        <w:tab/>
      </w:r>
      <w:r w:rsidRPr="00CA13A8">
        <w:t>Prefiled</w:t>
      </w:r>
    </w:p>
    <w:p w:rsidR="00721C0B" w:rsidRDefault="00721C0B" w:rsidP="00721C0B">
      <w:pPr>
        <w:widowControl w:val="0"/>
        <w:tabs>
          <w:tab w:val="right" w:pos="1008"/>
          <w:tab w:val="left" w:pos="1152"/>
          <w:tab w:val="left" w:pos="1872"/>
          <w:tab w:val="left" w:pos="9187"/>
        </w:tabs>
        <w:ind w:left="2088" w:hanging="2088"/>
        <w:jc w:val="left"/>
      </w:pPr>
      <w:r>
        <w:tab/>
        <w:t>12/5/2011</w:t>
      </w:r>
      <w:r>
        <w:tab/>
        <w:t>Senate</w:t>
      </w:r>
      <w:r>
        <w:tab/>
      </w:r>
      <w:r w:rsidRPr="00CA13A8">
        <w:t xml:space="preserve">Referred to Committee on </w:t>
      </w:r>
      <w:r w:rsidRPr="00CA13A8">
        <w:rPr>
          <w:b/>
        </w:rPr>
        <w:t>Judiciary</w:t>
      </w:r>
    </w:p>
    <w:p w:rsidR="00721C0B" w:rsidRDefault="00721C0B" w:rsidP="00721C0B">
      <w:pPr>
        <w:widowControl w:val="0"/>
        <w:tabs>
          <w:tab w:val="right" w:pos="1008"/>
          <w:tab w:val="left" w:pos="1152"/>
          <w:tab w:val="left" w:pos="1872"/>
          <w:tab w:val="left" w:pos="9187"/>
        </w:tabs>
        <w:ind w:left="2088" w:hanging="2088"/>
        <w:jc w:val="left"/>
      </w:pPr>
      <w:r>
        <w:tab/>
        <w:t>1/10/2012</w:t>
      </w:r>
      <w:r>
        <w:tab/>
        <w:t>Senate</w:t>
      </w:r>
      <w:r>
        <w:tab/>
      </w:r>
      <w:r w:rsidRPr="00CA13A8">
        <w:t>Introduced and read first time (</w:t>
      </w:r>
      <w:hyperlink r:id="rId7" w:history="1">
        <w:r w:rsidRPr="00CA13A8">
          <w:rPr>
            <w:rStyle w:val="Hyperlink"/>
          </w:rPr>
          <w:t>Senate Journal</w:t>
        </w:r>
        <w:r w:rsidRPr="00CA13A8">
          <w:rPr>
            <w:rStyle w:val="Hyperlink"/>
          </w:rPr>
          <w:noBreakHyphen/>
          <w:t>page 24</w:t>
        </w:r>
      </w:hyperlink>
      <w:r w:rsidRPr="00CA13A8">
        <w:t>)</w:t>
      </w:r>
    </w:p>
    <w:p w:rsidR="00721C0B" w:rsidRDefault="00721C0B" w:rsidP="00721C0B">
      <w:pPr>
        <w:widowControl w:val="0"/>
        <w:tabs>
          <w:tab w:val="right" w:pos="1008"/>
          <w:tab w:val="left" w:pos="1152"/>
          <w:tab w:val="left" w:pos="1872"/>
          <w:tab w:val="left" w:pos="9187"/>
        </w:tabs>
        <w:ind w:left="2088" w:hanging="2088"/>
        <w:jc w:val="left"/>
      </w:pPr>
      <w:r>
        <w:tab/>
        <w:t>1/10/2012</w:t>
      </w:r>
      <w:r>
        <w:tab/>
        <w:t>Senate</w:t>
      </w:r>
      <w:r>
        <w:tab/>
      </w:r>
      <w:r w:rsidRPr="00CA13A8">
        <w:t>Ref</w:t>
      </w:r>
      <w:r>
        <w:t xml:space="preserve">erred to Committee on </w:t>
      </w:r>
      <w:r w:rsidRPr="00CA13A8">
        <w:rPr>
          <w:b/>
        </w:rPr>
        <w:t>Judiciary</w:t>
      </w:r>
      <w:r>
        <w:t xml:space="preserve"> </w:t>
      </w:r>
      <w:r w:rsidRPr="00CA13A8">
        <w:t>(</w:t>
      </w:r>
      <w:hyperlink r:id="rId8" w:history="1">
        <w:r w:rsidRPr="00CA13A8">
          <w:rPr>
            <w:rStyle w:val="Hyperlink"/>
          </w:rPr>
          <w:t>Senate Journal</w:t>
        </w:r>
        <w:r w:rsidRPr="00CA13A8">
          <w:rPr>
            <w:rStyle w:val="Hyperlink"/>
          </w:rPr>
          <w:noBreakHyphen/>
          <w:t>page 24</w:t>
        </w:r>
      </w:hyperlink>
      <w:r w:rsidRPr="00CA13A8">
        <w:t>)</w:t>
      </w:r>
    </w:p>
    <w:p w:rsidR="00721C0B" w:rsidRDefault="00721C0B" w:rsidP="00721C0B">
      <w:pPr>
        <w:widowControl w:val="0"/>
        <w:tabs>
          <w:tab w:val="right" w:pos="1008"/>
          <w:tab w:val="left" w:pos="1152"/>
          <w:tab w:val="left" w:pos="1872"/>
          <w:tab w:val="left" w:pos="9187"/>
        </w:tabs>
        <w:ind w:left="2088" w:hanging="2088"/>
        <w:jc w:val="left"/>
      </w:pPr>
      <w:r>
        <w:tab/>
        <w:t>1/9/2012</w:t>
      </w:r>
      <w:r>
        <w:tab/>
        <w:t>Senate</w:t>
      </w:r>
      <w:r>
        <w:tab/>
      </w:r>
      <w:r w:rsidRPr="00CA13A8">
        <w:t>Referred to Subcommittee: L.Martin (ch), Hutto, Massey</w:t>
      </w:r>
    </w:p>
    <w:p w:rsidR="00721C0B" w:rsidRDefault="00721C0B" w:rsidP="00721C0B">
      <w:pPr>
        <w:widowControl w:val="0"/>
        <w:tabs>
          <w:tab w:val="right" w:pos="1008"/>
          <w:tab w:val="left" w:pos="1152"/>
          <w:tab w:val="left" w:pos="1872"/>
          <w:tab w:val="left" w:pos="9187"/>
        </w:tabs>
        <w:ind w:left="2088" w:hanging="2088"/>
        <w:jc w:val="left"/>
      </w:pPr>
    </w:p>
    <w:p w:rsidR="0066282C" w:rsidRPr="0066282C" w:rsidRDefault="0066282C" w:rsidP="0066282C">
      <w:pPr>
        <w:widowControl w:val="0"/>
        <w:tabs>
          <w:tab w:val="right" w:pos="1008"/>
          <w:tab w:val="left" w:pos="1152"/>
          <w:tab w:val="left" w:pos="1872"/>
          <w:tab w:val="left" w:pos="9187"/>
        </w:tabs>
        <w:ind w:left="2088" w:hanging="2088"/>
        <w:jc w:val="left"/>
      </w:pPr>
    </w:p>
    <w:p w:rsidR="0066282C" w:rsidRDefault="0066282C" w:rsidP="0066282C">
      <w:pPr>
        <w:widowControl w:val="0"/>
        <w:jc w:val="left"/>
      </w:pPr>
      <w:r w:rsidRPr="0066282C">
        <w:rPr>
          <w:b/>
        </w:rPr>
        <w:t>VERSIONS OF THIS BILL</w:t>
      </w:r>
    </w:p>
    <w:p w:rsidR="0066282C" w:rsidRDefault="0066282C" w:rsidP="0066282C">
      <w:pPr>
        <w:widowControl w:val="0"/>
        <w:jc w:val="left"/>
      </w:pPr>
    </w:p>
    <w:p w:rsidR="0066282C" w:rsidRDefault="00AC5287" w:rsidP="0066282C">
      <w:pPr>
        <w:widowControl w:val="0"/>
        <w:jc w:val="left"/>
      </w:pPr>
      <w:hyperlink r:id="rId9" w:history="1">
        <w:r w:rsidR="0066282C">
          <w:rPr>
            <w:rStyle w:val="Hyperlink"/>
          </w:rPr>
          <w:t>12/5/2011</w:t>
        </w:r>
      </w:hyperlink>
    </w:p>
    <w:p w:rsidR="0066282C" w:rsidRDefault="0066282C" w:rsidP="0066282C"/>
    <w:p w:rsidR="0066282C" w:rsidRDefault="0066282C" w:rsidP="0066282C">
      <w:pPr>
        <w:sectPr w:rsidR="0066282C" w:rsidSect="0066282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0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w:t>
      </w:r>
      <w:r w:rsidR="007825DE">
        <w:t>S</w:t>
      </w:r>
      <w:r>
        <w:t xml:space="preserve"> 56</w:t>
      </w:r>
      <w:r w:rsidR="00D01F96">
        <w:noBreakHyphen/>
      </w:r>
      <w:r>
        <w:t>5</w:t>
      </w:r>
      <w:r w:rsidR="00D01F96">
        <w:noBreakHyphen/>
      </w:r>
      <w:r>
        <w:t>2946 AND 56</w:t>
      </w:r>
      <w:r w:rsidR="00D01F96">
        <w:noBreakHyphen/>
      </w:r>
      <w:r>
        <w:t>5</w:t>
      </w:r>
      <w:r w:rsidR="00D01F96">
        <w:noBreakHyphen/>
      </w:r>
      <w:r>
        <w:t>2950, AS AMENDED, CODE OF LAWS OF SOUTH CAROLINA, 1976, RELATING TO THE IMPLIED CONSENT TO TESTING OF A MOTO</w:t>
      </w:r>
      <w:r w:rsidR="00D01F96">
        <w:t>R</w:t>
      </w:r>
      <w:r>
        <w:t>IST</w:t>
      </w:r>
      <w:r w:rsidR="00D01F96" w:rsidRPr="00D01F96">
        <w:t>’</w:t>
      </w:r>
      <w:r>
        <w:t xml:space="preserve">S </w:t>
      </w:r>
      <w:r w:rsidR="00D01F96">
        <w:t>BOD</w:t>
      </w:r>
      <w:r w:rsidR="00A30CB7">
        <w:t>IL</w:t>
      </w:r>
      <w:r w:rsidR="00D01F96">
        <w:t>Y FLUIDS TO DETERMINE THE PRESENCE OF ALCOHOL OR DRUGS IN HIS SYSTEM</w:t>
      </w:r>
      <w:r w:rsidR="00AA235E">
        <w:t>, SO AS TO PROVIDE THAT CHEMICAL TESTS OF A PERSON’S SALIVA MAY BE USED TO DETERMINE THE ALCOHOL OR DRUGS IN HIS SYSTEM</w:t>
      </w:r>
      <w:r w:rsidR="00D01F96">
        <w:t>.</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4632">
        <w:t>Section 56</w:t>
      </w:r>
      <w:r w:rsidR="00D01F96">
        <w:noBreakHyphen/>
      </w:r>
      <w:r w:rsidR="00774632">
        <w:t>5</w:t>
      </w:r>
      <w:r w:rsidR="00D01F96">
        <w:noBreakHyphen/>
      </w:r>
      <w:r w:rsidR="00774632">
        <w:t>2946 of the 1976 Code is amended to read:</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01F96">
        <w:noBreakHyphen/>
      </w:r>
      <w:r>
        <w:t>5</w:t>
      </w:r>
      <w:r w:rsidR="00D01F96">
        <w:noBreakHyphen/>
      </w:r>
      <w:r>
        <w:t>2946.</w:t>
      </w:r>
      <w:r>
        <w:tab/>
      </w:r>
      <w:r w:rsidRPr="00BE13D0">
        <w:t xml:space="preserve">Notwithstanding any other provision of law, a person must submit to either one or a combination of chemical tests of his breath, blood, </w:t>
      </w:r>
      <w:r w:rsidRPr="00774632">
        <w:rPr>
          <w:u w:val="single"/>
        </w:rPr>
        <w:t>saliva,</w:t>
      </w:r>
      <w:r>
        <w:t xml:space="preserve"> </w:t>
      </w:r>
      <w:r w:rsidRPr="00BE13D0">
        <w:t>or urine for the purpose of determining the presence of alcohol, drugs, or a combination of alcohol and drugs if there is probable cause to believe that the person violated or is under arrest for a violation of Section 56</w:t>
      </w:r>
      <w:r w:rsidR="00D01F96">
        <w:noBreakHyphen/>
      </w:r>
      <w:r w:rsidRPr="00BE13D0">
        <w:t>5</w:t>
      </w:r>
      <w:r w:rsidR="00D01F96">
        <w:noBreakHyphen/>
      </w:r>
      <w:r w:rsidRPr="00BE13D0">
        <w:t xml:space="preserve">2945. </w:t>
      </w: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tests must be administered at the direction of a law enforcement officer who has probable cause to believe that the person violated or is under arrest for a violation of Section 56</w:t>
      </w:r>
      <w:r w:rsidR="00D01F96">
        <w:noBreakHyphen/>
      </w:r>
      <w:r w:rsidRPr="00BE13D0">
        <w:t>5</w:t>
      </w:r>
      <w:r w:rsidR="00D01F96">
        <w:noBreakHyphen/>
      </w:r>
      <w:r w:rsidRPr="00BE13D0">
        <w:t>2945.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w:t>
      </w:r>
      <w:r w:rsidR="00D01F96" w:rsidRPr="00D01F96">
        <w:t>’</w:t>
      </w:r>
      <w:r w:rsidRPr="00BE13D0">
        <w:t>s request or failure to request additional blood</w:t>
      </w:r>
      <w:r w:rsidR="00AA235E" w:rsidRPr="00AA235E">
        <w:rPr>
          <w:u w:val="single"/>
        </w:rPr>
        <w:t>,</w:t>
      </w:r>
      <w:r w:rsidRPr="00AA235E">
        <w:rPr>
          <w:u w:val="single"/>
        </w:rPr>
        <w:t xml:space="preserve"> </w:t>
      </w:r>
      <w:r w:rsidR="00AA235E" w:rsidRPr="00AA235E">
        <w:rPr>
          <w:u w:val="single"/>
        </w:rPr>
        <w:t>saliva</w:t>
      </w:r>
      <w:r w:rsidR="00AA235E">
        <w:t xml:space="preserve">, </w:t>
      </w:r>
      <w:r w:rsidRPr="00BE13D0">
        <w:t xml:space="preserve">or urine tests is not admissible against the person in the criminal trial. </w:t>
      </w:r>
    </w:p>
    <w:p w:rsidR="00774632" w:rsidRPr="00BE13D0"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provisions of Section 56</w:t>
      </w:r>
      <w:r w:rsidR="00D01F96">
        <w:noBreakHyphen/>
      </w:r>
      <w:r w:rsidRPr="00BE13D0">
        <w:t>5</w:t>
      </w:r>
      <w:r w:rsidR="00D01F96">
        <w:noBreakHyphen/>
      </w:r>
      <w:r w:rsidRPr="00BE13D0">
        <w:t>2950, relating to the administration of tests to determine a person</w:t>
      </w:r>
      <w:r w:rsidR="00D01F96" w:rsidRPr="00D01F96">
        <w:t>’</w:t>
      </w:r>
      <w:r w:rsidRPr="00BE13D0">
        <w:t>s alcohol concentration, additional tests at the person</w:t>
      </w:r>
      <w:r w:rsidR="00D01F96" w:rsidRPr="00D01F96">
        <w:t>’</w:t>
      </w:r>
      <w:r w:rsidRPr="00BE13D0">
        <w:t>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00D01F96">
        <w:noBreakHyphen/>
      </w:r>
      <w:r w:rsidRPr="00BE13D0">
        <w:t>5</w:t>
      </w:r>
      <w:r w:rsidR="00D01F96">
        <w:noBreakHyphen/>
      </w:r>
      <w:r>
        <w:t>2945.”</w:t>
      </w:r>
    </w:p>
    <w:p w:rsidR="001470E9"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01F96">
        <w:noBreakHyphen/>
      </w:r>
      <w:r>
        <w:t>5</w:t>
      </w:r>
      <w:r w:rsidR="00D01F96">
        <w:noBreakHyphen/>
      </w:r>
      <w:r>
        <w:t>2950(A) of the 1976 Code, as last amended by Act 201 of 2008 is further amended to read:</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2" w:rsidRDefault="00774632" w:rsidP="00774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E13D0">
        <w:t xml:space="preserve">A person who drives a motor vehicle in this State is considered to have given consent to chemical tests of his breath, blood, </w:t>
      </w:r>
      <w:r w:rsidRPr="00774632">
        <w:rPr>
          <w:u w:val="single"/>
        </w:rPr>
        <w:t>saliva,</w:t>
      </w:r>
      <w:r>
        <w:t xml:space="preserve"> </w:t>
      </w:r>
      <w:r w:rsidRPr="00BE13D0">
        <w:t xml:space="preserve">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 </w:t>
      </w:r>
      <w:r w:rsidRPr="00774632">
        <w:rPr>
          <w:u w:val="single"/>
        </w:rPr>
        <w:t>or saliva</w:t>
      </w:r>
      <w:r>
        <w:t xml:space="preserve"> </w:t>
      </w:r>
      <w:r w:rsidRPr="00BE13D0">
        <w:t xml:space="preserve">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w:t>
      </w:r>
      <w:r w:rsidRPr="00774632">
        <w:rPr>
          <w:u w:val="single"/>
        </w:rPr>
        <w:t>or saliva</w:t>
      </w:r>
      <w:r>
        <w:t xml:space="preserve"> </w:t>
      </w:r>
      <w:r w:rsidRPr="00BE13D0">
        <w:t>test to determine the person</w:t>
      </w:r>
      <w:r w:rsidR="00D01F96" w:rsidRPr="00D01F96">
        <w:t>’</w:t>
      </w:r>
      <w:r w:rsidRPr="00BE13D0">
        <w:t>s alcohol concentration.  If the person is physically unable to provide an acceptable breath</w:t>
      </w:r>
      <w:r w:rsidR="00AA235E">
        <w:t xml:space="preserve"> </w:t>
      </w:r>
      <w:r w:rsidR="00AA235E" w:rsidRPr="00AA235E">
        <w:rPr>
          <w:u w:val="single"/>
        </w:rPr>
        <w:t>or saliva</w:t>
      </w:r>
      <w:r w:rsidRPr="00BE13D0">
        <w:t xml:space="preserve"> 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w:t>
      </w:r>
      <w:r>
        <w:t xml:space="preserve"> </w:t>
      </w:r>
      <w:r w:rsidRPr="00774632">
        <w:rPr>
          <w:u w:val="single"/>
        </w:rPr>
        <w:t>or saliva</w:t>
      </w:r>
      <w:r w:rsidRPr="00BE13D0">
        <w:t xml:space="preserve"> sample taken for testing must be collected within two hours of the arrest.  Any additional tests to collect other samples must be collected within three hours of the arrest.  The breath </w:t>
      </w:r>
      <w:r w:rsidRPr="00774632">
        <w:rPr>
          <w:strike/>
        </w:rPr>
        <w:t>test</w:t>
      </w:r>
      <w:r w:rsidRPr="00BE13D0">
        <w:t xml:space="preserve"> </w:t>
      </w:r>
      <w:r w:rsidRPr="00774632">
        <w:rPr>
          <w:u w:val="single"/>
        </w:rPr>
        <w:t>and saliva tests</w:t>
      </w:r>
      <w:r>
        <w:t xml:space="preserve"> </w:t>
      </w:r>
      <w:r w:rsidRPr="00BE13D0">
        <w:t>must be administered by a person trained and certified by the South Carolina Criminal Justice Academy, pursuant to SLED policies.  Before the breath test is administered, an eight one</w:t>
      </w:r>
      <w:r w:rsidR="00D01F96">
        <w:noBreakHyphen/>
      </w:r>
      <w:r w:rsidRPr="00BE13D0">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w:t>
      </w:r>
      <w:r w:rsidR="00AA235E" w:rsidRPr="00AA235E">
        <w:rPr>
          <w:u w:val="single"/>
        </w:rPr>
        <w:t>, saliva,</w:t>
      </w:r>
      <w:r w:rsidR="00AA235E">
        <w:t xml:space="preserve"> </w:t>
      </w:r>
      <w:r w:rsidRPr="00BE13D0">
        <w:t>and urine samples must be obtained and handled in accordance with procedures approved by SLED.</w:t>
      </w:r>
      <w:r>
        <w:t>”</w:t>
      </w:r>
    </w:p>
    <w:p w:rsidR="00774632" w:rsidRDefault="00774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4632">
        <w:t>3</w:t>
      </w:r>
      <w:r>
        <w:t>.</w:t>
      </w:r>
      <w:r>
        <w:tab/>
        <w:t>This act takes effect upon approval by the Governor.</w:t>
      </w:r>
    </w:p>
    <w:p w:rsidR="002434EE" w:rsidRDefault="00D01F96" w:rsidP="00764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4EE" w:rsidRDefault="002434EE" w:rsidP="0066282C">
      <w:pPr>
        <w:suppressAutoHyphens/>
      </w:pPr>
    </w:p>
    <w:sectPr w:rsidR="002434EE" w:rsidSect="006628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632" w:rsidRDefault="00774632" w:rsidP="009F0C77">
      <w:r>
        <w:separator/>
      </w:r>
    </w:p>
  </w:endnote>
  <w:endnote w:type="continuationSeparator" w:id="0">
    <w:p w:rsidR="00774632" w:rsidRDefault="00774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0681E-3397-4D71-AC3A-48AD9D1AE0D7}"/>
    <w:embedBold r:id="rId2" w:fontKey="{C482B98F-1C81-4AFA-B909-613DB2A3CAD4}"/>
  </w:font>
  <w:font w:name="Calibri">
    <w:panose1 w:val="020F0502020204030204"/>
    <w:charset w:val="00"/>
    <w:family w:val="swiss"/>
    <w:pitch w:val="variable"/>
    <w:sig w:usb0="E10002FF" w:usb1="4000ACFF" w:usb2="00000009" w:usb3="00000000" w:csb0="0000019F" w:csb1="00000000"/>
    <w:embedRegular r:id="rId3" w:fontKey="{ED9DF89F-73A1-4BEC-93CD-A4CFDA1E750F}"/>
  </w:font>
  <w:font w:name="Tahoma">
    <w:panose1 w:val="020B0604030504040204"/>
    <w:charset w:val="00"/>
    <w:family w:val="swiss"/>
    <w:pitch w:val="variable"/>
    <w:sig w:usb0="21002A87" w:usb1="80000000" w:usb2="00000008" w:usb3="00000000" w:csb0="000101FF" w:csb1="00000000"/>
    <w:embedRegular r:id="rId4" w:fontKey="{746FF7E4-4F23-4598-8BF3-0714F150A622}"/>
  </w:font>
  <w:font w:name="Cambria">
    <w:panose1 w:val="02040503050406030204"/>
    <w:charset w:val="00"/>
    <w:family w:val="roman"/>
    <w:pitch w:val="variable"/>
    <w:sig w:usb0="E00002FF" w:usb1="400004FF" w:usb2="00000000" w:usb3="00000000" w:csb0="0000019F" w:csb1="00000000"/>
    <w:embedRegular r:id="rId5" w:fontKey="{6D1026C6-6C3C-4C02-8AC3-3FFD47376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82C" w:rsidRPr="002434EE" w:rsidRDefault="0066282C" w:rsidP="002434EE">
    <w:pPr>
      <w:pStyle w:val="Footer"/>
      <w:tabs>
        <w:tab w:val="clear" w:pos="4680"/>
        <w:tab w:val="clear" w:pos="9360"/>
        <w:tab w:val="center" w:pos="2995"/>
      </w:tabs>
      <w:spacing w:before="120"/>
    </w:pPr>
    <w:r>
      <w:t>[1036]</w:t>
    </w:r>
    <w:r>
      <w:tab/>
    </w:r>
    <w:r w:rsidR="00AC5287">
      <w:fldChar w:fldCharType="begin"/>
    </w:r>
    <w:r w:rsidR="00AC5287">
      <w:instrText xml:space="preserve"> PAGE  \* MERGEFORMAT </w:instrText>
    </w:r>
    <w:r w:rsidR="00AC5287">
      <w:fldChar w:fldCharType="separate"/>
    </w:r>
    <w:r w:rsidR="00AC5287">
      <w:rPr>
        <w:noProof/>
      </w:rPr>
      <w:t>1</w:t>
    </w:r>
    <w:r w:rsidR="00AC52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632" w:rsidRDefault="00774632" w:rsidP="009F0C77">
      <w:r>
        <w:separator/>
      </w:r>
    </w:p>
  </w:footnote>
  <w:footnote w:type="continuationSeparator" w:id="0">
    <w:p w:rsidR="00774632" w:rsidRDefault="00774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7CM12"/>
    <w:docVar w:name="CoverBillType" w:val="b"/>
    <w:docVar w:name="docpath" w:val="L:\Council\bills\SWB\5057CM12.DOCX"/>
    <w:docVar w:name="dvBillNumber" w:val="1036"/>
    <w:docVar w:name="dvBillNumberPrefix" w:val="S. "/>
    <w:docVar w:name="dvOriginalBody" w:val="Senate"/>
    <w:docVar w:name="dvSteno" w:val="SWB"/>
    <w:docVar w:name="NameofBody" w:val="s"/>
    <w:docVar w:name="vgroup2" w:val="Council"/>
  </w:docVars>
  <w:rsids>
    <w:rsidRoot w:val="00503051"/>
    <w:rsid w:val="00026C9A"/>
    <w:rsid w:val="00057820"/>
    <w:rsid w:val="000965A1"/>
    <w:rsid w:val="000B2706"/>
    <w:rsid w:val="000E1785"/>
    <w:rsid w:val="001023A4"/>
    <w:rsid w:val="0010776B"/>
    <w:rsid w:val="00133E66"/>
    <w:rsid w:val="00134ACF"/>
    <w:rsid w:val="00144E15"/>
    <w:rsid w:val="001470E9"/>
    <w:rsid w:val="00187DC6"/>
    <w:rsid w:val="001A4A62"/>
    <w:rsid w:val="001A681E"/>
    <w:rsid w:val="001B322E"/>
    <w:rsid w:val="001D08F2"/>
    <w:rsid w:val="002037CA"/>
    <w:rsid w:val="002047A2"/>
    <w:rsid w:val="00224A88"/>
    <w:rsid w:val="002321B6"/>
    <w:rsid w:val="0023696B"/>
    <w:rsid w:val="002434EE"/>
    <w:rsid w:val="00250967"/>
    <w:rsid w:val="002759C5"/>
    <w:rsid w:val="00277DEE"/>
    <w:rsid w:val="00280D88"/>
    <w:rsid w:val="00294ABE"/>
    <w:rsid w:val="002A3EB4"/>
    <w:rsid w:val="002C5AB8"/>
    <w:rsid w:val="002C647C"/>
    <w:rsid w:val="002C7477"/>
    <w:rsid w:val="00325348"/>
    <w:rsid w:val="00393688"/>
    <w:rsid w:val="003D411E"/>
    <w:rsid w:val="003E3C1E"/>
    <w:rsid w:val="003E6148"/>
    <w:rsid w:val="003F410A"/>
    <w:rsid w:val="00400EAA"/>
    <w:rsid w:val="0041760A"/>
    <w:rsid w:val="004809EE"/>
    <w:rsid w:val="00503051"/>
    <w:rsid w:val="00511EE9"/>
    <w:rsid w:val="00521E00"/>
    <w:rsid w:val="00577C6C"/>
    <w:rsid w:val="00584BDA"/>
    <w:rsid w:val="0058501B"/>
    <w:rsid w:val="006136CD"/>
    <w:rsid w:val="006215AA"/>
    <w:rsid w:val="006340D9"/>
    <w:rsid w:val="00643B8E"/>
    <w:rsid w:val="0066282C"/>
    <w:rsid w:val="00665EBC"/>
    <w:rsid w:val="0069470D"/>
    <w:rsid w:val="006A476C"/>
    <w:rsid w:val="006C6A93"/>
    <w:rsid w:val="006E02F9"/>
    <w:rsid w:val="006F1435"/>
    <w:rsid w:val="00721C0B"/>
    <w:rsid w:val="00753C04"/>
    <w:rsid w:val="00756946"/>
    <w:rsid w:val="00757F80"/>
    <w:rsid w:val="00764CBC"/>
    <w:rsid w:val="00771EEC"/>
    <w:rsid w:val="00774632"/>
    <w:rsid w:val="007825DE"/>
    <w:rsid w:val="00786819"/>
    <w:rsid w:val="007A325A"/>
    <w:rsid w:val="007D578C"/>
    <w:rsid w:val="007D579D"/>
    <w:rsid w:val="007F1523"/>
    <w:rsid w:val="007F509E"/>
    <w:rsid w:val="007F5799"/>
    <w:rsid w:val="007F6947"/>
    <w:rsid w:val="00872729"/>
    <w:rsid w:val="008B5E68"/>
    <w:rsid w:val="008F4429"/>
    <w:rsid w:val="009352BB"/>
    <w:rsid w:val="00990668"/>
    <w:rsid w:val="009C699F"/>
    <w:rsid w:val="009E068A"/>
    <w:rsid w:val="009F0C77"/>
    <w:rsid w:val="009F4DD1"/>
    <w:rsid w:val="00A30CB7"/>
    <w:rsid w:val="00A64E80"/>
    <w:rsid w:val="00A741D9"/>
    <w:rsid w:val="00A9741D"/>
    <w:rsid w:val="00AA235E"/>
    <w:rsid w:val="00AC5287"/>
    <w:rsid w:val="00AD4B17"/>
    <w:rsid w:val="00B26FA6"/>
    <w:rsid w:val="00B42F5E"/>
    <w:rsid w:val="00B741CB"/>
    <w:rsid w:val="00B934F3"/>
    <w:rsid w:val="00BB6347"/>
    <w:rsid w:val="00BD2134"/>
    <w:rsid w:val="00C038D8"/>
    <w:rsid w:val="00C045DD"/>
    <w:rsid w:val="00C15975"/>
    <w:rsid w:val="00C3136F"/>
    <w:rsid w:val="00C3483A"/>
    <w:rsid w:val="00C74E9D"/>
    <w:rsid w:val="00C82FD3"/>
    <w:rsid w:val="00CC6B7B"/>
    <w:rsid w:val="00CD3619"/>
    <w:rsid w:val="00CF4447"/>
    <w:rsid w:val="00D01F96"/>
    <w:rsid w:val="00D105CF"/>
    <w:rsid w:val="00D31EF3"/>
    <w:rsid w:val="00D405E7"/>
    <w:rsid w:val="00D41D56"/>
    <w:rsid w:val="00D6260D"/>
    <w:rsid w:val="00D6662B"/>
    <w:rsid w:val="00D834C9"/>
    <w:rsid w:val="00D95E2F"/>
    <w:rsid w:val="00D970A9"/>
    <w:rsid w:val="00DB3AC0"/>
    <w:rsid w:val="00DE68F0"/>
    <w:rsid w:val="00DF3845"/>
    <w:rsid w:val="00DF7E17"/>
    <w:rsid w:val="00E0575B"/>
    <w:rsid w:val="00EB00A2"/>
    <w:rsid w:val="00EB1BF3"/>
    <w:rsid w:val="00EE7D81"/>
    <w:rsid w:val="00EF3EEE"/>
    <w:rsid w:val="00F149A7"/>
    <w:rsid w:val="00F50BAF"/>
    <w:rsid w:val="00F50D54"/>
    <w:rsid w:val="00F52C10"/>
    <w:rsid w:val="00F81FFD"/>
    <w:rsid w:val="00F85228"/>
    <w:rsid w:val="00F94881"/>
    <w:rsid w:val="00FA7A8E"/>
    <w:rsid w:val="00FB6773"/>
    <w:rsid w:val="00FC3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589548-9803-4C47-A97B-BC6AAF06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F96"/>
    <w:rPr>
      <w:rFonts w:ascii="Tahoma" w:hAnsi="Tahoma" w:cs="Tahoma"/>
      <w:sz w:val="16"/>
      <w:szCs w:val="16"/>
    </w:rPr>
  </w:style>
  <w:style w:type="character" w:customStyle="1" w:styleId="BalloonTextChar">
    <w:name w:val="Balloon Text Char"/>
    <w:basedOn w:val="DefaultParagraphFont"/>
    <w:link w:val="BalloonText"/>
    <w:uiPriority w:val="99"/>
    <w:semiHidden/>
    <w:rsid w:val="00D01F96"/>
    <w:rPr>
      <w:rFonts w:ascii="Tahoma" w:eastAsia="Times New Roman" w:hAnsi="Tahoma" w:cs="Tahoma"/>
      <w:sz w:val="16"/>
      <w:szCs w:val="16"/>
    </w:rPr>
  </w:style>
  <w:style w:type="character" w:styleId="Hyperlink">
    <w:name w:val="Hyperlink"/>
    <w:basedOn w:val="DefaultParagraphFont"/>
    <w:uiPriority w:val="99"/>
    <w:unhideWhenUsed/>
    <w:rsid w:val="00662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36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6D39C-83B6-4DCB-B225-1259A9FE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961</Words>
  <Characters>5020</Characters>
  <Application>Microsoft Office Word</Application>
  <DocSecurity>4</DocSecurity>
  <Lines>137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1036: DUI testing - South Carolina Legislature Online</dc:title>
  <dc:subject/>
  <dc:creator>SandyBarden</dc:creator>
  <cp:keywords/>
  <dc:description/>
  <cp:lastModifiedBy>N Cumfer</cp:lastModifiedBy>
  <cp:revision>2</cp:revision>
  <cp:lastPrinted>2011-12-05T15:00:00Z</cp:lastPrinted>
  <dcterms:created xsi:type="dcterms:W3CDTF">2014-11-21T21:06:00Z</dcterms:created>
  <dcterms:modified xsi:type="dcterms:W3CDTF">2014-11-21T21:06:00Z</dcterms:modified>
</cp:coreProperties>
</file>