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136" w:rsidRDefault="00C81136" w:rsidP="00C81136">
      <w:pPr>
        <w:widowControl w:val="0"/>
        <w:jc w:val="center"/>
      </w:pPr>
      <w:bookmarkStart w:id="0" w:name="_GoBack"/>
      <w:bookmarkEnd w:id="0"/>
      <w:r w:rsidRPr="00C81136">
        <w:rPr>
          <w:b/>
        </w:rPr>
        <w:t>South Carolina General Assembly</w:t>
      </w:r>
    </w:p>
    <w:p w:rsidR="00C81136" w:rsidRDefault="00C81136" w:rsidP="00C81136">
      <w:pPr>
        <w:widowControl w:val="0"/>
        <w:jc w:val="center"/>
      </w:pPr>
      <w:r>
        <w:t>119th Session, 2011-2012</w:t>
      </w:r>
    </w:p>
    <w:p w:rsidR="00C81136" w:rsidRDefault="00C81136" w:rsidP="00C81136">
      <w:pPr>
        <w:widowControl w:val="0"/>
        <w:jc w:val="left"/>
      </w:pPr>
    </w:p>
    <w:p w:rsidR="00C81136" w:rsidRDefault="00C81136" w:rsidP="00C81136">
      <w:pPr>
        <w:widowControl w:val="0"/>
        <w:jc w:val="left"/>
        <w:rPr>
          <w:b/>
        </w:rPr>
      </w:pPr>
      <w:r w:rsidRPr="00C81136">
        <w:rPr>
          <w:b/>
        </w:rPr>
        <w:t>S.</w:t>
      </w:r>
      <w:r>
        <w:rPr>
          <w:b/>
        </w:rPr>
        <w:t xml:space="preserve"> </w:t>
      </w:r>
      <w:r w:rsidRPr="00C81136">
        <w:rPr>
          <w:b/>
        </w:rPr>
        <w:t>1084</w:t>
      </w:r>
    </w:p>
    <w:p w:rsidR="00C81136" w:rsidRDefault="00C81136" w:rsidP="00C81136">
      <w:pPr>
        <w:widowControl w:val="0"/>
        <w:jc w:val="left"/>
        <w:rPr>
          <w:b/>
        </w:rPr>
      </w:pPr>
    </w:p>
    <w:p w:rsidR="00C81136" w:rsidRDefault="00C81136" w:rsidP="00C81136">
      <w:pPr>
        <w:widowControl w:val="0"/>
        <w:jc w:val="left"/>
      </w:pPr>
      <w:r w:rsidRPr="00C81136">
        <w:rPr>
          <w:b/>
        </w:rPr>
        <w:t>STATUS INFORMATION</w:t>
      </w:r>
    </w:p>
    <w:p w:rsidR="00C81136" w:rsidRDefault="00C81136" w:rsidP="00C81136">
      <w:pPr>
        <w:widowControl w:val="0"/>
        <w:jc w:val="left"/>
      </w:pPr>
    </w:p>
    <w:p w:rsidR="00C81136" w:rsidRDefault="00C81136" w:rsidP="00C81136">
      <w:pPr>
        <w:widowControl w:val="0"/>
        <w:jc w:val="left"/>
      </w:pPr>
      <w:r>
        <w:t>Senate Resolution</w:t>
      </w:r>
    </w:p>
    <w:p w:rsidR="00C81136" w:rsidRDefault="00C81136" w:rsidP="00C81136">
      <w:pPr>
        <w:widowControl w:val="0"/>
        <w:jc w:val="left"/>
      </w:pPr>
      <w:r>
        <w:t>Sponsors: Senators Lourie, Alexander, Anderson, Bright, Bryant, Campbell, Campsen, Cleary, Coleman, Courson, Cromer, Davis, Elliott, Fair, Ford, Gregory, Grooms, Hayes, Hutto, Jackson, Knotts, Land, Leatherman, Leventis, Malloy, L. Martin, S. Martin, Massey, Matthews, McConnell, McGill, Nicholson, O'Dell, Peeler, Pinckney, Rankin, Reese, Rose, Ryberg, Scott, Setzler, Sheheen, Shoopman, Thomas, Verdin and Williams</w:t>
      </w:r>
    </w:p>
    <w:p w:rsidR="00C81136" w:rsidRDefault="00C81136" w:rsidP="00C81136">
      <w:pPr>
        <w:widowControl w:val="0"/>
        <w:jc w:val="left"/>
      </w:pPr>
      <w:r>
        <w:t>Document Path: l:\council\bills\gm\29415htc12.docx</w:t>
      </w:r>
    </w:p>
    <w:p w:rsidR="002F25C5" w:rsidRDefault="002F25C5" w:rsidP="00C81136">
      <w:pPr>
        <w:widowControl w:val="0"/>
        <w:jc w:val="left"/>
      </w:pPr>
      <w:r>
        <w:t>Companion/Similar bill(s): 4589</w:t>
      </w:r>
    </w:p>
    <w:p w:rsidR="00C81136" w:rsidRDefault="00C81136" w:rsidP="00C81136">
      <w:pPr>
        <w:widowControl w:val="0"/>
        <w:jc w:val="left"/>
      </w:pPr>
    </w:p>
    <w:p w:rsidR="00C81136" w:rsidRDefault="00C81136" w:rsidP="00C81136">
      <w:pPr>
        <w:widowControl w:val="0"/>
        <w:jc w:val="left"/>
      </w:pPr>
      <w:r>
        <w:t>Introduced in the Senate on January 10, 2012</w:t>
      </w:r>
    </w:p>
    <w:p w:rsidR="00C81136" w:rsidRDefault="00C81136" w:rsidP="00C81136">
      <w:pPr>
        <w:widowControl w:val="0"/>
        <w:jc w:val="left"/>
      </w:pPr>
      <w:r>
        <w:t>Adopted by the Senate on January 10, 2012</w:t>
      </w:r>
    </w:p>
    <w:p w:rsidR="00C81136" w:rsidRDefault="00C81136" w:rsidP="00C81136">
      <w:pPr>
        <w:widowControl w:val="0"/>
        <w:jc w:val="left"/>
      </w:pPr>
    </w:p>
    <w:p w:rsidR="00C81136" w:rsidRDefault="00C81136" w:rsidP="00C81136">
      <w:pPr>
        <w:widowControl w:val="0"/>
        <w:jc w:val="left"/>
      </w:pPr>
      <w:r>
        <w:t xml:space="preserve">Summary: </w:t>
      </w:r>
      <w:r w:rsidR="002730A6">
        <w:t>John Heath Caldwell</w:t>
      </w:r>
    </w:p>
    <w:p w:rsidR="00C81136" w:rsidRDefault="00C81136" w:rsidP="00C81136">
      <w:pPr>
        <w:widowControl w:val="0"/>
        <w:jc w:val="left"/>
      </w:pPr>
    </w:p>
    <w:p w:rsidR="00C81136" w:rsidRDefault="00C81136" w:rsidP="00C81136">
      <w:pPr>
        <w:widowControl w:val="0"/>
        <w:jc w:val="left"/>
      </w:pPr>
    </w:p>
    <w:p w:rsidR="00C81136" w:rsidRDefault="00C81136" w:rsidP="00C81136">
      <w:pPr>
        <w:widowControl w:val="0"/>
        <w:tabs>
          <w:tab w:val="center" w:pos="590"/>
          <w:tab w:val="center" w:pos="1440"/>
          <w:tab w:val="left" w:pos="1872"/>
          <w:tab w:val="left" w:pos="9187"/>
        </w:tabs>
        <w:jc w:val="left"/>
      </w:pPr>
      <w:r w:rsidRPr="00C81136">
        <w:rPr>
          <w:b/>
        </w:rPr>
        <w:t>HISTORY OF LEGISLATIVE ACTIONS</w:t>
      </w:r>
    </w:p>
    <w:p w:rsidR="00C81136" w:rsidRDefault="00C81136" w:rsidP="00C81136">
      <w:pPr>
        <w:widowControl w:val="0"/>
        <w:tabs>
          <w:tab w:val="center" w:pos="590"/>
          <w:tab w:val="center" w:pos="1440"/>
          <w:tab w:val="left" w:pos="1872"/>
          <w:tab w:val="left" w:pos="9187"/>
        </w:tabs>
        <w:jc w:val="left"/>
      </w:pPr>
    </w:p>
    <w:p w:rsidR="00C81136" w:rsidRPr="00C81136" w:rsidRDefault="00C81136" w:rsidP="00C81136">
      <w:pPr>
        <w:widowControl w:val="0"/>
        <w:tabs>
          <w:tab w:val="center" w:pos="590"/>
          <w:tab w:val="center" w:pos="1440"/>
          <w:tab w:val="left" w:pos="1872"/>
          <w:tab w:val="left" w:pos="9187"/>
        </w:tabs>
        <w:jc w:val="left"/>
      </w:pPr>
      <w:r w:rsidRPr="00C81136">
        <w:rPr>
          <w:u w:val="single"/>
        </w:rPr>
        <w:tab/>
        <w:t>Date</w:t>
      </w:r>
      <w:r w:rsidRPr="00C81136">
        <w:rPr>
          <w:u w:val="single"/>
        </w:rPr>
        <w:tab/>
        <w:t>Body</w:t>
      </w:r>
      <w:r w:rsidRPr="00C81136">
        <w:rPr>
          <w:u w:val="single"/>
        </w:rPr>
        <w:tab/>
        <w:t>Action Description with journal page number</w:t>
      </w:r>
      <w:r w:rsidRPr="00C81136">
        <w:rPr>
          <w:u w:val="single"/>
        </w:rPr>
        <w:tab/>
      </w:r>
    </w:p>
    <w:p w:rsidR="003D2186" w:rsidRDefault="003D2186" w:rsidP="003D2186">
      <w:pPr>
        <w:widowControl w:val="0"/>
        <w:tabs>
          <w:tab w:val="right" w:pos="1008"/>
          <w:tab w:val="left" w:pos="1152"/>
          <w:tab w:val="left" w:pos="1872"/>
          <w:tab w:val="left" w:pos="9187"/>
        </w:tabs>
        <w:ind w:left="2088" w:hanging="2088"/>
        <w:jc w:val="left"/>
      </w:pPr>
      <w:r>
        <w:tab/>
        <w:t>1/10/2012</w:t>
      </w:r>
      <w:r>
        <w:tab/>
        <w:t>Senate</w:t>
      </w:r>
      <w:r>
        <w:tab/>
      </w:r>
      <w:r w:rsidRPr="00155D41">
        <w:t>Introduced and adopted (</w:t>
      </w:r>
      <w:hyperlink r:id="rId7" w:history="1">
        <w:r w:rsidRPr="00155D41">
          <w:rPr>
            <w:rStyle w:val="Hyperlink"/>
          </w:rPr>
          <w:t>Senate Journal</w:t>
        </w:r>
        <w:r w:rsidRPr="00155D41">
          <w:rPr>
            <w:rStyle w:val="Hyperlink"/>
          </w:rPr>
          <w:noBreakHyphen/>
          <w:t>page 42</w:t>
        </w:r>
      </w:hyperlink>
      <w:r w:rsidRPr="00155D41">
        <w:t>)</w:t>
      </w:r>
    </w:p>
    <w:p w:rsidR="003D2186" w:rsidRDefault="003D2186" w:rsidP="003D2186">
      <w:pPr>
        <w:widowControl w:val="0"/>
        <w:tabs>
          <w:tab w:val="right" w:pos="1008"/>
          <w:tab w:val="left" w:pos="1152"/>
          <w:tab w:val="left" w:pos="1872"/>
          <w:tab w:val="left" w:pos="9187"/>
        </w:tabs>
        <w:ind w:left="2088" w:hanging="2088"/>
        <w:jc w:val="left"/>
      </w:pPr>
    </w:p>
    <w:p w:rsidR="00C81136" w:rsidRPr="00C81136" w:rsidRDefault="00C81136" w:rsidP="00C81136">
      <w:pPr>
        <w:widowControl w:val="0"/>
        <w:tabs>
          <w:tab w:val="right" w:pos="1008"/>
          <w:tab w:val="left" w:pos="1152"/>
          <w:tab w:val="left" w:pos="1872"/>
          <w:tab w:val="left" w:pos="9187"/>
        </w:tabs>
        <w:ind w:left="2088" w:hanging="2088"/>
        <w:jc w:val="left"/>
      </w:pPr>
    </w:p>
    <w:p w:rsidR="00C81136" w:rsidRDefault="00C81136" w:rsidP="00C81136">
      <w:r w:rsidRPr="00C81136">
        <w:rPr>
          <w:b/>
        </w:rPr>
        <w:t>VERSIONS OF THIS BILL</w:t>
      </w:r>
    </w:p>
    <w:p w:rsidR="00C81136" w:rsidRDefault="00C81136" w:rsidP="00C81136"/>
    <w:p w:rsidR="00C81136" w:rsidRDefault="00415B0E" w:rsidP="00C81136">
      <w:hyperlink r:id="rId8" w:history="1">
        <w:r w:rsidR="00C81136">
          <w:rPr>
            <w:rStyle w:val="Hyperlink"/>
          </w:rPr>
          <w:t>1/10/2012</w:t>
        </w:r>
      </w:hyperlink>
    </w:p>
    <w:p w:rsidR="00C81136" w:rsidRDefault="00C81136" w:rsidP="00C81136"/>
    <w:p w:rsidR="00C81136" w:rsidRDefault="00C81136" w:rsidP="00C81136">
      <w:pPr>
        <w:sectPr w:rsidR="00C81136" w:rsidSect="00C81136">
          <w:pgSz w:w="12240" w:h="15840" w:code="1"/>
          <w:pgMar w:top="1080" w:right="1440" w:bottom="1080" w:left="1440" w:header="720" w:footer="720" w:gutter="0"/>
          <w:cols w:space="720"/>
          <w:noEndnote/>
          <w:docGrid w:linePitch="360"/>
        </w:sectPr>
      </w:pPr>
    </w:p>
    <w:p w:rsidR="002A050D" w:rsidRDefault="002A050D" w:rsidP="002A050D">
      <w:pPr>
        <w:pStyle w:val="BillDots0"/>
      </w:pPr>
    </w:p>
    <w:p w:rsidR="002A050D" w:rsidRDefault="002A050D" w:rsidP="002A050D">
      <w:pPr>
        <w:pStyle w:val="Numbersforbills"/>
      </w:pPr>
    </w:p>
    <w:p w:rsidR="002A050D" w:rsidRDefault="002A050D" w:rsidP="002A0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50D" w:rsidRDefault="002A050D" w:rsidP="002A0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50D" w:rsidRDefault="002A050D" w:rsidP="002A0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50D" w:rsidRDefault="002A050D" w:rsidP="002A0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50D" w:rsidRDefault="002A050D" w:rsidP="002A0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50D" w:rsidRDefault="002A050D" w:rsidP="002A0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7EC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03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JOHN H</w:t>
      </w:r>
      <w:r w:rsidR="00AF6865">
        <w:t>EATH</w:t>
      </w:r>
      <w:r>
        <w:t xml:space="preserve"> CALDWELL, </w:t>
      </w:r>
      <w:r w:rsidR="00AF6865">
        <w:t>LEGISLATIVE LIAISON FOR THE SOUTH CAROLINA DEPARTMENT OF MOTOR VEHICLES</w:t>
      </w:r>
      <w:r>
        <w:t xml:space="preserve">, UPON THE OCCASION OF HIS RETIREMENT, </w:t>
      </w:r>
      <w:r w:rsidR="009F39F2">
        <w:t>AFTER THIRTY</w:t>
      </w:r>
      <w:r w:rsidR="00D24FBA">
        <w:noBreakHyphen/>
      </w:r>
      <w:r w:rsidR="009F39F2">
        <w:t xml:space="preserve">EIGHT </w:t>
      </w:r>
      <w:r w:rsidR="00254A32">
        <w:t>YEARS OF</w:t>
      </w:r>
      <w:r w:rsidR="00AF6865">
        <w:t xml:space="preserve"> OUTSTANDING SERVICE</w:t>
      </w:r>
      <w:r>
        <w:t>, AND TO WISH HI</w:t>
      </w:r>
      <w:r w:rsidR="00254A32">
        <w:t>M</w:t>
      </w:r>
      <w:r>
        <w:t xml:space="preserve"> CONTINUED SUCCESS AND HAPPINESS IN </w:t>
      </w:r>
      <w:r w:rsidR="00AF6865">
        <w:t>ALL HIS FUTURE ENDEAVORS</w:t>
      </w:r>
      <w:r>
        <w:t>.</w:t>
      </w:r>
    </w:p>
    <w:p w:rsidR="00837ECD" w:rsidRDefault="00837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08FC" w:rsidRDefault="00837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B03E9">
        <w:t xml:space="preserve">it is altogether fitting and proper that the members of the Senate of the State of South Carolina should pause in their deliberations to </w:t>
      </w:r>
      <w:r w:rsidR="00A608FC">
        <w:t>express</w:t>
      </w:r>
      <w:r w:rsidR="00DB03E9">
        <w:t xml:space="preserve"> the</w:t>
      </w:r>
      <w:r w:rsidR="00A608FC">
        <w:t>ir gratitude to John H</w:t>
      </w:r>
      <w:r w:rsidR="00AF6865">
        <w:t>eath</w:t>
      </w:r>
      <w:r w:rsidR="00A608FC">
        <w:t xml:space="preserve"> Caldwell for his s</w:t>
      </w:r>
      <w:r w:rsidR="00AF6865">
        <w:t>ignificant</w:t>
      </w:r>
      <w:r w:rsidR="00A608FC">
        <w:t xml:space="preserve"> </w:t>
      </w:r>
      <w:r w:rsidR="00AF6865">
        <w:t>contributions</w:t>
      </w:r>
      <w:r w:rsidR="00A608FC">
        <w:t xml:space="preserve"> to the Palmetto State; and</w:t>
      </w:r>
    </w:p>
    <w:p w:rsidR="00A608FC" w:rsidRDefault="00A60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865" w:rsidRDefault="00A60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F6865">
        <w:t>born in Winnsboro, John Caldwell graduated from the University of South Carolina in 1972 and joined the staff of the Department of Motor Vehicles on September 4, 1973; and</w:t>
      </w:r>
    </w:p>
    <w:p w:rsidR="00AF6865" w:rsidRDefault="00AF68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865" w:rsidRDefault="00AF68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his arrival, he served as a motor</w:t>
      </w:r>
      <w:r w:rsidR="00D24FBA">
        <w:noBreakHyphen/>
      </w:r>
      <w:r>
        <w:t>vehicle supervisor and was promoted to the position of motor</w:t>
      </w:r>
      <w:r w:rsidR="00D24FBA">
        <w:noBreakHyphen/>
      </w:r>
      <w:r>
        <w:t>vehicle manager in 1984 and administrator in 1987; and</w:t>
      </w:r>
    </w:p>
    <w:p w:rsidR="00AF6865" w:rsidRDefault="00AF68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7AA" w:rsidRDefault="00AF68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57AA">
        <w:t>in 1999, he became the legislative liaison for the Department of Motor Vehicles, where he has served the agency and members of the General Assembly by providing vital information on a wide range of topics and handling sensitive information associated with those issues; and</w:t>
      </w:r>
    </w:p>
    <w:p w:rsidR="00E257AA" w:rsidRDefault="00E257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7AA" w:rsidRDefault="00E257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regarding public service as the highest calling, John Caldwell gained the admiration of his colleagues and legislators for his knowledge of and dedication to the Department of Motor Vehicles, with a reputation for giving sincere advice and a ready response; and</w:t>
      </w:r>
    </w:p>
    <w:p w:rsidR="004A7F9B" w:rsidRDefault="004A7F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F9B" w:rsidRDefault="004A7F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plans to spend many happy hours of retirement with his beloved family: his wife, Cheryl; his son, Heath; and his daughter, Jenny; and</w:t>
      </w:r>
    </w:p>
    <w:p w:rsidR="00E257AA" w:rsidRDefault="00E257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ECD" w:rsidRDefault="00E257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A7F9B">
        <w:rPr>
          <w:color w:val="000000" w:themeColor="text1"/>
          <w:u w:color="000000" w:themeColor="text1"/>
        </w:rPr>
        <w:t xml:space="preserve">the members of the South Carolina Senate are grateful for the years of dedication that John Heath Caldwell has devoted to </w:t>
      </w:r>
      <w:r w:rsidR="004A7F9B">
        <w:t>the South Carolina Department of Motor Vehicles</w:t>
      </w:r>
      <w:r w:rsidR="004A7F9B">
        <w:rPr>
          <w:color w:val="000000" w:themeColor="text1"/>
          <w:u w:color="000000" w:themeColor="text1"/>
        </w:rPr>
        <w:t xml:space="preserve"> and wish him many years of enjoyment in his well</w:t>
      </w:r>
      <w:r w:rsidR="00D24FBA">
        <w:rPr>
          <w:color w:val="000000" w:themeColor="text1"/>
          <w:u w:color="000000" w:themeColor="text1"/>
        </w:rPr>
        <w:noBreakHyphen/>
      </w:r>
      <w:r w:rsidR="004A7F9B">
        <w:rPr>
          <w:color w:val="000000" w:themeColor="text1"/>
          <w:u w:color="000000" w:themeColor="text1"/>
        </w:rPr>
        <w:t>earned retirement</w:t>
      </w:r>
      <w:r w:rsidR="00837ECD">
        <w:t>.  Now, therefore,</w:t>
      </w:r>
    </w:p>
    <w:p w:rsidR="00837ECD" w:rsidRDefault="00837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ECD" w:rsidRDefault="00837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37ECD" w:rsidRDefault="00837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ECD" w:rsidRDefault="00837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DB03E9">
        <w:t>the members of the Senate of the State of South Carolina, by this resolution, recognize and honor John H</w:t>
      </w:r>
      <w:r w:rsidR="00A778D5">
        <w:t>eath</w:t>
      </w:r>
      <w:r w:rsidR="00DB03E9">
        <w:t xml:space="preserve"> Caldwell, </w:t>
      </w:r>
      <w:r w:rsidR="004A7F9B">
        <w:t>Legislative liaison for the South Carolina Department of Motor Vehicles</w:t>
      </w:r>
      <w:r w:rsidR="00DB03E9">
        <w:t xml:space="preserve">, upon the occasion of his retirement, </w:t>
      </w:r>
      <w:r w:rsidR="009F39F2">
        <w:t>after thirty</w:t>
      </w:r>
      <w:r w:rsidR="00D24FBA">
        <w:noBreakHyphen/>
      </w:r>
      <w:r w:rsidR="009F39F2">
        <w:t>eight years of</w:t>
      </w:r>
      <w:r w:rsidR="00A778D5">
        <w:t xml:space="preserve"> outstanding service</w:t>
      </w:r>
      <w:r w:rsidR="00DB03E9">
        <w:t>, and wish hi</w:t>
      </w:r>
      <w:r w:rsidR="00A778D5">
        <w:t>m</w:t>
      </w:r>
      <w:r w:rsidR="00DB03E9">
        <w:t xml:space="preserve"> continued success and happiness in </w:t>
      </w:r>
      <w:r w:rsidR="00A778D5">
        <w:t>all his future endeavors</w:t>
      </w:r>
      <w:r>
        <w:t>.</w:t>
      </w:r>
    </w:p>
    <w:p w:rsidR="00837ECD" w:rsidRDefault="00837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7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9F39F2">
        <w:t>t a copy of this resolution be present</w:t>
      </w:r>
      <w:r>
        <w:t>ed to</w:t>
      </w:r>
      <w:r w:rsidR="009F39F2">
        <w:t xml:space="preserve"> John </w:t>
      </w:r>
      <w:r w:rsidR="00A778D5">
        <w:t xml:space="preserve">Heath </w:t>
      </w:r>
      <w:r w:rsidR="009F39F2">
        <w:t>Caldwell</w:t>
      </w:r>
      <w:r>
        <w:t>.</w:t>
      </w:r>
    </w:p>
    <w:p w:rsidR="003045F1" w:rsidRDefault="00D24FBA" w:rsidP="00792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45F1" w:rsidRDefault="003045F1" w:rsidP="00C81136">
      <w:pPr>
        <w:suppressAutoHyphens/>
      </w:pPr>
    </w:p>
    <w:sectPr w:rsidR="003045F1" w:rsidSect="00C8113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7F9B" w:rsidRDefault="004A7F9B" w:rsidP="009F0C77">
      <w:r>
        <w:separator/>
      </w:r>
    </w:p>
  </w:endnote>
  <w:endnote w:type="continuationSeparator" w:id="0">
    <w:p w:rsidR="004A7F9B" w:rsidRDefault="004A7F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7272AB-EFA0-4997-BF77-D7ECDFA9B347}"/>
    <w:embedBold r:id="rId2" w:fontKey="{E8EF1943-63D5-40BF-A82D-5243FB50FD94}"/>
  </w:font>
  <w:font w:name="Calibri">
    <w:panose1 w:val="020F0502020204030204"/>
    <w:charset w:val="00"/>
    <w:family w:val="swiss"/>
    <w:pitch w:val="variable"/>
    <w:sig w:usb0="E10002FF" w:usb1="4000ACFF" w:usb2="00000009" w:usb3="00000000" w:csb0="0000019F" w:csb1="00000000"/>
    <w:embedRegular r:id="rId3" w:fontKey="{0808AC69-2BC7-463B-B00D-BCFF91E9B224}"/>
  </w:font>
  <w:font w:name="Tahoma">
    <w:panose1 w:val="020B0604030504040204"/>
    <w:charset w:val="00"/>
    <w:family w:val="swiss"/>
    <w:pitch w:val="variable"/>
    <w:sig w:usb0="21002A87" w:usb1="80000000" w:usb2="00000008" w:usb3="00000000" w:csb0="000101FF" w:csb1="00000000"/>
    <w:embedRegular r:id="rId4" w:fontKey="{ABF4551D-5CBB-49D2-873A-94596C9B96B7}"/>
  </w:font>
  <w:font w:name="Cambria">
    <w:panose1 w:val="02040503050406030204"/>
    <w:charset w:val="00"/>
    <w:family w:val="roman"/>
    <w:pitch w:val="variable"/>
    <w:sig w:usb0="E00002FF" w:usb1="400004FF" w:usb2="00000000" w:usb3="00000000" w:csb0="0000019F" w:csb1="00000000"/>
    <w:embedRegular r:id="rId5" w:fontKey="{2CD67891-5B0A-485C-B886-76E29B77EE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136" w:rsidRPr="003045F1" w:rsidRDefault="00C81136" w:rsidP="003045F1">
    <w:pPr>
      <w:pStyle w:val="Footer"/>
      <w:tabs>
        <w:tab w:val="clear" w:pos="4680"/>
        <w:tab w:val="clear" w:pos="9360"/>
        <w:tab w:val="center" w:pos="2995"/>
      </w:tabs>
      <w:spacing w:before="120"/>
    </w:pPr>
    <w:r>
      <w:t>[1084]</w:t>
    </w:r>
    <w:r>
      <w:tab/>
    </w:r>
    <w:r w:rsidR="00415B0E">
      <w:fldChar w:fldCharType="begin"/>
    </w:r>
    <w:r w:rsidR="00415B0E">
      <w:instrText xml:space="preserve"> PAGE  \* MERGEFORMAT </w:instrText>
    </w:r>
    <w:r w:rsidR="00415B0E">
      <w:fldChar w:fldCharType="separate"/>
    </w:r>
    <w:r w:rsidR="00415B0E">
      <w:rPr>
        <w:noProof/>
      </w:rPr>
      <w:t>1</w:t>
    </w:r>
    <w:r w:rsidR="00415B0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7F9B" w:rsidRDefault="004A7F9B" w:rsidP="009F0C77">
      <w:r>
        <w:separator/>
      </w:r>
    </w:p>
  </w:footnote>
  <w:footnote w:type="continuationSeparator" w:id="0">
    <w:p w:rsidR="004A7F9B" w:rsidRDefault="004A7F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415HTC12"/>
    <w:docVar w:name="CoverBillType" w:val="r"/>
    <w:docVar w:name="docpath" w:val="L:\Council\bills\GM\29415HTC12.DOCX"/>
    <w:docVar w:name="dvBillNumber" w:val="1084"/>
    <w:docVar w:name="dvBillNumberPrefix" w:val="S. "/>
    <w:docVar w:name="dvOriginalBody" w:val="Senate"/>
    <w:docVar w:name="dvSteno" w:val="GM"/>
    <w:docVar w:name="NameofBody" w:val="s"/>
    <w:docVar w:name="vgroup2" w:val="Council"/>
  </w:docVars>
  <w:rsids>
    <w:rsidRoot w:val="005C4695"/>
    <w:rsid w:val="00026C9A"/>
    <w:rsid w:val="00070002"/>
    <w:rsid w:val="000965A1"/>
    <w:rsid w:val="000E1785"/>
    <w:rsid w:val="00100F4A"/>
    <w:rsid w:val="001023A4"/>
    <w:rsid w:val="0010776B"/>
    <w:rsid w:val="00112788"/>
    <w:rsid w:val="0012595D"/>
    <w:rsid w:val="00133E66"/>
    <w:rsid w:val="00134ACF"/>
    <w:rsid w:val="00144E15"/>
    <w:rsid w:val="001A4A62"/>
    <w:rsid w:val="001A681E"/>
    <w:rsid w:val="001C4D44"/>
    <w:rsid w:val="001D08F2"/>
    <w:rsid w:val="002037CA"/>
    <w:rsid w:val="002047A2"/>
    <w:rsid w:val="00205120"/>
    <w:rsid w:val="00210EA2"/>
    <w:rsid w:val="002321B6"/>
    <w:rsid w:val="0023696B"/>
    <w:rsid w:val="00250967"/>
    <w:rsid w:val="00254A32"/>
    <w:rsid w:val="002730A6"/>
    <w:rsid w:val="002759C5"/>
    <w:rsid w:val="00277DEE"/>
    <w:rsid w:val="00280D88"/>
    <w:rsid w:val="00294ABE"/>
    <w:rsid w:val="002A050D"/>
    <w:rsid w:val="002A3EB4"/>
    <w:rsid w:val="002F25C5"/>
    <w:rsid w:val="003045F1"/>
    <w:rsid w:val="00325348"/>
    <w:rsid w:val="00393688"/>
    <w:rsid w:val="00397E13"/>
    <w:rsid w:val="003D2186"/>
    <w:rsid w:val="003D411E"/>
    <w:rsid w:val="003E3C1E"/>
    <w:rsid w:val="003E4990"/>
    <w:rsid w:val="003E6148"/>
    <w:rsid w:val="00400EAA"/>
    <w:rsid w:val="00415B0E"/>
    <w:rsid w:val="0041760A"/>
    <w:rsid w:val="004809EE"/>
    <w:rsid w:val="004A7F9B"/>
    <w:rsid w:val="00511EE9"/>
    <w:rsid w:val="00521E00"/>
    <w:rsid w:val="00577C6C"/>
    <w:rsid w:val="0058501B"/>
    <w:rsid w:val="005A078F"/>
    <w:rsid w:val="005C4695"/>
    <w:rsid w:val="0061779F"/>
    <w:rsid w:val="006215AA"/>
    <w:rsid w:val="006340D9"/>
    <w:rsid w:val="00643B8E"/>
    <w:rsid w:val="00665EBC"/>
    <w:rsid w:val="00680931"/>
    <w:rsid w:val="0069470D"/>
    <w:rsid w:val="00697DC3"/>
    <w:rsid w:val="006A476C"/>
    <w:rsid w:val="006C6A93"/>
    <w:rsid w:val="006E02F9"/>
    <w:rsid w:val="00753C04"/>
    <w:rsid w:val="00756946"/>
    <w:rsid w:val="00757F80"/>
    <w:rsid w:val="00771EEC"/>
    <w:rsid w:val="00786819"/>
    <w:rsid w:val="00792F02"/>
    <w:rsid w:val="007A325A"/>
    <w:rsid w:val="007D68FD"/>
    <w:rsid w:val="007F1523"/>
    <w:rsid w:val="007F509E"/>
    <w:rsid w:val="007F5799"/>
    <w:rsid w:val="007F6947"/>
    <w:rsid w:val="00837ECD"/>
    <w:rsid w:val="00872729"/>
    <w:rsid w:val="008C4EDA"/>
    <w:rsid w:val="008D026C"/>
    <w:rsid w:val="008F4429"/>
    <w:rsid w:val="009352BB"/>
    <w:rsid w:val="00990668"/>
    <w:rsid w:val="009E18BE"/>
    <w:rsid w:val="009F0C77"/>
    <w:rsid w:val="009F39F2"/>
    <w:rsid w:val="009F4DD1"/>
    <w:rsid w:val="00A32853"/>
    <w:rsid w:val="00A608FC"/>
    <w:rsid w:val="00A64E80"/>
    <w:rsid w:val="00A741D9"/>
    <w:rsid w:val="00A778D5"/>
    <w:rsid w:val="00A9741D"/>
    <w:rsid w:val="00AC19FC"/>
    <w:rsid w:val="00AD4B17"/>
    <w:rsid w:val="00AF2F95"/>
    <w:rsid w:val="00AF6865"/>
    <w:rsid w:val="00B26FA6"/>
    <w:rsid w:val="00B741CB"/>
    <w:rsid w:val="00B934F3"/>
    <w:rsid w:val="00BB6347"/>
    <w:rsid w:val="00BD2134"/>
    <w:rsid w:val="00BE75A7"/>
    <w:rsid w:val="00C038D8"/>
    <w:rsid w:val="00C045DD"/>
    <w:rsid w:val="00C3136F"/>
    <w:rsid w:val="00C3483A"/>
    <w:rsid w:val="00C74E9D"/>
    <w:rsid w:val="00C81136"/>
    <w:rsid w:val="00C82FD3"/>
    <w:rsid w:val="00CC6B7B"/>
    <w:rsid w:val="00CD3619"/>
    <w:rsid w:val="00CF4447"/>
    <w:rsid w:val="00D24FBA"/>
    <w:rsid w:val="00D405E7"/>
    <w:rsid w:val="00D41D56"/>
    <w:rsid w:val="00D6260D"/>
    <w:rsid w:val="00D6662B"/>
    <w:rsid w:val="00D71C8B"/>
    <w:rsid w:val="00D95E2F"/>
    <w:rsid w:val="00D970A9"/>
    <w:rsid w:val="00DB03E9"/>
    <w:rsid w:val="00DB3AC0"/>
    <w:rsid w:val="00DE68F0"/>
    <w:rsid w:val="00DF3845"/>
    <w:rsid w:val="00DF7E17"/>
    <w:rsid w:val="00E257AA"/>
    <w:rsid w:val="00E97FBD"/>
    <w:rsid w:val="00EB00A2"/>
    <w:rsid w:val="00EB1BF3"/>
    <w:rsid w:val="00EF3EEE"/>
    <w:rsid w:val="00F149A7"/>
    <w:rsid w:val="00F50BAF"/>
    <w:rsid w:val="00F52C10"/>
    <w:rsid w:val="00F81D88"/>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39BE5FE-A3DD-44BD-91D0-D443DA288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778D5"/>
    <w:rPr>
      <w:rFonts w:ascii="Tahoma" w:hAnsi="Tahoma" w:cs="Tahoma"/>
      <w:sz w:val="16"/>
      <w:szCs w:val="16"/>
    </w:rPr>
  </w:style>
  <w:style w:type="character" w:customStyle="1" w:styleId="BalloonTextChar">
    <w:name w:val="Balloon Text Char"/>
    <w:basedOn w:val="DefaultParagraphFont"/>
    <w:link w:val="BalloonText"/>
    <w:uiPriority w:val="99"/>
    <w:semiHidden/>
    <w:rsid w:val="00A778D5"/>
    <w:rPr>
      <w:rFonts w:ascii="Tahoma" w:eastAsia="Times New Roman" w:hAnsi="Tahoma" w:cs="Tahoma"/>
      <w:sz w:val="16"/>
      <w:szCs w:val="16"/>
    </w:rPr>
  </w:style>
  <w:style w:type="paragraph" w:customStyle="1" w:styleId="BillDots0">
    <w:name w:val="Bill Dots"/>
    <w:basedOn w:val="Normal"/>
    <w:qFormat/>
    <w:rsid w:val="002A050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A050D"/>
    <w:pPr>
      <w:tabs>
        <w:tab w:val="right" w:pos="5904"/>
      </w:tabs>
    </w:pPr>
  </w:style>
  <w:style w:type="character" w:styleId="Hyperlink">
    <w:name w:val="Hyperlink"/>
    <w:basedOn w:val="DefaultParagraphFont"/>
    <w:uiPriority w:val="99"/>
    <w:unhideWhenUsed/>
    <w:rsid w:val="00C811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084_20120110.docx" TargetMode="External"/><Relationship Id="rId3" Type="http://schemas.openxmlformats.org/officeDocument/2006/relationships/settings" Target="settings.xml"/><Relationship Id="rId7" Type="http://schemas.openxmlformats.org/officeDocument/2006/relationships/hyperlink" Target="file:///h:\sj%20archive\2012\01-10-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DF7FF-4CCE-43E0-B43A-595854AD0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490</Words>
  <Characters>2762</Characters>
  <Application>Microsoft Office Word</Application>
  <DocSecurity>4</DocSecurity>
  <Lines>98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1084: John Heath Caldwell - South Carolina Legislature Online</dc:title>
  <dc:subject/>
  <dc:creator>gailmoore</dc:creator>
  <cp:keywords/>
  <dc:description/>
  <cp:lastModifiedBy>N Cumfer</cp:lastModifiedBy>
  <cp:revision>2</cp:revision>
  <cp:lastPrinted>2012-01-10T18:43:00Z</cp:lastPrinted>
  <dcterms:created xsi:type="dcterms:W3CDTF">2014-11-21T21:08:00Z</dcterms:created>
  <dcterms:modified xsi:type="dcterms:W3CDTF">2014-11-21T21:08:00Z</dcterms:modified>
</cp:coreProperties>
</file>