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8A0" w:rsidRDefault="000528A0" w:rsidP="000528A0">
      <w:pPr>
        <w:widowControl w:val="0"/>
        <w:jc w:val="center"/>
      </w:pPr>
      <w:bookmarkStart w:id="0" w:name="_GoBack"/>
      <w:bookmarkEnd w:id="0"/>
      <w:r w:rsidRPr="000528A0">
        <w:rPr>
          <w:b/>
        </w:rPr>
        <w:t>South Carolina General Assembly</w:t>
      </w:r>
    </w:p>
    <w:p w:rsidR="000528A0" w:rsidRDefault="000528A0" w:rsidP="000528A0">
      <w:pPr>
        <w:widowControl w:val="0"/>
        <w:jc w:val="center"/>
      </w:pPr>
      <w:r>
        <w:t>119th Session, 2011-2012</w:t>
      </w:r>
    </w:p>
    <w:p w:rsidR="000528A0" w:rsidRDefault="000528A0" w:rsidP="000528A0">
      <w:pPr>
        <w:widowControl w:val="0"/>
        <w:jc w:val="left"/>
      </w:pPr>
    </w:p>
    <w:p w:rsidR="000528A0" w:rsidRDefault="000528A0" w:rsidP="000528A0">
      <w:pPr>
        <w:widowControl w:val="0"/>
        <w:jc w:val="left"/>
        <w:rPr>
          <w:b/>
        </w:rPr>
      </w:pPr>
      <w:r w:rsidRPr="000528A0">
        <w:rPr>
          <w:b/>
        </w:rPr>
        <w:t>S.</w:t>
      </w:r>
      <w:r>
        <w:rPr>
          <w:b/>
        </w:rPr>
        <w:t xml:space="preserve"> </w:t>
      </w:r>
      <w:r w:rsidRPr="000528A0">
        <w:rPr>
          <w:b/>
        </w:rPr>
        <w:t>1189</w:t>
      </w:r>
    </w:p>
    <w:p w:rsidR="000528A0" w:rsidRDefault="000528A0" w:rsidP="000528A0">
      <w:pPr>
        <w:widowControl w:val="0"/>
        <w:jc w:val="left"/>
        <w:rPr>
          <w:b/>
        </w:rPr>
      </w:pPr>
    </w:p>
    <w:p w:rsidR="000528A0" w:rsidRDefault="000528A0" w:rsidP="000528A0">
      <w:pPr>
        <w:widowControl w:val="0"/>
        <w:jc w:val="left"/>
      </w:pPr>
      <w:r w:rsidRPr="000528A0">
        <w:rPr>
          <w:b/>
        </w:rPr>
        <w:t>STATUS INFORMATION</w:t>
      </w:r>
    </w:p>
    <w:p w:rsidR="000528A0" w:rsidRDefault="000528A0" w:rsidP="000528A0">
      <w:pPr>
        <w:widowControl w:val="0"/>
        <w:jc w:val="left"/>
      </w:pPr>
    </w:p>
    <w:p w:rsidR="000528A0" w:rsidRDefault="000528A0" w:rsidP="000528A0">
      <w:pPr>
        <w:widowControl w:val="0"/>
        <w:jc w:val="left"/>
      </w:pPr>
      <w:r>
        <w:t>Concurrent Resolution</w:t>
      </w:r>
    </w:p>
    <w:p w:rsidR="000528A0" w:rsidRDefault="000528A0" w:rsidP="000528A0">
      <w:pPr>
        <w:widowControl w:val="0"/>
        <w:jc w:val="left"/>
      </w:pPr>
      <w:r>
        <w:t>Sponsors: Senators Knotts, Reese, Fair, Anderson, Alexander, Campbell, Bright, Campsen, Leatherman, O'Dell, Cromer, Leventis, Setzler, Land, Verdin and L. Martin</w:t>
      </w:r>
    </w:p>
    <w:p w:rsidR="000528A0" w:rsidRDefault="000528A0" w:rsidP="000528A0">
      <w:pPr>
        <w:widowControl w:val="0"/>
        <w:jc w:val="left"/>
      </w:pPr>
      <w:r>
        <w:t>Document Path: l:\council\bills\gm\24915cm12.docx</w:t>
      </w:r>
    </w:p>
    <w:p w:rsidR="000528A0" w:rsidRDefault="000528A0" w:rsidP="000528A0">
      <w:pPr>
        <w:widowControl w:val="0"/>
        <w:jc w:val="left"/>
      </w:pPr>
    </w:p>
    <w:p w:rsidR="001A6BE5" w:rsidRDefault="001A6BE5" w:rsidP="000528A0">
      <w:pPr>
        <w:widowControl w:val="0"/>
        <w:jc w:val="left"/>
      </w:pPr>
      <w:r>
        <w:t>Introduced in the Senate on February 7, 2012</w:t>
      </w:r>
    </w:p>
    <w:p w:rsidR="001A6BE5" w:rsidRDefault="001A6BE5" w:rsidP="000528A0">
      <w:pPr>
        <w:widowControl w:val="0"/>
        <w:jc w:val="left"/>
      </w:pPr>
      <w:r>
        <w:t>Introduced in the House on February 8, 2012</w:t>
      </w:r>
    </w:p>
    <w:p w:rsidR="001A6BE5" w:rsidRDefault="001A6BE5" w:rsidP="000528A0">
      <w:pPr>
        <w:widowControl w:val="0"/>
        <w:jc w:val="left"/>
      </w:pPr>
      <w:r>
        <w:t>Adopted by the General Assembly on February 8, 2012</w:t>
      </w:r>
    </w:p>
    <w:p w:rsidR="001A6BE5" w:rsidRDefault="001A6BE5" w:rsidP="000528A0">
      <w:pPr>
        <w:widowControl w:val="0"/>
        <w:jc w:val="left"/>
      </w:pPr>
    </w:p>
    <w:p w:rsidR="000528A0" w:rsidRDefault="000528A0" w:rsidP="000528A0">
      <w:pPr>
        <w:widowControl w:val="0"/>
        <w:jc w:val="left"/>
      </w:pPr>
      <w:r>
        <w:t xml:space="preserve">Summary: </w:t>
      </w:r>
      <w:r w:rsidR="00BF088B">
        <w:t>Gilbert High School Marching Band</w:t>
      </w:r>
    </w:p>
    <w:p w:rsidR="000528A0" w:rsidRDefault="000528A0" w:rsidP="000528A0">
      <w:pPr>
        <w:widowControl w:val="0"/>
        <w:jc w:val="left"/>
      </w:pPr>
    </w:p>
    <w:p w:rsidR="000528A0" w:rsidRDefault="000528A0" w:rsidP="000528A0">
      <w:pPr>
        <w:widowControl w:val="0"/>
        <w:jc w:val="left"/>
      </w:pPr>
    </w:p>
    <w:p w:rsidR="000528A0" w:rsidRDefault="000528A0" w:rsidP="000528A0">
      <w:pPr>
        <w:widowControl w:val="0"/>
        <w:tabs>
          <w:tab w:val="center" w:pos="590"/>
          <w:tab w:val="center" w:pos="1440"/>
          <w:tab w:val="left" w:pos="1872"/>
          <w:tab w:val="left" w:pos="9187"/>
        </w:tabs>
        <w:jc w:val="left"/>
      </w:pPr>
      <w:r w:rsidRPr="000528A0">
        <w:rPr>
          <w:b/>
        </w:rPr>
        <w:t>HISTORY OF LEGISLATIVE ACTIONS</w:t>
      </w:r>
    </w:p>
    <w:p w:rsidR="000528A0" w:rsidRDefault="000528A0" w:rsidP="000528A0">
      <w:pPr>
        <w:widowControl w:val="0"/>
        <w:tabs>
          <w:tab w:val="center" w:pos="590"/>
          <w:tab w:val="center" w:pos="1440"/>
          <w:tab w:val="left" w:pos="1872"/>
          <w:tab w:val="left" w:pos="9187"/>
        </w:tabs>
        <w:jc w:val="left"/>
      </w:pPr>
    </w:p>
    <w:p w:rsidR="000528A0" w:rsidRPr="000528A0" w:rsidRDefault="000528A0" w:rsidP="000528A0">
      <w:pPr>
        <w:widowControl w:val="0"/>
        <w:tabs>
          <w:tab w:val="center" w:pos="590"/>
          <w:tab w:val="center" w:pos="1440"/>
          <w:tab w:val="left" w:pos="1872"/>
          <w:tab w:val="left" w:pos="9187"/>
        </w:tabs>
        <w:jc w:val="left"/>
      </w:pPr>
      <w:r w:rsidRPr="000528A0">
        <w:rPr>
          <w:u w:val="single"/>
        </w:rPr>
        <w:tab/>
        <w:t>Date</w:t>
      </w:r>
      <w:r w:rsidRPr="000528A0">
        <w:rPr>
          <w:u w:val="single"/>
        </w:rPr>
        <w:tab/>
        <w:t>Body</w:t>
      </w:r>
      <w:r w:rsidRPr="000528A0">
        <w:rPr>
          <w:u w:val="single"/>
        </w:rPr>
        <w:tab/>
        <w:t>Action Description with journal page number</w:t>
      </w:r>
      <w:r w:rsidRPr="000528A0">
        <w:rPr>
          <w:u w:val="single"/>
        </w:rPr>
        <w:tab/>
      </w:r>
    </w:p>
    <w:p w:rsidR="0027652C" w:rsidRDefault="0027652C" w:rsidP="0027652C">
      <w:pPr>
        <w:widowControl w:val="0"/>
        <w:tabs>
          <w:tab w:val="right" w:pos="1008"/>
          <w:tab w:val="left" w:pos="1152"/>
          <w:tab w:val="left" w:pos="1872"/>
          <w:tab w:val="left" w:pos="9187"/>
        </w:tabs>
        <w:ind w:left="2088" w:hanging="2088"/>
        <w:jc w:val="left"/>
      </w:pPr>
      <w:r>
        <w:tab/>
        <w:t>2/7/2012</w:t>
      </w:r>
      <w:r>
        <w:tab/>
        <w:t>Senate</w:t>
      </w:r>
      <w:r>
        <w:tab/>
      </w:r>
      <w:r w:rsidRPr="00452835">
        <w:t>Introduced, adopted, sent to House (</w:t>
      </w:r>
      <w:hyperlink r:id="rId7" w:history="1">
        <w:r w:rsidRPr="00452835">
          <w:rPr>
            <w:rStyle w:val="Hyperlink"/>
          </w:rPr>
          <w:t>Senate Journal</w:t>
        </w:r>
        <w:r w:rsidRPr="00452835">
          <w:rPr>
            <w:rStyle w:val="Hyperlink"/>
          </w:rPr>
          <w:noBreakHyphen/>
          <w:t>page 17</w:t>
        </w:r>
      </w:hyperlink>
      <w:r w:rsidRPr="00452835">
        <w:t>)</w:t>
      </w:r>
    </w:p>
    <w:p w:rsidR="0027652C" w:rsidRDefault="0027652C" w:rsidP="0027652C">
      <w:pPr>
        <w:widowControl w:val="0"/>
        <w:tabs>
          <w:tab w:val="right" w:pos="1008"/>
          <w:tab w:val="left" w:pos="1152"/>
          <w:tab w:val="left" w:pos="1872"/>
          <w:tab w:val="left" w:pos="9187"/>
        </w:tabs>
        <w:ind w:left="2088" w:hanging="2088"/>
        <w:jc w:val="left"/>
      </w:pPr>
      <w:r>
        <w:tab/>
        <w:t>2/8/2012</w:t>
      </w:r>
      <w:r>
        <w:tab/>
        <w:t>House</w:t>
      </w:r>
      <w:r>
        <w:tab/>
      </w:r>
      <w:r w:rsidRPr="00452835">
        <w:t>Introduced, adopted, returned with concurrence (</w:t>
      </w:r>
      <w:hyperlink r:id="rId8" w:history="1">
        <w:r w:rsidRPr="00452835">
          <w:rPr>
            <w:rStyle w:val="Hyperlink"/>
          </w:rPr>
          <w:t>House Journal</w:t>
        </w:r>
        <w:r w:rsidRPr="00452835">
          <w:rPr>
            <w:rStyle w:val="Hyperlink"/>
          </w:rPr>
          <w:noBreakHyphen/>
          <w:t>page 12</w:t>
        </w:r>
      </w:hyperlink>
      <w:r w:rsidRPr="00452835">
        <w:t>)</w:t>
      </w:r>
    </w:p>
    <w:p w:rsidR="0027652C" w:rsidRDefault="0027652C" w:rsidP="0027652C">
      <w:pPr>
        <w:widowControl w:val="0"/>
        <w:tabs>
          <w:tab w:val="right" w:pos="1008"/>
          <w:tab w:val="left" w:pos="1152"/>
          <w:tab w:val="left" w:pos="1872"/>
          <w:tab w:val="left" w:pos="9187"/>
        </w:tabs>
        <w:ind w:left="2088" w:hanging="2088"/>
        <w:jc w:val="left"/>
      </w:pPr>
    </w:p>
    <w:p w:rsidR="000528A0" w:rsidRPr="000528A0" w:rsidRDefault="000528A0" w:rsidP="000528A0">
      <w:pPr>
        <w:widowControl w:val="0"/>
        <w:tabs>
          <w:tab w:val="right" w:pos="1008"/>
          <w:tab w:val="left" w:pos="1152"/>
          <w:tab w:val="left" w:pos="1872"/>
          <w:tab w:val="left" w:pos="9187"/>
        </w:tabs>
        <w:ind w:left="2088" w:hanging="2088"/>
        <w:jc w:val="left"/>
      </w:pPr>
    </w:p>
    <w:p w:rsidR="000528A0" w:rsidRDefault="000528A0" w:rsidP="000528A0">
      <w:r w:rsidRPr="000528A0">
        <w:rPr>
          <w:b/>
        </w:rPr>
        <w:t>VERSIONS OF THIS BILL</w:t>
      </w:r>
    </w:p>
    <w:p w:rsidR="000528A0" w:rsidRDefault="000528A0" w:rsidP="000528A0"/>
    <w:p w:rsidR="000528A0" w:rsidRDefault="000A1521" w:rsidP="000528A0">
      <w:hyperlink r:id="rId9" w:history="1">
        <w:r w:rsidR="000528A0">
          <w:rPr>
            <w:rStyle w:val="Hyperlink"/>
          </w:rPr>
          <w:t>2/7/2012</w:t>
        </w:r>
      </w:hyperlink>
    </w:p>
    <w:p w:rsidR="000528A0" w:rsidRDefault="000528A0" w:rsidP="000528A0"/>
    <w:p w:rsidR="000528A0" w:rsidRDefault="000528A0" w:rsidP="000528A0">
      <w:pPr>
        <w:sectPr w:rsidR="000528A0" w:rsidSect="000528A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A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GILBERT HIGH SCHOOL MARCHING BAND OF LEXINGTON COUNTY FOR A SPECTACULAR PERFORMING SEASON, AND TO CONGRATULATE SCHOOL OFFICIALS, THE DIRECTORS, AND THE BAND FOR CAPTURING THE 2011 SOUTH CAROLINA CLASS AA STATE CHAMPIONSHIP TITLE.</w:t>
      </w: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0B10" w:rsidRDefault="00097A41"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70B10">
        <w:t>the South Carolina General Assembly is pleased to learn that the members of the Gilbert High School marching band of Lexington County</w:t>
      </w:r>
      <w:r w:rsidR="00170B10">
        <w:rPr>
          <w:color w:val="000000" w:themeColor="text1"/>
          <w:u w:color="000000" w:themeColor="text1"/>
        </w:rPr>
        <w:t xml:space="preserve"> </w:t>
      </w:r>
      <w:r w:rsidR="00170B10">
        <w:t>took top honors at the state competition on October 29, 2011; and</w:t>
      </w: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9461A">
        <w:t>vying against fourteen other qualifying bands in the AA division in this year</w:t>
      </w:r>
      <w:r w:rsidR="00A65F53" w:rsidRPr="00A65F53">
        <w:t>’</w:t>
      </w:r>
      <w:r w:rsidR="00A9461A">
        <w:t xml:space="preserve">s state competition, </w:t>
      </w:r>
      <w:r>
        <w:t>Gilbert w</w:t>
      </w:r>
      <w:r w:rsidR="00A9461A">
        <w:t>on all three captions:</w:t>
      </w:r>
      <w:r>
        <w:t xml:space="preserve"> best music performance, best visual performance, and best overall effect, earning a </w:t>
      </w:r>
      <w:r w:rsidRPr="00A9461A">
        <w:t>superior</w:t>
      </w:r>
      <w:r>
        <w:t xml:space="preserve"> rating; and</w:t>
      </w:r>
    </w:p>
    <w:p w:rsidR="00A9461A" w:rsidRDefault="00A9461A"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461A" w:rsidRDefault="00A9461A"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since the school</w:t>
      </w:r>
      <w:r w:rsidR="00A65F53" w:rsidRPr="00A65F53">
        <w:t>’</w:t>
      </w:r>
      <w:r>
        <w:t>s band won the state title back to back in</w:t>
      </w:r>
      <w:r w:rsidR="006B594C">
        <w:t xml:space="preserve"> 1995 and 1996 has the band garnered the state trophy until the 2011 victory; and</w:t>
      </w: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5162" w:rsidRDefault="00E95162"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9461A">
        <w:t>after competing all year against bands from much larger schools, the experience paid off when the Gilbert band took first place at the regional competition for the lower state and then again when the band took top honors</w:t>
      </w:r>
      <w:r w:rsidR="00A65F53">
        <w:t xml:space="preserve"> in the State</w:t>
      </w:r>
      <w:r w:rsidR="00A9461A">
        <w:t xml:space="preserve"> for only the third time in the school</w:t>
      </w:r>
      <w:r w:rsidR="00A65F53" w:rsidRPr="00A65F53">
        <w:t>’</w:t>
      </w:r>
      <w:r w:rsidR="00A9461A">
        <w:t>s history; and</w:t>
      </w:r>
    </w:p>
    <w:p w:rsidR="00E95162" w:rsidRDefault="00E95162"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6DB" w:rsidRDefault="00A9461A"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F06DB">
        <w:t xml:space="preserve">the </w:t>
      </w:r>
      <w:r w:rsidR="006B594C">
        <w:t xml:space="preserve">continuous </w:t>
      </w:r>
      <w:r w:rsidR="001F06DB">
        <w:t>support of the school administration</w:t>
      </w:r>
      <w:r>
        <w:t>,</w:t>
      </w:r>
      <w:r w:rsidR="001F06DB">
        <w:t xml:space="preserve"> the Gilbert Band Booster Club</w:t>
      </w:r>
      <w:r w:rsidR="006B594C">
        <w:t xml:space="preserve"> with its loyal board of directors</w:t>
      </w:r>
      <w:r>
        <w:t>,</w:t>
      </w:r>
      <w:r w:rsidR="001F06DB">
        <w:t xml:space="preserve"> and </w:t>
      </w:r>
      <w:r w:rsidR="006B594C">
        <w:t xml:space="preserve">dedicated </w:t>
      </w:r>
      <w:r w:rsidR="001F06DB">
        <w:t xml:space="preserve">band parents enabled the </w:t>
      </w:r>
      <w:r w:rsidR="00E95162">
        <w:t>Gilbert High Indians</w:t>
      </w:r>
      <w:r w:rsidR="001F06DB">
        <w:t xml:space="preserve"> to </w:t>
      </w:r>
      <w:r w:rsidR="00E95162">
        <w:t xml:space="preserve">lead the tribes at </w:t>
      </w:r>
      <w:r w:rsidR="001F06DB">
        <w:t xml:space="preserve">the 2011 state </w:t>
      </w:r>
      <w:r w:rsidR="00E95162">
        <w:t>competition</w:t>
      </w:r>
      <w:r w:rsidR="001F06DB">
        <w:t>; and</w:t>
      </w:r>
    </w:p>
    <w:p w:rsidR="001F06DB" w:rsidRDefault="001F06DB"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an arena that </w:t>
      </w:r>
      <w:r w:rsidRPr="00E542AE">
        <w:rPr>
          <w:color w:val="000000" w:themeColor="text1"/>
          <w:u w:color="000000" w:themeColor="text1"/>
        </w:rPr>
        <w:t>demands</w:t>
      </w:r>
      <w:r>
        <w:rPr>
          <w:color w:val="000000" w:themeColor="text1"/>
          <w:u w:color="000000" w:themeColor="text1"/>
        </w:rPr>
        <w:t xml:space="preserve"> </w:t>
      </w:r>
      <w:r>
        <w:t>discipline, practice, and energy</w:t>
      </w:r>
      <w:r>
        <w:rPr>
          <w:color w:val="000000" w:themeColor="text1"/>
          <w:u w:color="000000" w:themeColor="text1"/>
        </w:rPr>
        <w:t>, Director of Bands Hunter White</w:t>
      </w:r>
      <w:r w:rsidRPr="00E542AE">
        <w:rPr>
          <w:color w:val="000000" w:themeColor="text1"/>
          <w:u w:color="000000" w:themeColor="text1"/>
        </w:rPr>
        <w:t xml:space="preserve"> and </w:t>
      </w:r>
      <w:r>
        <w:rPr>
          <w:color w:val="000000" w:themeColor="text1"/>
          <w:u w:color="000000" w:themeColor="text1"/>
        </w:rPr>
        <w:t xml:space="preserve">his skilled directing staff used their own musical ability and training to forge a championship </w:t>
      </w:r>
      <w:r w:rsidR="006B594C">
        <w:rPr>
          <w:color w:val="000000" w:themeColor="text1"/>
          <w:u w:color="000000" w:themeColor="text1"/>
        </w:rPr>
        <w:t>marching band</w:t>
      </w:r>
      <w:r>
        <w:rPr>
          <w:color w:val="000000" w:themeColor="text1"/>
          <w:u w:color="000000" w:themeColor="text1"/>
        </w:rPr>
        <w:t xml:space="preserve"> and teach these students lessons that will prove invaluable through life both on and off the marching field; and</w:t>
      </w: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A41"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General Assembly are grateful</w:t>
      </w:r>
      <w:r w:rsidRPr="00E542AE">
        <w:rPr>
          <w:color w:val="000000" w:themeColor="text1"/>
          <w:u w:color="000000" w:themeColor="text1"/>
        </w:rPr>
        <w:t xml:space="preserve"> </w:t>
      </w:r>
      <w:r>
        <w:rPr>
          <w:color w:val="000000" w:themeColor="text1"/>
          <w:u w:color="000000" w:themeColor="text1"/>
        </w:rPr>
        <w:t xml:space="preserve">for the pride and recognition </w:t>
      </w:r>
      <w:r w:rsidRPr="00E542AE">
        <w:rPr>
          <w:color w:val="000000" w:themeColor="text1"/>
          <w:u w:color="000000" w:themeColor="text1"/>
        </w:rPr>
        <w:t>the</w:t>
      </w:r>
      <w:r>
        <w:t xml:space="preserve"> Gilbert High School marching band</w:t>
      </w:r>
      <w:r>
        <w:rPr>
          <w:color w:val="000000" w:themeColor="text1"/>
          <w:u w:color="000000" w:themeColor="text1"/>
        </w:rPr>
        <w:t xml:space="preserve"> members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097A41">
        <w:t xml:space="preserve">.  Now, therefore, </w:t>
      </w: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0B10">
        <w:t xml:space="preserve">  the members of the South Carolina General Assembly, by this resolution, recognize and commend the Gilbert High School marching band of Lexington County for a spectacular performing season, and congratulate school officials, the directors, and the band for capturing the 2011 South Carolina Class AA State Championship title.</w:t>
      </w: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0B10">
        <w:t>present</w:t>
      </w:r>
      <w:r>
        <w:t>ed to</w:t>
      </w:r>
      <w:r w:rsidR="00170B10">
        <w:t xml:space="preserve"> Principal Ann O</w:t>
      </w:r>
      <w:r w:rsidR="00A65F53" w:rsidRPr="00A65F53">
        <w:t>’</w:t>
      </w:r>
      <w:r w:rsidR="00170B10">
        <w:t>Cain and Director of Bands Hunter White.</w:t>
      </w:r>
    </w:p>
    <w:p w:rsidR="00027D71" w:rsidRDefault="00A65F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D71" w:rsidRDefault="00027D71" w:rsidP="000528A0">
      <w:pPr>
        <w:suppressAutoHyphens/>
      </w:pPr>
    </w:p>
    <w:sectPr w:rsidR="00027D71" w:rsidSect="000528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94C" w:rsidRDefault="006B594C" w:rsidP="009F0C77">
      <w:r>
        <w:separator/>
      </w:r>
    </w:p>
  </w:endnote>
  <w:endnote w:type="continuationSeparator" w:id="0">
    <w:p w:rsidR="006B594C" w:rsidRDefault="006B5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9DEB7B-FCD8-497E-9D1E-E64432E2F497}"/>
    <w:embedBold r:id="rId2" w:fontKey="{C06FA39B-AFF8-4D27-839D-65EC559418C0}"/>
  </w:font>
  <w:font w:name="Calibri">
    <w:panose1 w:val="020F0502020204030204"/>
    <w:charset w:val="00"/>
    <w:family w:val="swiss"/>
    <w:pitch w:val="variable"/>
    <w:sig w:usb0="E10002FF" w:usb1="4000ACFF" w:usb2="00000009" w:usb3="00000000" w:csb0="0000019F" w:csb1="00000000"/>
    <w:embedRegular r:id="rId3" w:fontKey="{8FD65B0B-6C78-4E4F-A29F-2EF540BEA1DF}"/>
  </w:font>
  <w:font w:name="Tahoma">
    <w:panose1 w:val="020B0604030504040204"/>
    <w:charset w:val="00"/>
    <w:family w:val="swiss"/>
    <w:pitch w:val="variable"/>
    <w:sig w:usb0="21002A87" w:usb1="80000000" w:usb2="00000008" w:usb3="00000000" w:csb0="000101FF" w:csb1="00000000"/>
    <w:embedRegular r:id="rId4" w:fontKey="{F369E420-1AE8-4E1A-A269-DAF4A8EA1439}"/>
  </w:font>
  <w:font w:name="Cambria">
    <w:panose1 w:val="02040503050406030204"/>
    <w:charset w:val="00"/>
    <w:family w:val="roman"/>
    <w:pitch w:val="variable"/>
    <w:sig w:usb0="E00002FF" w:usb1="400004FF" w:usb2="00000000" w:usb3="00000000" w:csb0="0000019F" w:csb1="00000000"/>
    <w:embedRegular r:id="rId5" w:fontKey="{FAAABE12-6B60-4E9D-98B8-64D1468D8C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8A0" w:rsidRPr="00027D71" w:rsidRDefault="000528A0" w:rsidP="00027D71">
    <w:pPr>
      <w:pStyle w:val="Footer"/>
      <w:tabs>
        <w:tab w:val="clear" w:pos="4680"/>
        <w:tab w:val="clear" w:pos="9360"/>
        <w:tab w:val="center" w:pos="2995"/>
      </w:tabs>
      <w:spacing w:before="120"/>
    </w:pPr>
    <w:r>
      <w:t>[1189]</w:t>
    </w:r>
    <w:r>
      <w:tab/>
    </w:r>
    <w:r w:rsidR="000A1521">
      <w:fldChar w:fldCharType="begin"/>
    </w:r>
    <w:r w:rsidR="000A1521">
      <w:instrText xml:space="preserve"> PAGE  \* MERGEFORMAT </w:instrText>
    </w:r>
    <w:r w:rsidR="000A1521">
      <w:fldChar w:fldCharType="separate"/>
    </w:r>
    <w:r w:rsidR="000A1521">
      <w:rPr>
        <w:noProof/>
      </w:rPr>
      <w:t>1</w:t>
    </w:r>
    <w:r w:rsidR="000A15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94C" w:rsidRDefault="006B594C" w:rsidP="009F0C77">
      <w:r>
        <w:separator/>
      </w:r>
    </w:p>
  </w:footnote>
  <w:footnote w:type="continuationSeparator" w:id="0">
    <w:p w:rsidR="006B594C" w:rsidRDefault="006B5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15CM12"/>
    <w:docVar w:name="CoverBillType" w:val="c"/>
    <w:docVar w:name="docpath" w:val="L:\Council\bills\GM\24915CM12.DOCX"/>
    <w:docVar w:name="dvBillNumber" w:val="1189"/>
    <w:docVar w:name="dvBillNumberPrefix" w:val="S. "/>
    <w:docVar w:name="dvOriginalBody" w:val="Senate"/>
    <w:docVar w:name="dvSteno" w:val="GM"/>
    <w:docVar w:name="NameofBody" w:val="s"/>
    <w:docVar w:name="vgroup2" w:val="Council"/>
  </w:docVars>
  <w:rsids>
    <w:rsidRoot w:val="004B0B0E"/>
    <w:rsid w:val="00026C9A"/>
    <w:rsid w:val="00027D71"/>
    <w:rsid w:val="000528A0"/>
    <w:rsid w:val="000965A1"/>
    <w:rsid w:val="00097A41"/>
    <w:rsid w:val="000A1521"/>
    <w:rsid w:val="000E1785"/>
    <w:rsid w:val="001023A4"/>
    <w:rsid w:val="0010776B"/>
    <w:rsid w:val="00133E66"/>
    <w:rsid w:val="00134ACF"/>
    <w:rsid w:val="001362BC"/>
    <w:rsid w:val="00144E15"/>
    <w:rsid w:val="00170B10"/>
    <w:rsid w:val="001A23E6"/>
    <w:rsid w:val="001A4A62"/>
    <w:rsid w:val="001A681E"/>
    <w:rsid w:val="001A6BE5"/>
    <w:rsid w:val="001D08F2"/>
    <w:rsid w:val="001F06DB"/>
    <w:rsid w:val="001F78DC"/>
    <w:rsid w:val="002037CA"/>
    <w:rsid w:val="002047A2"/>
    <w:rsid w:val="002321B6"/>
    <w:rsid w:val="0023696B"/>
    <w:rsid w:val="00250967"/>
    <w:rsid w:val="002759C5"/>
    <w:rsid w:val="0027652C"/>
    <w:rsid w:val="00277DEE"/>
    <w:rsid w:val="00280D88"/>
    <w:rsid w:val="00294ABE"/>
    <w:rsid w:val="002A3EB4"/>
    <w:rsid w:val="002E33C8"/>
    <w:rsid w:val="00325348"/>
    <w:rsid w:val="00393688"/>
    <w:rsid w:val="003B2B80"/>
    <w:rsid w:val="003D411E"/>
    <w:rsid w:val="003E3C1E"/>
    <w:rsid w:val="003E6148"/>
    <w:rsid w:val="00400EAA"/>
    <w:rsid w:val="0041760A"/>
    <w:rsid w:val="00465C4B"/>
    <w:rsid w:val="004809EE"/>
    <w:rsid w:val="0048704E"/>
    <w:rsid w:val="004B0B0E"/>
    <w:rsid w:val="00511EE9"/>
    <w:rsid w:val="00521E00"/>
    <w:rsid w:val="00577C6C"/>
    <w:rsid w:val="0058501B"/>
    <w:rsid w:val="005913BD"/>
    <w:rsid w:val="005A7AC1"/>
    <w:rsid w:val="006215AA"/>
    <w:rsid w:val="006340D9"/>
    <w:rsid w:val="00643B8E"/>
    <w:rsid w:val="00665EBC"/>
    <w:rsid w:val="0069470D"/>
    <w:rsid w:val="00697762"/>
    <w:rsid w:val="006A476C"/>
    <w:rsid w:val="006B594C"/>
    <w:rsid w:val="006C6A93"/>
    <w:rsid w:val="006D4025"/>
    <w:rsid w:val="006E02F9"/>
    <w:rsid w:val="00753C04"/>
    <w:rsid w:val="00756946"/>
    <w:rsid w:val="00757F80"/>
    <w:rsid w:val="00771EEC"/>
    <w:rsid w:val="00786819"/>
    <w:rsid w:val="007A325A"/>
    <w:rsid w:val="007F1523"/>
    <w:rsid w:val="007F509E"/>
    <w:rsid w:val="007F5799"/>
    <w:rsid w:val="007F6947"/>
    <w:rsid w:val="00872729"/>
    <w:rsid w:val="008F4429"/>
    <w:rsid w:val="009158AC"/>
    <w:rsid w:val="009352BB"/>
    <w:rsid w:val="00951081"/>
    <w:rsid w:val="00990668"/>
    <w:rsid w:val="009B233F"/>
    <w:rsid w:val="009F0C77"/>
    <w:rsid w:val="009F4DD1"/>
    <w:rsid w:val="00A64E80"/>
    <w:rsid w:val="00A65F53"/>
    <w:rsid w:val="00A741D9"/>
    <w:rsid w:val="00A9461A"/>
    <w:rsid w:val="00A9741D"/>
    <w:rsid w:val="00AD4B17"/>
    <w:rsid w:val="00B26FA6"/>
    <w:rsid w:val="00B44C25"/>
    <w:rsid w:val="00B6405A"/>
    <w:rsid w:val="00B741CB"/>
    <w:rsid w:val="00B934F3"/>
    <w:rsid w:val="00BB6347"/>
    <w:rsid w:val="00BC3E82"/>
    <w:rsid w:val="00BD2134"/>
    <w:rsid w:val="00BF088B"/>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5846"/>
    <w:rsid w:val="00DB3AC0"/>
    <w:rsid w:val="00DD040D"/>
    <w:rsid w:val="00DE68F0"/>
    <w:rsid w:val="00DF3845"/>
    <w:rsid w:val="00DF7E17"/>
    <w:rsid w:val="00E95162"/>
    <w:rsid w:val="00EB00A2"/>
    <w:rsid w:val="00EB1BF3"/>
    <w:rsid w:val="00EF3EEE"/>
    <w:rsid w:val="00F149A7"/>
    <w:rsid w:val="00F50BAF"/>
    <w:rsid w:val="00F52C10"/>
    <w:rsid w:val="00F66027"/>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3262A8-99B5-45F0-8359-8DA9BD57A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594C"/>
    <w:rPr>
      <w:rFonts w:ascii="Tahoma" w:hAnsi="Tahoma" w:cs="Tahoma"/>
      <w:sz w:val="16"/>
      <w:szCs w:val="16"/>
    </w:rPr>
  </w:style>
  <w:style w:type="character" w:customStyle="1" w:styleId="BalloonTextChar">
    <w:name w:val="Balloon Text Char"/>
    <w:basedOn w:val="DefaultParagraphFont"/>
    <w:link w:val="BalloonText"/>
    <w:uiPriority w:val="99"/>
    <w:semiHidden/>
    <w:rsid w:val="006B594C"/>
    <w:rPr>
      <w:rFonts w:ascii="Tahoma" w:eastAsia="Times New Roman" w:hAnsi="Tahoma" w:cs="Tahoma"/>
      <w:sz w:val="16"/>
      <w:szCs w:val="16"/>
    </w:rPr>
  </w:style>
  <w:style w:type="character" w:styleId="Hyperlink">
    <w:name w:val="Hyperlink"/>
    <w:basedOn w:val="DefaultParagraphFont"/>
    <w:uiPriority w:val="99"/>
    <w:unhideWhenUsed/>
    <w:rsid w:val="000528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8-12.docx" TargetMode="External"/><Relationship Id="rId3" Type="http://schemas.openxmlformats.org/officeDocument/2006/relationships/settings" Target="settings.xml"/><Relationship Id="rId7" Type="http://schemas.openxmlformats.org/officeDocument/2006/relationships/hyperlink" Target="file:///h:\sj%20archive\2012\02-0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89_2012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AECD8-585F-4CCB-A98C-E61C489A1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517</Words>
  <Characters>2842</Characters>
  <Application>Microsoft Office Word</Application>
  <DocSecurity>4</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1189: Gilbert High School Marching Band - South Carolina Legislature Online</dc:title>
  <dc:subject/>
  <dc:creator>gailmoore</dc:creator>
  <cp:keywords/>
  <dc:description/>
  <cp:lastModifiedBy>N Cumfer</cp:lastModifiedBy>
  <cp:revision>2</cp:revision>
  <cp:lastPrinted>2012-02-06T19:28:00Z</cp:lastPrinted>
  <dcterms:created xsi:type="dcterms:W3CDTF">2014-11-21T21:11:00Z</dcterms:created>
  <dcterms:modified xsi:type="dcterms:W3CDTF">2014-11-21T21:11:00Z</dcterms:modified>
</cp:coreProperties>
</file>