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0E7" w:rsidRDefault="005670E7" w:rsidP="005670E7">
      <w:pPr>
        <w:widowControl w:val="0"/>
        <w:jc w:val="center"/>
      </w:pPr>
      <w:bookmarkStart w:id="0" w:name="_GoBack"/>
      <w:bookmarkEnd w:id="0"/>
      <w:r w:rsidRPr="005670E7">
        <w:rPr>
          <w:b/>
        </w:rPr>
        <w:t>South Carolina General Assembly</w:t>
      </w:r>
    </w:p>
    <w:p w:rsidR="005670E7" w:rsidRDefault="005670E7" w:rsidP="005670E7">
      <w:pPr>
        <w:widowControl w:val="0"/>
        <w:jc w:val="center"/>
      </w:pPr>
      <w:r>
        <w:t>119th Session, 2011-2012</w:t>
      </w:r>
    </w:p>
    <w:p w:rsidR="005670E7" w:rsidRDefault="005670E7" w:rsidP="005670E7">
      <w:pPr>
        <w:widowControl w:val="0"/>
        <w:jc w:val="left"/>
      </w:pPr>
    </w:p>
    <w:p w:rsidR="005670E7" w:rsidRDefault="005670E7" w:rsidP="005670E7">
      <w:pPr>
        <w:widowControl w:val="0"/>
        <w:jc w:val="left"/>
        <w:rPr>
          <w:b/>
        </w:rPr>
      </w:pPr>
      <w:r w:rsidRPr="005670E7">
        <w:rPr>
          <w:b/>
        </w:rPr>
        <w:t>S.</w:t>
      </w:r>
      <w:r>
        <w:rPr>
          <w:b/>
        </w:rPr>
        <w:t xml:space="preserve"> </w:t>
      </w:r>
      <w:r w:rsidRPr="005670E7">
        <w:rPr>
          <w:b/>
        </w:rPr>
        <w:t>1203</w:t>
      </w:r>
    </w:p>
    <w:p w:rsidR="005670E7" w:rsidRDefault="005670E7" w:rsidP="005670E7">
      <w:pPr>
        <w:widowControl w:val="0"/>
        <w:jc w:val="left"/>
        <w:rPr>
          <w:b/>
        </w:rPr>
      </w:pPr>
    </w:p>
    <w:p w:rsidR="005670E7" w:rsidRDefault="005670E7" w:rsidP="005670E7">
      <w:pPr>
        <w:widowControl w:val="0"/>
        <w:jc w:val="left"/>
      </w:pPr>
      <w:r w:rsidRPr="005670E7">
        <w:rPr>
          <w:b/>
        </w:rPr>
        <w:t>STATUS INFORMATION</w:t>
      </w:r>
    </w:p>
    <w:p w:rsidR="005670E7" w:rsidRDefault="005670E7" w:rsidP="005670E7">
      <w:pPr>
        <w:widowControl w:val="0"/>
        <w:jc w:val="left"/>
      </w:pPr>
    </w:p>
    <w:p w:rsidR="005670E7" w:rsidRDefault="005670E7" w:rsidP="005670E7">
      <w:pPr>
        <w:widowControl w:val="0"/>
        <w:jc w:val="left"/>
      </w:pPr>
      <w:r>
        <w:t>Senate Resolution</w:t>
      </w:r>
    </w:p>
    <w:p w:rsidR="005670E7" w:rsidRDefault="005670E7" w:rsidP="005670E7">
      <w:pPr>
        <w:widowControl w:val="0"/>
        <w:jc w:val="left"/>
      </w:pPr>
      <w:r>
        <w:t>Sponsors: Senator Setzler</w:t>
      </w:r>
    </w:p>
    <w:p w:rsidR="005670E7" w:rsidRDefault="005670E7" w:rsidP="005670E7">
      <w:pPr>
        <w:widowControl w:val="0"/>
        <w:jc w:val="left"/>
      </w:pPr>
      <w:r>
        <w:t>Document Path: l:\council\bills\rm\1422cm12.docx</w:t>
      </w:r>
    </w:p>
    <w:p w:rsidR="003E2E92" w:rsidRDefault="003E2E92" w:rsidP="005670E7">
      <w:pPr>
        <w:widowControl w:val="0"/>
        <w:jc w:val="left"/>
      </w:pPr>
      <w:r>
        <w:t>Companion/Similar bill(s): 4765</w:t>
      </w:r>
    </w:p>
    <w:p w:rsidR="005670E7" w:rsidRDefault="005670E7" w:rsidP="005670E7">
      <w:pPr>
        <w:widowControl w:val="0"/>
        <w:jc w:val="left"/>
      </w:pPr>
    </w:p>
    <w:p w:rsidR="005670E7" w:rsidRDefault="005670E7" w:rsidP="005670E7">
      <w:pPr>
        <w:widowControl w:val="0"/>
        <w:jc w:val="left"/>
      </w:pPr>
      <w:r>
        <w:t>Introduced in the Senate on February 9, 2012</w:t>
      </w:r>
    </w:p>
    <w:p w:rsidR="005670E7" w:rsidRDefault="005670E7" w:rsidP="005670E7">
      <w:pPr>
        <w:widowControl w:val="0"/>
        <w:jc w:val="left"/>
      </w:pPr>
      <w:r>
        <w:t>Adopted by the Senate on February 9, 2012</w:t>
      </w:r>
    </w:p>
    <w:p w:rsidR="005670E7" w:rsidRDefault="005670E7" w:rsidP="005670E7">
      <w:pPr>
        <w:widowControl w:val="0"/>
        <w:jc w:val="left"/>
      </w:pPr>
    </w:p>
    <w:p w:rsidR="005670E7" w:rsidRDefault="005670E7" w:rsidP="005670E7">
      <w:pPr>
        <w:widowControl w:val="0"/>
        <w:jc w:val="left"/>
      </w:pPr>
      <w:r>
        <w:t xml:space="preserve">Summary: </w:t>
      </w:r>
      <w:r w:rsidR="0002039F">
        <w:t>Pauline Rivers Jordan</w:t>
      </w:r>
    </w:p>
    <w:p w:rsidR="005670E7" w:rsidRDefault="005670E7" w:rsidP="005670E7">
      <w:pPr>
        <w:widowControl w:val="0"/>
        <w:jc w:val="left"/>
      </w:pPr>
    </w:p>
    <w:p w:rsidR="005670E7" w:rsidRDefault="005670E7" w:rsidP="005670E7">
      <w:pPr>
        <w:widowControl w:val="0"/>
        <w:jc w:val="left"/>
      </w:pPr>
    </w:p>
    <w:p w:rsidR="005670E7" w:rsidRDefault="005670E7" w:rsidP="005670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0E7">
        <w:rPr>
          <w:b/>
        </w:rPr>
        <w:t>HISTORY OF LEGISLATIVE ACTIONS</w:t>
      </w:r>
    </w:p>
    <w:p w:rsidR="005670E7" w:rsidRDefault="005670E7" w:rsidP="005670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70E7" w:rsidRPr="005670E7" w:rsidRDefault="005670E7" w:rsidP="005670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0E7">
        <w:rPr>
          <w:u w:val="single"/>
        </w:rPr>
        <w:tab/>
        <w:t>Date</w:t>
      </w:r>
      <w:r w:rsidRPr="005670E7">
        <w:rPr>
          <w:u w:val="single"/>
        </w:rPr>
        <w:tab/>
        <w:t>Body</w:t>
      </w:r>
      <w:r w:rsidRPr="005670E7">
        <w:rPr>
          <w:u w:val="single"/>
        </w:rPr>
        <w:tab/>
        <w:t>Action Description with journal page number</w:t>
      </w:r>
      <w:r w:rsidRPr="005670E7">
        <w:rPr>
          <w:u w:val="single"/>
        </w:rPr>
        <w:tab/>
      </w:r>
    </w:p>
    <w:p w:rsidR="00297A75" w:rsidRDefault="00297A75" w:rsidP="00297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Senate</w:t>
      </w:r>
      <w:r>
        <w:tab/>
      </w:r>
      <w:r w:rsidRPr="00632CBF">
        <w:t>Introduced and adopted (</w:t>
      </w:r>
      <w:hyperlink r:id="rId7" w:history="1">
        <w:r w:rsidRPr="00632CBF">
          <w:rPr>
            <w:rStyle w:val="Hyperlink"/>
          </w:rPr>
          <w:t>Senate Journal</w:t>
        </w:r>
        <w:r w:rsidRPr="00632CBF">
          <w:rPr>
            <w:rStyle w:val="Hyperlink"/>
          </w:rPr>
          <w:noBreakHyphen/>
          <w:t>page 3</w:t>
        </w:r>
      </w:hyperlink>
      <w:r w:rsidRPr="00632CBF">
        <w:t>)</w:t>
      </w:r>
    </w:p>
    <w:p w:rsidR="00297A75" w:rsidRDefault="00297A75" w:rsidP="00297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0E7" w:rsidRPr="005670E7" w:rsidRDefault="005670E7" w:rsidP="005670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0E7" w:rsidRDefault="005670E7" w:rsidP="005670E7">
      <w:r w:rsidRPr="005670E7">
        <w:rPr>
          <w:b/>
        </w:rPr>
        <w:t>VERSIONS OF THIS BILL</w:t>
      </w:r>
    </w:p>
    <w:p w:rsidR="005670E7" w:rsidRDefault="005670E7" w:rsidP="005670E7"/>
    <w:p w:rsidR="005670E7" w:rsidRDefault="00996013" w:rsidP="005670E7">
      <w:hyperlink r:id="rId8" w:history="1">
        <w:r w:rsidR="005670E7">
          <w:rPr>
            <w:rStyle w:val="Hyperlink"/>
          </w:rPr>
          <w:t>2/9/2012</w:t>
        </w:r>
      </w:hyperlink>
    </w:p>
    <w:p w:rsidR="005670E7" w:rsidRDefault="005670E7" w:rsidP="005670E7"/>
    <w:p w:rsidR="005670E7" w:rsidRDefault="005670E7" w:rsidP="005670E7">
      <w:pPr>
        <w:sectPr w:rsidR="005670E7" w:rsidSect="005670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4B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532" w:rsidRDefault="00885335" w:rsidP="00B7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73532">
        <w:t xml:space="preserve">EXPRESS THE PROFOUND SORROW OF THE MEMBERS OF THE SOUTH CAROLINA </w:t>
      </w:r>
      <w:r w:rsidR="00C658DF">
        <w:t>SENATE</w:t>
      </w:r>
      <w:r w:rsidR="00B73532">
        <w:t xml:space="preserve"> UPON THE DEATH OF PAULINE RIVERS JORDAN OF LEXINGTON COUNTY AND TO EXTEND THE DEEPEST SYMPATHY TO HER FAMILY AND MANY FRIENDS.</w:t>
      </w:r>
    </w:p>
    <w:p w:rsidR="00DF74B6" w:rsidRDefault="00DF74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759B" w:rsidRDefault="00DF74B6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759B">
        <w:t xml:space="preserve">the members of the South Carolina </w:t>
      </w:r>
      <w:r w:rsidR="00827438">
        <w:t>Senate</w:t>
      </w:r>
      <w:r w:rsidR="0074759B">
        <w:t xml:space="preserve"> were deeply saddened to learn of the death of Pauline Rivers Jordan of Lexington County on February 5, 2012; and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the daughter of William Frederick Rivers and Nettie Hinson Rivers of Chesterfield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, Pauline Rivers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Jordan was born August 14, 1921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fter graduating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from high school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as salutatorian in 1939, she married John Leslie Jordan and worked in the Chesterfield County Probate Court.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Having moved to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Columbia, she worked for Shakespeare Company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, from which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she retired after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years of dedicated service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in addition, for fifteen years Mrs. Jordan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worked part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time for Parties,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Etc. Catering, Inc.,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owned by her daughter, Linda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her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devoted an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d beloved friend, Faye Holland;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a woman of faith, Pauline Jordan served her God as a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loyal member of State Street Baptist Church,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taught Sunday School for more than fifty years.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She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worked enthusiastically with many church organizations and projects;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believing in active community involvement, Mrs. Jordan was a member of the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Cayce Garden Club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Order of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Eastern Star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(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Cayce Chapter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), and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Lexington County Republican Party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She was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the editor of the Shakespeare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ewsletter </w:t>
      </w:r>
      <w:r w:rsidR="00C42F41" w:rsidRPr="00052BF5">
        <w:rPr>
          <w:rFonts w:eastAsiaTheme="minorHAnsi"/>
          <w:i/>
          <w:color w:val="000000" w:themeColor="text1"/>
          <w:szCs w:val="22"/>
          <w:u w:color="000000" w:themeColor="text1"/>
        </w:rPr>
        <w:t>Fish Tales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at home, when f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amily and friends gathered on special occasions and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holiday feasts,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she proved her well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deserved reputation as an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expert baker and talented cook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and created fond memories for all. The fame of her culinary expertise spread even further through the appearance of many of her recipes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in local cookbooks and newspapers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he was known as an active, friendly, happy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and loving person who touched the lives of so many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4759B" w:rsidRPr="00052BF5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4759B" w:rsidRPr="00A55F9E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>Whereas, she leaves to cherish her memory h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er daughter, Linda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Jordan Killian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her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son, John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Frederick Jordan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; three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grand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children;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six great</w:t>
      </w:r>
      <w:r w:rsidR="00C42F4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; and a host of other relatives and friends. </w:t>
      </w:r>
      <w:r>
        <w:rPr>
          <w:color w:val="000000" w:themeColor="text1"/>
          <w:u w:color="000000" w:themeColor="text1"/>
        </w:rPr>
        <w:t xml:space="preserve">She will be greatly missed. </w:t>
      </w:r>
      <w:r>
        <w:t xml:space="preserve">Now, therefore, 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827438">
        <w:t>Senate</w:t>
      </w:r>
      <w:r>
        <w:t>, by this resolution, express their profound sorrow upon the death of Pauline Rivers Jordan of Lexington County and extend the deepest sympathy to her family and many friends.</w:t>
      </w: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9B" w:rsidRDefault="0074759B" w:rsidP="00747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copies of this resolution be forwarded to Linda Jordan Killian and </w:t>
      </w:r>
      <w:r w:rsidR="00C42F41" w:rsidRPr="00052BF5">
        <w:rPr>
          <w:rFonts w:eastAsiaTheme="minorHAnsi"/>
          <w:color w:val="000000" w:themeColor="text1"/>
          <w:szCs w:val="22"/>
          <w:u w:color="000000" w:themeColor="text1"/>
        </w:rPr>
        <w:t>John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Frederick Jordan </w:t>
      </w:r>
      <w:r>
        <w:t>for the family.</w:t>
      </w:r>
    </w:p>
    <w:p w:rsidR="009D49FB" w:rsidRDefault="00C42F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9FB" w:rsidRDefault="009D49FB" w:rsidP="005670E7">
      <w:pPr>
        <w:suppressAutoHyphens/>
      </w:pPr>
    </w:p>
    <w:sectPr w:rsidR="009D49FB" w:rsidSect="005670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4B6" w:rsidRDefault="00DF74B6" w:rsidP="009F0C77">
      <w:r>
        <w:separator/>
      </w:r>
    </w:p>
  </w:endnote>
  <w:endnote w:type="continuationSeparator" w:id="0">
    <w:p w:rsidR="00DF74B6" w:rsidRDefault="00DF7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BE673C-5F94-4BFC-BACD-D2EC5601D19E}"/>
    <w:embedBold r:id="rId2" w:fontKey="{422ACF00-04A2-4041-949C-7A95DB09B9EE}"/>
    <w:embedItalic r:id="rId3" w:fontKey="{A5D08901-7D6E-43DD-8E1A-9499BE88BA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A21740F-A945-4D61-B745-FDDFE9845AE1}"/>
    <w:embedItalic r:id="rId5" w:fontKey="{D4086A36-A470-4E04-8042-C32DFA2D0A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E77000B-4C0F-4B07-9223-F1B170600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0E7" w:rsidRPr="009D49FB" w:rsidRDefault="005670E7" w:rsidP="009D4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[1203]</w:t>
    </w:r>
    <w:r>
      <w:tab/>
    </w:r>
    <w:r w:rsidR="00996013">
      <w:fldChar w:fldCharType="begin"/>
    </w:r>
    <w:r w:rsidR="00996013">
      <w:instrText xml:space="preserve"> PAGE  \* MER</w:instrText>
    </w:r>
    <w:r w:rsidR="00996013">
      <w:instrText xml:space="preserve">GEFORMAT </w:instrText>
    </w:r>
    <w:r w:rsidR="00996013">
      <w:fldChar w:fldCharType="separate"/>
    </w:r>
    <w:r w:rsidR="00996013">
      <w:rPr>
        <w:noProof/>
      </w:rPr>
      <w:t>1</w:t>
    </w:r>
    <w:r w:rsidR="009960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4B6" w:rsidRDefault="00DF74B6" w:rsidP="009F0C77">
      <w:r>
        <w:separator/>
      </w:r>
    </w:p>
  </w:footnote>
  <w:footnote w:type="continuationSeparator" w:id="0">
    <w:p w:rsidR="00DF74B6" w:rsidRDefault="00DF7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22CM12"/>
    <w:docVar w:name="CoverBillType" w:val="r"/>
    <w:docVar w:name="docpath" w:val="L:\Council\bills\RM\1422CM12.DOCX"/>
    <w:docVar w:name="dvBillNumber" w:val="12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17575"/>
    <w:rsid w:val="0002039F"/>
    <w:rsid w:val="00026C9A"/>
    <w:rsid w:val="00037892"/>
    <w:rsid w:val="00041EE6"/>
    <w:rsid w:val="000965A1"/>
    <w:rsid w:val="000E1785"/>
    <w:rsid w:val="001023A4"/>
    <w:rsid w:val="0010776B"/>
    <w:rsid w:val="00133E66"/>
    <w:rsid w:val="00134ACF"/>
    <w:rsid w:val="00144E15"/>
    <w:rsid w:val="001643B0"/>
    <w:rsid w:val="00172C7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7A75"/>
    <w:rsid w:val="002A3EB4"/>
    <w:rsid w:val="00325087"/>
    <w:rsid w:val="00325348"/>
    <w:rsid w:val="00393688"/>
    <w:rsid w:val="003D411E"/>
    <w:rsid w:val="003E2E92"/>
    <w:rsid w:val="003E3C1E"/>
    <w:rsid w:val="003E6148"/>
    <w:rsid w:val="00400EAA"/>
    <w:rsid w:val="0041760A"/>
    <w:rsid w:val="004809EE"/>
    <w:rsid w:val="004A337B"/>
    <w:rsid w:val="00511EE9"/>
    <w:rsid w:val="00517575"/>
    <w:rsid w:val="00521E00"/>
    <w:rsid w:val="005670E7"/>
    <w:rsid w:val="00577C6C"/>
    <w:rsid w:val="0058501B"/>
    <w:rsid w:val="005A4964"/>
    <w:rsid w:val="006215AA"/>
    <w:rsid w:val="00630F7A"/>
    <w:rsid w:val="006340D9"/>
    <w:rsid w:val="00643B8E"/>
    <w:rsid w:val="00665EBC"/>
    <w:rsid w:val="0069470D"/>
    <w:rsid w:val="006A476C"/>
    <w:rsid w:val="006C6A93"/>
    <w:rsid w:val="006E02F9"/>
    <w:rsid w:val="0074759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7438"/>
    <w:rsid w:val="00872729"/>
    <w:rsid w:val="00885335"/>
    <w:rsid w:val="008B61F7"/>
    <w:rsid w:val="008F4429"/>
    <w:rsid w:val="009352BB"/>
    <w:rsid w:val="009536AB"/>
    <w:rsid w:val="00990668"/>
    <w:rsid w:val="00996013"/>
    <w:rsid w:val="009D49FB"/>
    <w:rsid w:val="009F0C77"/>
    <w:rsid w:val="009F4DD1"/>
    <w:rsid w:val="00A64E80"/>
    <w:rsid w:val="00A741D9"/>
    <w:rsid w:val="00A9741D"/>
    <w:rsid w:val="00AB28E3"/>
    <w:rsid w:val="00AD4B17"/>
    <w:rsid w:val="00B26FA6"/>
    <w:rsid w:val="00B36A51"/>
    <w:rsid w:val="00B73532"/>
    <w:rsid w:val="00B741CB"/>
    <w:rsid w:val="00B934F3"/>
    <w:rsid w:val="00BB6347"/>
    <w:rsid w:val="00BD2134"/>
    <w:rsid w:val="00BF042B"/>
    <w:rsid w:val="00C038D8"/>
    <w:rsid w:val="00C045DD"/>
    <w:rsid w:val="00C3136F"/>
    <w:rsid w:val="00C3483A"/>
    <w:rsid w:val="00C42F41"/>
    <w:rsid w:val="00C45B1A"/>
    <w:rsid w:val="00C658D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0CB1"/>
    <w:rsid w:val="00DF3845"/>
    <w:rsid w:val="00DF74B6"/>
    <w:rsid w:val="00DF7E17"/>
    <w:rsid w:val="00E21442"/>
    <w:rsid w:val="00EB00A2"/>
    <w:rsid w:val="00EB1BF3"/>
    <w:rsid w:val="00EF3EEE"/>
    <w:rsid w:val="00F149A7"/>
    <w:rsid w:val="00F50BAF"/>
    <w:rsid w:val="00F52C10"/>
    <w:rsid w:val="00F54DAC"/>
    <w:rsid w:val="00F81FFD"/>
    <w:rsid w:val="00F85228"/>
    <w:rsid w:val="00FB4428"/>
    <w:rsid w:val="00FB6773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41ED58-7443-4C04-81CD-F7E3EB71D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70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03_20120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8DDB4-3D6E-40FD-A7DE-7D1B9191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484</Words>
  <Characters>2623</Characters>
  <Application>Microsoft Office Word</Application>
  <DocSecurity>4</DocSecurity>
  <Lines>99</Lines>
  <Paragraphs>31</Paragraphs>
  <ScaleCrop>false</ScaleCrop>
  <Company> </Company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1203: Pauline Rivers Jordan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2014-11-21T21:11:00Z</dcterms:created>
  <dcterms:modified xsi:type="dcterms:W3CDTF">2014-11-21T21:11:00Z</dcterms:modified>
</cp:coreProperties>
</file>