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0ECE" w:rsidRDefault="00F30ECE" w:rsidP="00F30ECE">
      <w:pPr>
        <w:widowControl w:val="0"/>
        <w:jc w:val="center"/>
      </w:pPr>
      <w:bookmarkStart w:id="0" w:name="_GoBack"/>
      <w:bookmarkEnd w:id="0"/>
      <w:r w:rsidRPr="00F30ECE">
        <w:rPr>
          <w:b/>
        </w:rPr>
        <w:t>South Carolina General Assembly</w:t>
      </w:r>
    </w:p>
    <w:p w:rsidR="00F30ECE" w:rsidRDefault="00F30ECE" w:rsidP="00F30ECE">
      <w:pPr>
        <w:widowControl w:val="0"/>
        <w:jc w:val="center"/>
      </w:pPr>
      <w:r>
        <w:t>119th Session, 2011-2012</w:t>
      </w:r>
    </w:p>
    <w:p w:rsidR="00F30ECE" w:rsidRDefault="00F30ECE" w:rsidP="00F30ECE">
      <w:pPr>
        <w:widowControl w:val="0"/>
        <w:jc w:val="left"/>
      </w:pPr>
    </w:p>
    <w:p w:rsidR="00F30ECE" w:rsidRDefault="00F30ECE" w:rsidP="00F30ECE">
      <w:pPr>
        <w:widowControl w:val="0"/>
        <w:jc w:val="left"/>
        <w:rPr>
          <w:b/>
        </w:rPr>
      </w:pPr>
      <w:r w:rsidRPr="00F30ECE">
        <w:rPr>
          <w:b/>
        </w:rPr>
        <w:t>S.</w:t>
      </w:r>
      <w:r>
        <w:rPr>
          <w:b/>
        </w:rPr>
        <w:t xml:space="preserve"> </w:t>
      </w:r>
      <w:r w:rsidRPr="00F30ECE">
        <w:rPr>
          <w:b/>
        </w:rPr>
        <w:t>1235</w:t>
      </w:r>
    </w:p>
    <w:p w:rsidR="00F30ECE" w:rsidRDefault="00F30ECE" w:rsidP="00F30ECE">
      <w:pPr>
        <w:widowControl w:val="0"/>
        <w:jc w:val="left"/>
        <w:rPr>
          <w:b/>
        </w:rPr>
      </w:pPr>
    </w:p>
    <w:p w:rsidR="00F30ECE" w:rsidRDefault="00F30ECE" w:rsidP="00F30ECE">
      <w:pPr>
        <w:widowControl w:val="0"/>
        <w:jc w:val="left"/>
      </w:pPr>
      <w:r w:rsidRPr="00F30ECE">
        <w:rPr>
          <w:b/>
        </w:rPr>
        <w:t>STATUS INFORMATION</w:t>
      </w:r>
    </w:p>
    <w:p w:rsidR="00F30ECE" w:rsidRDefault="00F30ECE" w:rsidP="00F30ECE">
      <w:pPr>
        <w:widowControl w:val="0"/>
        <w:jc w:val="left"/>
      </w:pPr>
    </w:p>
    <w:p w:rsidR="00F30ECE" w:rsidRDefault="00F30ECE" w:rsidP="00F30ECE">
      <w:pPr>
        <w:widowControl w:val="0"/>
        <w:jc w:val="left"/>
      </w:pPr>
      <w:r>
        <w:t>General Bill</w:t>
      </w:r>
    </w:p>
    <w:p w:rsidR="00F30ECE" w:rsidRDefault="00F30ECE" w:rsidP="00F30ECE">
      <w:pPr>
        <w:widowControl w:val="0"/>
        <w:jc w:val="left"/>
      </w:pPr>
      <w:r>
        <w:t>Sponsors: Senators Bryant, Peeler, Ryberg, S. Martin, Fair, Grooms, Elliott and Bright</w:t>
      </w:r>
    </w:p>
    <w:p w:rsidR="00F30ECE" w:rsidRDefault="00F30ECE" w:rsidP="00F30ECE">
      <w:pPr>
        <w:widowControl w:val="0"/>
        <w:jc w:val="left"/>
      </w:pPr>
      <w:r>
        <w:t>Document Path: l:\council\bills\nbd\12130ac12.docx</w:t>
      </w:r>
    </w:p>
    <w:p w:rsidR="00F30ECE" w:rsidRDefault="00F30ECE" w:rsidP="00F30ECE">
      <w:pPr>
        <w:widowControl w:val="0"/>
        <w:jc w:val="left"/>
      </w:pPr>
    </w:p>
    <w:p w:rsidR="00F30ECE" w:rsidRDefault="00F30ECE" w:rsidP="00F30ECE">
      <w:pPr>
        <w:widowControl w:val="0"/>
        <w:jc w:val="left"/>
      </w:pPr>
      <w:r>
        <w:t>Introduced in the Senate on February 16, 2012</w:t>
      </w:r>
    </w:p>
    <w:p w:rsidR="00F30ECE" w:rsidRDefault="00F30ECE" w:rsidP="00F30ECE">
      <w:pPr>
        <w:widowControl w:val="0"/>
        <w:jc w:val="left"/>
      </w:pPr>
      <w:r>
        <w:t xml:space="preserve">Currently residing in the Senate Committee on </w:t>
      </w:r>
      <w:r w:rsidRPr="00F30ECE">
        <w:rPr>
          <w:b/>
        </w:rPr>
        <w:t>Medical Affairs</w:t>
      </w:r>
    </w:p>
    <w:p w:rsidR="00F30ECE" w:rsidRDefault="00F30ECE" w:rsidP="00F30ECE">
      <w:pPr>
        <w:widowControl w:val="0"/>
        <w:jc w:val="left"/>
      </w:pPr>
    </w:p>
    <w:p w:rsidR="00F30ECE" w:rsidRDefault="00F30ECE" w:rsidP="00F30ECE">
      <w:pPr>
        <w:widowControl w:val="0"/>
        <w:jc w:val="left"/>
      </w:pPr>
      <w:r>
        <w:t xml:space="preserve">Summary: </w:t>
      </w:r>
      <w:r w:rsidR="00041C0E">
        <w:t>Septic tank permit provisions</w:t>
      </w:r>
    </w:p>
    <w:p w:rsidR="00F30ECE" w:rsidRDefault="00F30ECE" w:rsidP="00F30ECE">
      <w:pPr>
        <w:widowControl w:val="0"/>
        <w:jc w:val="left"/>
      </w:pPr>
    </w:p>
    <w:p w:rsidR="00F30ECE" w:rsidRDefault="00F30ECE" w:rsidP="00F30ECE">
      <w:pPr>
        <w:widowControl w:val="0"/>
        <w:jc w:val="left"/>
      </w:pPr>
    </w:p>
    <w:p w:rsidR="00F30ECE" w:rsidRDefault="00F30ECE" w:rsidP="00F30EC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0ECE">
        <w:rPr>
          <w:b/>
        </w:rPr>
        <w:t>HISTORY OF LEGISLATIVE ACTIONS</w:t>
      </w:r>
    </w:p>
    <w:p w:rsidR="00F30ECE" w:rsidRDefault="00F30ECE" w:rsidP="00F30EC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30ECE" w:rsidRPr="00F30ECE" w:rsidRDefault="00F30ECE" w:rsidP="00F30EC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0ECE">
        <w:rPr>
          <w:u w:val="single"/>
        </w:rPr>
        <w:tab/>
        <w:t>Date</w:t>
      </w:r>
      <w:r w:rsidRPr="00F30ECE">
        <w:rPr>
          <w:u w:val="single"/>
        </w:rPr>
        <w:tab/>
        <w:t>Body</w:t>
      </w:r>
      <w:r w:rsidRPr="00F30ECE">
        <w:rPr>
          <w:u w:val="single"/>
        </w:rPr>
        <w:tab/>
        <w:t>Action Description with journal page number</w:t>
      </w:r>
      <w:r w:rsidRPr="00F30ECE">
        <w:rPr>
          <w:u w:val="single"/>
        </w:rPr>
        <w:tab/>
      </w:r>
    </w:p>
    <w:p w:rsidR="001836DE" w:rsidRDefault="001836DE" w:rsidP="001836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2/16/2012</w:t>
      </w:r>
      <w:r>
        <w:tab/>
        <w:t>Senate</w:t>
      </w:r>
      <w:r>
        <w:tab/>
      </w:r>
      <w:r w:rsidRPr="004B4BEE">
        <w:t>Introduced and read first time (</w:t>
      </w:r>
      <w:hyperlink r:id="rId7" w:history="1">
        <w:r w:rsidRPr="004B4BEE">
          <w:rPr>
            <w:rStyle w:val="Hyperlink"/>
          </w:rPr>
          <w:t>Senate Journal</w:t>
        </w:r>
        <w:r w:rsidRPr="004B4BEE">
          <w:rPr>
            <w:rStyle w:val="Hyperlink"/>
          </w:rPr>
          <w:noBreakHyphen/>
          <w:t>page 5</w:t>
        </w:r>
      </w:hyperlink>
      <w:r w:rsidRPr="004B4BEE">
        <w:t>)</w:t>
      </w:r>
    </w:p>
    <w:p w:rsidR="001836DE" w:rsidRDefault="001836DE" w:rsidP="001836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2/16/2012</w:t>
      </w:r>
      <w:r>
        <w:tab/>
        <w:t>Senate</w:t>
      </w:r>
      <w:r>
        <w:tab/>
      </w:r>
      <w:r w:rsidRPr="004B4BEE">
        <w:t xml:space="preserve">Referred to Committee on </w:t>
      </w:r>
      <w:r w:rsidRPr="004B4BEE">
        <w:rPr>
          <w:b/>
        </w:rPr>
        <w:t>Medical Affairs</w:t>
      </w:r>
      <w:r w:rsidRPr="004B4BEE">
        <w:t xml:space="preserve"> (</w:t>
      </w:r>
      <w:hyperlink r:id="rId8" w:history="1">
        <w:r w:rsidRPr="004B4BEE">
          <w:rPr>
            <w:rStyle w:val="Hyperlink"/>
          </w:rPr>
          <w:t>Senate Journal</w:t>
        </w:r>
        <w:r w:rsidRPr="004B4BEE">
          <w:rPr>
            <w:rStyle w:val="Hyperlink"/>
          </w:rPr>
          <w:noBreakHyphen/>
          <w:t>page 5</w:t>
        </w:r>
      </w:hyperlink>
      <w:r w:rsidRPr="004B4BEE">
        <w:t>)</w:t>
      </w:r>
    </w:p>
    <w:p w:rsidR="001836DE" w:rsidRDefault="001836DE" w:rsidP="001836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0ECE" w:rsidRPr="00F30ECE" w:rsidRDefault="00F30ECE" w:rsidP="00F30E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0ECE" w:rsidRDefault="00F30ECE" w:rsidP="00F30ECE">
      <w:pPr>
        <w:widowControl w:val="0"/>
        <w:jc w:val="left"/>
      </w:pPr>
      <w:r w:rsidRPr="00F30ECE">
        <w:rPr>
          <w:b/>
        </w:rPr>
        <w:t>VERSIONS OF THIS BILL</w:t>
      </w:r>
    </w:p>
    <w:p w:rsidR="00F30ECE" w:rsidRDefault="00F30ECE" w:rsidP="00F30ECE">
      <w:pPr>
        <w:widowControl w:val="0"/>
        <w:jc w:val="left"/>
      </w:pPr>
    </w:p>
    <w:p w:rsidR="00F30ECE" w:rsidRDefault="00166EDB" w:rsidP="00F30ECE">
      <w:pPr>
        <w:widowControl w:val="0"/>
        <w:jc w:val="left"/>
      </w:pPr>
      <w:hyperlink r:id="rId9" w:history="1">
        <w:r w:rsidR="00F30ECE">
          <w:rPr>
            <w:rStyle w:val="Hyperlink"/>
          </w:rPr>
          <w:t>2/16/2012</w:t>
        </w:r>
      </w:hyperlink>
    </w:p>
    <w:p w:rsidR="00F30ECE" w:rsidRDefault="00F30ECE" w:rsidP="00F30ECE"/>
    <w:p w:rsidR="00F30ECE" w:rsidRDefault="00F30ECE" w:rsidP="00F30ECE">
      <w:pPr>
        <w:sectPr w:rsidR="00F30ECE" w:rsidSect="00F30EC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B5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74AF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34B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44-55-65 SO AS TO REQUIRE THE ISSUANCE OF A PERMIT TO HAVE A WELL DRILLED ON A PARCEL OF LAND THAT HAS UNENCUMBERED ACCESS TO A WATER LINE; AND BY ADDING SECTION 44</w:t>
      </w:r>
      <w:r>
        <w:noBreakHyphen/>
        <w:t>55</w:t>
      </w:r>
      <w:r>
        <w:noBreakHyphen/>
        <w:t>855 SO AS TO REQUIRE THE ISSUANCE OF A SEPTIC TANK PERMIT FOR A PARCEL OF LAND THAT HAS UNENCUMBERED ACCESS TO A SEWER LINE.</w:t>
      </w:r>
    </w:p>
    <w:p w:rsidR="00B74AF4" w:rsidRDefault="00B74A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74AF4" w:rsidRDefault="00B74A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74AF4" w:rsidRDefault="00B74A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4BAE" w:rsidRDefault="00934BAE" w:rsidP="00934B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1, Chapter 55, Title 44 of the 1976 Code is amended by adding:</w:t>
      </w:r>
    </w:p>
    <w:p w:rsidR="00934BAE" w:rsidRDefault="00934BAE" w:rsidP="00934B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4AF4" w:rsidRDefault="00934BAE" w:rsidP="00934B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“Section 44-55-65. Notwithstanding any other provision of law, a permit must be issued to have a well drilled on a parcel of land that is otherwise a suitable site on which to have a well drilled regardless of the parcel of land having unencumbered access to a water line.” </w:t>
      </w:r>
    </w:p>
    <w:p w:rsidR="00934BAE" w:rsidRDefault="00934BAE" w:rsidP="00934B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4BAE" w:rsidRDefault="00934BAE" w:rsidP="00934B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Article 9, Chapter 55, Title 44 of the 1976 Code is amended by adding:</w:t>
      </w:r>
    </w:p>
    <w:p w:rsidR="00934BAE" w:rsidRDefault="00934BAE" w:rsidP="00934B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4AF4" w:rsidRDefault="00934BAE" w:rsidP="00934B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44</w:t>
      </w:r>
      <w:r>
        <w:noBreakHyphen/>
        <w:t>55</w:t>
      </w:r>
      <w:r>
        <w:noBreakHyphen/>
        <w:t>855. Notwithstanding the provisions of Section 44</w:t>
      </w:r>
      <w:r>
        <w:noBreakHyphen/>
        <w:t>55</w:t>
      </w:r>
      <w:r>
        <w:noBreakHyphen/>
        <w:t xml:space="preserve">850, Chapter 31, Title 5, and Chapter 11, Title 6, or any other provision of law, if a parcel of land on which a residential dwelling, including a mobile home, is located, or to be located, </w:t>
      </w:r>
      <w:r>
        <w:lastRenderedPageBreak/>
        <w:t>satisfies the requirements for the installation of a septic tank, a permit must be issued for the installation of a septic tank on that parcel of land regardless of the parcel of land having unencumbered access to sewer services.”</w:t>
      </w:r>
    </w:p>
    <w:p w:rsidR="0010776B" w:rsidRDefault="00B74A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34BAE">
        <w:t>3</w:t>
      </w:r>
      <w:r>
        <w:t>.</w:t>
      </w:r>
      <w:r>
        <w:tab/>
        <w:t>This act takes effect upon approval by the Governor.</w:t>
      </w:r>
    </w:p>
    <w:p w:rsidR="005B59D5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B59D5" w:rsidRDefault="005B59D5" w:rsidP="00F30ECE">
      <w:pPr>
        <w:suppressAutoHyphens/>
      </w:pPr>
    </w:p>
    <w:sectPr w:rsidR="005B59D5" w:rsidSect="00F30EC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4AF4" w:rsidRDefault="00B74AF4" w:rsidP="009F0C77">
      <w:r>
        <w:separator/>
      </w:r>
    </w:p>
  </w:endnote>
  <w:endnote w:type="continuationSeparator" w:id="0">
    <w:p w:rsidR="00B74AF4" w:rsidRDefault="00B74AF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8D916B-57D2-42B5-B839-D16616C7253D}"/>
    <w:embedBold r:id="rId2" w:fontKey="{54DC47E7-1AFE-423D-8983-9875F198D71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89F2234-DBC8-465F-86C7-E602A95AB83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90148CE-7466-4CEA-886D-B9B73B181F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C9A2803-42CC-4656-B55E-A05D4D0E07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0ECE" w:rsidRPr="005B59D5" w:rsidRDefault="00F30ECE" w:rsidP="005B59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[1235]</w:t>
    </w:r>
    <w:r>
      <w:tab/>
    </w:r>
    <w:r w:rsidR="00166EDB">
      <w:fldChar w:fldCharType="begin"/>
    </w:r>
    <w:r w:rsidR="00166EDB">
      <w:instrText xml:space="preserve"> PAGE  \* MERGEFORMAT </w:instrText>
    </w:r>
    <w:r w:rsidR="00166EDB">
      <w:fldChar w:fldCharType="separate"/>
    </w:r>
    <w:r w:rsidR="00166EDB">
      <w:rPr>
        <w:noProof/>
      </w:rPr>
      <w:t>1</w:t>
    </w:r>
    <w:r w:rsidR="00166ED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4AF4" w:rsidRDefault="00B74AF4" w:rsidP="009F0C77">
      <w:r>
        <w:separator/>
      </w:r>
    </w:p>
  </w:footnote>
  <w:footnote w:type="continuationSeparator" w:id="0">
    <w:p w:rsidR="00B74AF4" w:rsidRDefault="00B74AF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2130AC12"/>
    <w:docVar w:name="CoverBillType" w:val="b"/>
    <w:docVar w:name="docpath" w:val="L:\Council\bills\NBD\12130AC12.DOCX"/>
    <w:docVar w:name="dvBillNumber" w:val="1235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A71187"/>
    <w:rsid w:val="000124D7"/>
    <w:rsid w:val="00026C9A"/>
    <w:rsid w:val="00041C0E"/>
    <w:rsid w:val="00075753"/>
    <w:rsid w:val="000965A1"/>
    <w:rsid w:val="000E1785"/>
    <w:rsid w:val="001023A4"/>
    <w:rsid w:val="0010776B"/>
    <w:rsid w:val="00133E66"/>
    <w:rsid w:val="00134ACF"/>
    <w:rsid w:val="00144E15"/>
    <w:rsid w:val="00151D20"/>
    <w:rsid w:val="00166EDB"/>
    <w:rsid w:val="001836DE"/>
    <w:rsid w:val="001A4A62"/>
    <w:rsid w:val="001A681E"/>
    <w:rsid w:val="001D08F2"/>
    <w:rsid w:val="001D231D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00F7"/>
    <w:rsid w:val="002D735A"/>
    <w:rsid w:val="00325348"/>
    <w:rsid w:val="003601E8"/>
    <w:rsid w:val="003810E7"/>
    <w:rsid w:val="00393688"/>
    <w:rsid w:val="003D411E"/>
    <w:rsid w:val="003E3C1E"/>
    <w:rsid w:val="003E6148"/>
    <w:rsid w:val="00400EAA"/>
    <w:rsid w:val="0041760A"/>
    <w:rsid w:val="00437EAE"/>
    <w:rsid w:val="004809EE"/>
    <w:rsid w:val="00511EE9"/>
    <w:rsid w:val="00514575"/>
    <w:rsid w:val="00521E00"/>
    <w:rsid w:val="00577C6C"/>
    <w:rsid w:val="0058501B"/>
    <w:rsid w:val="005B59D5"/>
    <w:rsid w:val="006215AA"/>
    <w:rsid w:val="006340D9"/>
    <w:rsid w:val="00643B8E"/>
    <w:rsid w:val="00665EBC"/>
    <w:rsid w:val="0069470D"/>
    <w:rsid w:val="006A0E37"/>
    <w:rsid w:val="006A476C"/>
    <w:rsid w:val="006B6262"/>
    <w:rsid w:val="006C6A93"/>
    <w:rsid w:val="006E02F9"/>
    <w:rsid w:val="00753C04"/>
    <w:rsid w:val="00756946"/>
    <w:rsid w:val="00757F80"/>
    <w:rsid w:val="00771EEC"/>
    <w:rsid w:val="00775860"/>
    <w:rsid w:val="00786819"/>
    <w:rsid w:val="007A325A"/>
    <w:rsid w:val="007F1523"/>
    <w:rsid w:val="007F509E"/>
    <w:rsid w:val="007F5799"/>
    <w:rsid w:val="007F6947"/>
    <w:rsid w:val="00830F95"/>
    <w:rsid w:val="00872729"/>
    <w:rsid w:val="008F4429"/>
    <w:rsid w:val="00934BAE"/>
    <w:rsid w:val="009352BB"/>
    <w:rsid w:val="00990668"/>
    <w:rsid w:val="009E523C"/>
    <w:rsid w:val="009E621B"/>
    <w:rsid w:val="009F0C77"/>
    <w:rsid w:val="009F4DD1"/>
    <w:rsid w:val="00A64E80"/>
    <w:rsid w:val="00A71187"/>
    <w:rsid w:val="00A741D9"/>
    <w:rsid w:val="00A9741D"/>
    <w:rsid w:val="00AD4B17"/>
    <w:rsid w:val="00B26FA6"/>
    <w:rsid w:val="00B32EC2"/>
    <w:rsid w:val="00B741CB"/>
    <w:rsid w:val="00B74AF4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30ECE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A55A40D-4020-46F6-AC66-C24A875E1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4B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BA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30EC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2-16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2-16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1235_201202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02D5C6-9E1C-4245-8954-B43FF9106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349</Words>
  <Characters>1746</Characters>
  <Application>Microsoft Office Word</Application>
  <DocSecurity>4</DocSecurity>
  <Lines>73</Lines>
  <Paragraphs>25</Paragraphs>
  <ScaleCrop>false</ScaleCrop>
  <Company> </Company>
  <LinksUpToDate>false</LinksUpToDate>
  <CharactersWithSpaces>2075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1235: Septic tank permit provisions - South Carolina Legislature Online</dc:title>
  <dc:subject/>
  <dc:creator>NikiDowney</dc:creator>
  <cp:keywords/>
  <dc:description/>
  <cp:lastModifiedBy>N Cumfer</cp:lastModifiedBy>
  <cp:revision>2</cp:revision>
  <cp:lastPrinted>2012-02-15T19:09:00Z</cp:lastPrinted>
  <dcterms:created xsi:type="dcterms:W3CDTF">2014-11-21T21:12:00Z</dcterms:created>
  <dcterms:modified xsi:type="dcterms:W3CDTF">2014-11-21T21:12:00Z</dcterms:modified>
</cp:coreProperties>
</file>