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469" w:rsidRDefault="006E6469" w:rsidP="006E6469">
      <w:pPr>
        <w:widowControl w:val="0"/>
        <w:jc w:val="center"/>
      </w:pPr>
      <w:bookmarkStart w:id="0" w:name="_GoBack"/>
      <w:bookmarkEnd w:id="0"/>
      <w:r w:rsidRPr="006E6469">
        <w:rPr>
          <w:b/>
        </w:rPr>
        <w:t>South Carolina General Assembly</w:t>
      </w:r>
    </w:p>
    <w:p w:rsidR="006E6469" w:rsidRDefault="006E6469" w:rsidP="006E6469">
      <w:pPr>
        <w:widowControl w:val="0"/>
        <w:jc w:val="center"/>
      </w:pPr>
      <w:r>
        <w:t>119th Session, 2011-2012</w:t>
      </w:r>
    </w:p>
    <w:p w:rsidR="006E6469" w:rsidRDefault="006E6469" w:rsidP="006E6469">
      <w:pPr>
        <w:widowControl w:val="0"/>
        <w:jc w:val="left"/>
      </w:pPr>
    </w:p>
    <w:p w:rsidR="006E6469" w:rsidRDefault="006E6469" w:rsidP="006E6469">
      <w:pPr>
        <w:widowControl w:val="0"/>
        <w:jc w:val="left"/>
        <w:rPr>
          <w:b/>
        </w:rPr>
      </w:pPr>
      <w:r w:rsidRPr="006E6469">
        <w:rPr>
          <w:b/>
        </w:rPr>
        <w:t>S.</w:t>
      </w:r>
      <w:r>
        <w:rPr>
          <w:b/>
        </w:rPr>
        <w:t xml:space="preserve"> </w:t>
      </w:r>
      <w:r w:rsidRPr="006E6469">
        <w:rPr>
          <w:b/>
        </w:rPr>
        <w:t>1437</w:t>
      </w:r>
    </w:p>
    <w:p w:rsidR="006E6469" w:rsidRDefault="006E6469" w:rsidP="006E6469">
      <w:pPr>
        <w:widowControl w:val="0"/>
        <w:jc w:val="left"/>
        <w:rPr>
          <w:b/>
        </w:rPr>
      </w:pPr>
    </w:p>
    <w:p w:rsidR="006E6469" w:rsidRDefault="006E6469" w:rsidP="006E6469">
      <w:pPr>
        <w:widowControl w:val="0"/>
        <w:jc w:val="left"/>
      </w:pPr>
      <w:r w:rsidRPr="006E6469">
        <w:rPr>
          <w:b/>
        </w:rPr>
        <w:t>STATUS INFORMATION</w:t>
      </w:r>
    </w:p>
    <w:p w:rsidR="006E6469" w:rsidRDefault="006E6469" w:rsidP="006E6469">
      <w:pPr>
        <w:widowControl w:val="0"/>
        <w:jc w:val="left"/>
      </w:pPr>
    </w:p>
    <w:p w:rsidR="006E6469" w:rsidRDefault="006E6469" w:rsidP="006E6469">
      <w:pPr>
        <w:widowControl w:val="0"/>
        <w:jc w:val="left"/>
      </w:pPr>
      <w:r>
        <w:t>Concurrent Resolution</w:t>
      </w:r>
    </w:p>
    <w:p w:rsidR="006E6469" w:rsidRDefault="006E6469" w:rsidP="006E6469">
      <w:pPr>
        <w:widowControl w:val="0"/>
        <w:jc w:val="left"/>
      </w:pPr>
      <w:r>
        <w:t>Sponsors: Senators Lourie, Land, L. Martin, Setzler and Thomas</w:t>
      </w:r>
    </w:p>
    <w:p w:rsidR="006E6469" w:rsidRDefault="006E6469" w:rsidP="006E6469">
      <w:pPr>
        <w:widowControl w:val="0"/>
        <w:jc w:val="left"/>
      </w:pPr>
      <w:r>
        <w:t>Document Path: l:\council\bills\rm\1495ab12.docx</w:t>
      </w:r>
    </w:p>
    <w:p w:rsidR="006E6469" w:rsidRDefault="006E6469" w:rsidP="006E6469">
      <w:pPr>
        <w:widowControl w:val="0"/>
        <w:jc w:val="left"/>
      </w:pPr>
    </w:p>
    <w:p w:rsidR="002329BF" w:rsidRDefault="002329BF" w:rsidP="006E6469">
      <w:pPr>
        <w:widowControl w:val="0"/>
        <w:jc w:val="left"/>
      </w:pPr>
      <w:r>
        <w:t>Introduced in the Senate on April 12, 2012</w:t>
      </w:r>
    </w:p>
    <w:p w:rsidR="002329BF" w:rsidRDefault="002329BF" w:rsidP="006E6469">
      <w:pPr>
        <w:widowControl w:val="0"/>
        <w:jc w:val="left"/>
      </w:pPr>
      <w:r>
        <w:t>Introduced in the House on April 17, 2012</w:t>
      </w:r>
    </w:p>
    <w:p w:rsidR="002329BF" w:rsidRDefault="002329BF" w:rsidP="006E6469">
      <w:pPr>
        <w:widowControl w:val="0"/>
        <w:jc w:val="left"/>
      </w:pPr>
      <w:r>
        <w:t>Adopted by the General Assembly on April 17, 2012</w:t>
      </w:r>
    </w:p>
    <w:p w:rsidR="002329BF" w:rsidRDefault="002329BF" w:rsidP="006E6469">
      <w:pPr>
        <w:widowControl w:val="0"/>
        <w:jc w:val="left"/>
      </w:pPr>
    </w:p>
    <w:p w:rsidR="006E6469" w:rsidRDefault="006E6469" w:rsidP="006E6469">
      <w:pPr>
        <w:widowControl w:val="0"/>
        <w:jc w:val="left"/>
      </w:pPr>
      <w:r>
        <w:t xml:space="preserve">Summary: </w:t>
      </w:r>
      <w:r w:rsidR="0098526D">
        <w:t>Lloyd I. Hendricks</w:t>
      </w:r>
    </w:p>
    <w:p w:rsidR="006E6469" w:rsidRDefault="006E6469" w:rsidP="006E6469">
      <w:pPr>
        <w:widowControl w:val="0"/>
        <w:jc w:val="left"/>
      </w:pPr>
    </w:p>
    <w:p w:rsidR="006E6469" w:rsidRDefault="006E6469" w:rsidP="006E6469">
      <w:pPr>
        <w:widowControl w:val="0"/>
        <w:jc w:val="left"/>
      </w:pPr>
    </w:p>
    <w:p w:rsidR="006E6469" w:rsidRDefault="006E6469" w:rsidP="006E64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6469">
        <w:rPr>
          <w:b/>
        </w:rPr>
        <w:t>HISTORY OF LEGISLATIVE ACTIONS</w:t>
      </w:r>
    </w:p>
    <w:p w:rsidR="006E6469" w:rsidRDefault="006E6469" w:rsidP="006E64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6469" w:rsidRPr="006E6469" w:rsidRDefault="006E6469" w:rsidP="006E64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6469">
        <w:rPr>
          <w:u w:val="single"/>
        </w:rPr>
        <w:tab/>
        <w:t>Date</w:t>
      </w:r>
      <w:r w:rsidRPr="006E6469">
        <w:rPr>
          <w:u w:val="single"/>
        </w:rPr>
        <w:tab/>
        <w:t>Body</w:t>
      </w:r>
      <w:r w:rsidRPr="006E6469">
        <w:rPr>
          <w:u w:val="single"/>
        </w:rPr>
        <w:tab/>
        <w:t>Action Description with journal page number</w:t>
      </w:r>
      <w:r w:rsidRPr="006E6469">
        <w:rPr>
          <w:u w:val="single"/>
        </w:rPr>
        <w:tab/>
      </w:r>
    </w:p>
    <w:p w:rsidR="00E524F8" w:rsidRDefault="00E524F8" w:rsidP="00E524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4/12/2012</w:t>
      </w:r>
      <w:r>
        <w:tab/>
        <w:t>Senate</w:t>
      </w:r>
      <w:r>
        <w:tab/>
      </w:r>
      <w:r w:rsidRPr="00B7530F">
        <w:t>Int</w:t>
      </w:r>
      <w:r>
        <w:t xml:space="preserve">roduced, adopted, sent to House </w:t>
      </w:r>
      <w:r w:rsidRPr="00B7530F">
        <w:t>(</w:t>
      </w:r>
      <w:hyperlink r:id="rId7" w:history="1">
        <w:r w:rsidRPr="00B7530F">
          <w:rPr>
            <w:rStyle w:val="Hyperlink"/>
          </w:rPr>
          <w:t>Senate Journal</w:t>
        </w:r>
        <w:r w:rsidRPr="00B7530F">
          <w:rPr>
            <w:rStyle w:val="Hyperlink"/>
          </w:rPr>
          <w:noBreakHyphen/>
          <w:t>page 6</w:t>
        </w:r>
      </w:hyperlink>
      <w:r w:rsidRPr="00B7530F">
        <w:t>)</w:t>
      </w:r>
    </w:p>
    <w:p w:rsidR="00E524F8" w:rsidRDefault="00E524F8" w:rsidP="00E524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House</w:t>
      </w:r>
      <w:r>
        <w:tab/>
      </w:r>
      <w:r w:rsidRPr="00B7530F">
        <w:t>Introduced, ado</w:t>
      </w:r>
      <w:r>
        <w:t xml:space="preserve">pted, returned with concurrence </w:t>
      </w:r>
      <w:r w:rsidRPr="00B7530F">
        <w:t>(</w:t>
      </w:r>
      <w:hyperlink r:id="rId8" w:history="1">
        <w:r w:rsidRPr="00B7530F">
          <w:rPr>
            <w:rStyle w:val="Hyperlink"/>
          </w:rPr>
          <w:t>House Journal</w:t>
        </w:r>
        <w:r w:rsidRPr="00B7530F">
          <w:rPr>
            <w:rStyle w:val="Hyperlink"/>
          </w:rPr>
          <w:noBreakHyphen/>
          <w:t>page 7</w:t>
        </w:r>
      </w:hyperlink>
      <w:r w:rsidRPr="00B7530F">
        <w:t>)</w:t>
      </w:r>
    </w:p>
    <w:p w:rsidR="00E524F8" w:rsidRDefault="00E524F8" w:rsidP="00E524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469" w:rsidRPr="006E6469" w:rsidRDefault="006E6469" w:rsidP="006E6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469" w:rsidRDefault="006E6469" w:rsidP="006E6469">
      <w:r w:rsidRPr="006E6469">
        <w:rPr>
          <w:b/>
        </w:rPr>
        <w:t>VERSIONS OF THIS BILL</w:t>
      </w:r>
    </w:p>
    <w:p w:rsidR="006E6469" w:rsidRDefault="006E6469" w:rsidP="006E6469"/>
    <w:p w:rsidR="006E6469" w:rsidRDefault="002C09FC" w:rsidP="006E6469">
      <w:hyperlink r:id="rId9" w:history="1">
        <w:r w:rsidR="006E6469">
          <w:rPr>
            <w:rStyle w:val="Hyperlink"/>
          </w:rPr>
          <w:t>4/12/2012</w:t>
        </w:r>
      </w:hyperlink>
    </w:p>
    <w:p w:rsidR="006E6469" w:rsidRDefault="006E6469" w:rsidP="006E6469"/>
    <w:p w:rsidR="006E6469" w:rsidRDefault="006E6469" w:rsidP="006E6469">
      <w:pPr>
        <w:sectPr w:rsidR="006E6469" w:rsidSect="006E64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61C2" w:rsidRDefault="008C61C2" w:rsidP="008C61C2">
      <w:pPr>
        <w:pStyle w:val="BillDots0"/>
      </w:pPr>
    </w:p>
    <w:p w:rsidR="008C61C2" w:rsidRDefault="008C61C2" w:rsidP="008C61C2">
      <w:pPr>
        <w:pStyle w:val="Numbersforbills"/>
      </w:pPr>
    </w:p>
    <w:p w:rsidR="008C61C2" w:rsidRDefault="008C61C2" w:rsidP="008C6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1C2" w:rsidRDefault="008C61C2" w:rsidP="008C6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1C2" w:rsidRDefault="008C61C2" w:rsidP="008C6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1C2" w:rsidRDefault="008C61C2" w:rsidP="008C6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1C2" w:rsidRDefault="008C61C2" w:rsidP="008C6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3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7EA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2CA" w:rsidRDefault="0010413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5928EA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928EA">
        <w:rPr>
          <w:rFonts w:eastAsiaTheme="minorHAnsi"/>
          <w:color w:val="000000" w:themeColor="text1"/>
          <w:szCs w:val="22"/>
          <w:u w:color="000000" w:themeColor="text1"/>
        </w:rPr>
        <w:t xml:space="preserve">LLOYD I. HENDRICKS </w:t>
      </w:r>
      <w:r w:rsidR="00093198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5928EA">
        <w:rPr>
          <w:rFonts w:eastAsiaTheme="minorHAnsi"/>
          <w:color w:val="000000" w:themeColor="text1"/>
          <w:szCs w:val="22"/>
          <w:u w:color="000000" w:themeColor="text1"/>
        </w:rPr>
        <w:t xml:space="preserve">COLUMBIA, PRESIDENT AND CEO OF THE SOUTH CAROLINA BANKERS ASSOCIATION, 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5928EA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>ND TO WISH H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5928EA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BE7EA7" w:rsidRDefault="00BE7E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62CA" w:rsidRDefault="00BE7EA7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9579F9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>Lloyd I. Hendricks of Columbia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>president and CEO of the South Carolina Bankers Association</w:t>
      </w:r>
      <w:r w:rsidR="00BD10D3">
        <w:rPr>
          <w:rFonts w:eastAsiaTheme="minorHAnsi"/>
          <w:color w:val="000000" w:themeColor="text1"/>
          <w:szCs w:val="22"/>
          <w:u w:color="000000" w:themeColor="text1"/>
        </w:rPr>
        <w:t xml:space="preserve"> (SCBA)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>will begin a well</w:t>
      </w:r>
      <w:r w:rsidR="008C61C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</w:t>
      </w:r>
      <w:r w:rsidR="00713477">
        <w:rPr>
          <w:rFonts w:eastAsiaTheme="minorHAnsi"/>
          <w:color w:val="000000" w:themeColor="text1"/>
          <w:szCs w:val="22"/>
          <w:u w:color="000000" w:themeColor="text1"/>
        </w:rPr>
        <w:t xml:space="preserve">on June 30, 2012, 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8C61C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>five year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s of 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>outst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anding service 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 xml:space="preserve">to the </w:t>
      </w:r>
      <w:r w:rsidR="00713477">
        <w:rPr>
          <w:rFonts w:eastAsiaTheme="minorHAnsi"/>
          <w:color w:val="000000" w:themeColor="text1"/>
          <w:szCs w:val="22"/>
          <w:u w:color="000000" w:themeColor="text1"/>
        </w:rPr>
        <w:t>SCBA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66066" w:rsidRPr="00037992" w:rsidRDefault="00066066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62CA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F202F">
        <w:rPr>
          <w:rFonts w:eastAsiaTheme="minorHAnsi"/>
          <w:color w:val="000000" w:themeColor="text1"/>
          <w:szCs w:val="22"/>
          <w:u w:color="000000" w:themeColor="text1"/>
        </w:rPr>
        <w:t>Whereas, in preparation for his life</w:t>
      </w:r>
      <w:r w:rsidR="008C61C2" w:rsidRPr="008C61C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s work,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D10D3">
        <w:rPr>
          <w:rFonts w:eastAsiaTheme="minorHAnsi"/>
          <w:color w:val="000000" w:themeColor="text1"/>
          <w:szCs w:val="22"/>
          <w:u w:color="000000" w:themeColor="text1"/>
        </w:rPr>
        <w:t>Greenville nat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>ive earned a bachelor</w:t>
      </w:r>
      <w:r w:rsidR="008C61C2" w:rsidRPr="008C61C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C2157A">
        <w:rPr>
          <w:rFonts w:eastAsiaTheme="minorHAnsi"/>
          <w:color w:val="000000" w:themeColor="text1"/>
          <w:szCs w:val="22"/>
          <w:u w:color="000000" w:themeColor="text1"/>
        </w:rPr>
        <w:t>English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 from the University of South Carolina</w:t>
      </w:r>
      <w:r w:rsidR="00C2157A">
        <w:rPr>
          <w:rFonts w:eastAsiaTheme="minorHAnsi"/>
          <w:color w:val="000000" w:themeColor="text1"/>
          <w:szCs w:val="22"/>
          <w:u w:color="000000" w:themeColor="text1"/>
        </w:rPr>
        <w:t xml:space="preserve">, followed by a juris doctor at the </w:t>
      </w:r>
      <w:r w:rsidR="00C2157A" w:rsidRPr="001F202F">
        <w:rPr>
          <w:rFonts w:eastAsiaTheme="minorHAnsi"/>
          <w:color w:val="000000" w:themeColor="text1"/>
          <w:szCs w:val="22"/>
          <w:u w:color="000000" w:themeColor="text1"/>
        </w:rPr>
        <w:t>University of South Carolina</w:t>
      </w:r>
      <w:r w:rsidR="00C2157A">
        <w:rPr>
          <w:rFonts w:eastAsiaTheme="minorHAnsi"/>
          <w:color w:val="000000" w:themeColor="text1"/>
          <w:szCs w:val="22"/>
          <w:u w:color="000000" w:themeColor="text1"/>
        </w:rPr>
        <w:t xml:space="preserve"> School of Law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D10D3" w:rsidRDefault="00BD10D3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D10D3" w:rsidRDefault="00BD10D3" w:rsidP="00A67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D10D3">
        <w:rPr>
          <w:rFonts w:eastAsiaTheme="minorHAnsi"/>
          <w:color w:val="000000" w:themeColor="text1"/>
          <w:szCs w:val="22"/>
          <w:u w:color="000000" w:themeColor="text1"/>
        </w:rPr>
        <w:t xml:space="preserve">Lloyd Hendricks joined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Bankers </w:t>
      </w:r>
      <w:r w:rsidRPr="00BD10D3">
        <w:rPr>
          <w:rFonts w:eastAsiaTheme="minorHAnsi"/>
          <w:color w:val="000000" w:themeColor="text1"/>
          <w:szCs w:val="22"/>
          <w:u w:color="000000" w:themeColor="text1"/>
        </w:rPr>
        <w:t xml:space="preserve">Association in 1986 after a long career as a banker, </w:t>
      </w:r>
      <w:r w:rsidR="00A6757E">
        <w:rPr>
          <w:rFonts w:eastAsiaTheme="minorHAnsi"/>
          <w:color w:val="000000" w:themeColor="text1"/>
          <w:szCs w:val="22"/>
          <w:u w:color="000000" w:themeColor="text1"/>
        </w:rPr>
        <w:t>attorney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BD10D3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 of the </w:t>
      </w:r>
      <w:r w:rsidRPr="00BD10D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Pr="00BD10D3">
        <w:rPr>
          <w:rFonts w:eastAsiaTheme="minorHAnsi"/>
          <w:color w:val="000000" w:themeColor="text1"/>
          <w:szCs w:val="22"/>
          <w:u w:color="000000" w:themeColor="text1"/>
        </w:rPr>
        <w:t>. He began his banking career in 1968 and left First Union National Bank as executive vice president and group executive to lead the SCBA</w:t>
      </w:r>
      <w:r w:rsidR="002E0C55">
        <w:rPr>
          <w:rFonts w:eastAsiaTheme="minorHAnsi"/>
          <w:color w:val="000000" w:themeColor="text1"/>
          <w:szCs w:val="22"/>
          <w:u w:color="000000" w:themeColor="text1"/>
        </w:rPr>
        <w:t xml:space="preserve">, where over the years he </w:t>
      </w:r>
      <w:r w:rsidR="002E0C55" w:rsidRPr="00E247CC">
        <w:rPr>
          <w:rFonts w:eastAsiaTheme="minorHAnsi"/>
          <w:color w:val="000000" w:themeColor="text1"/>
          <w:szCs w:val="22"/>
          <w:u w:color="000000" w:themeColor="text1"/>
        </w:rPr>
        <w:t>was credited with many successes in state and federal legislation, economic development, financial</w:t>
      </w:r>
      <w:r w:rsidR="008C61C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E0C55" w:rsidRPr="00E247CC">
        <w:rPr>
          <w:rFonts w:eastAsiaTheme="minorHAnsi"/>
          <w:color w:val="000000" w:themeColor="text1"/>
          <w:szCs w:val="22"/>
          <w:u w:color="000000" w:themeColor="text1"/>
        </w:rPr>
        <w:t>literacy efforts, and sound financial</w:t>
      </w:r>
      <w:r w:rsidR="008C61C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E0C55" w:rsidRPr="00E247CC">
        <w:rPr>
          <w:rFonts w:eastAsiaTheme="minorHAnsi"/>
          <w:color w:val="000000" w:themeColor="text1"/>
          <w:szCs w:val="22"/>
          <w:u w:color="000000" w:themeColor="text1"/>
        </w:rPr>
        <w:t>association management</w:t>
      </w:r>
      <w:r w:rsidR="002E0C5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6757E" w:rsidRDefault="00A6757E" w:rsidP="00A67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4252" w:rsidRDefault="00A6757E" w:rsidP="00E24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E247CC">
        <w:rPr>
          <w:rFonts w:eastAsiaTheme="minorHAnsi"/>
          <w:color w:val="000000" w:themeColor="text1"/>
          <w:szCs w:val="22"/>
          <w:u w:color="000000" w:themeColor="text1"/>
        </w:rPr>
        <w:t xml:space="preserve">as a legislator, </w:t>
      </w:r>
      <w:r w:rsidR="006A4252">
        <w:rPr>
          <w:rFonts w:eastAsiaTheme="minorHAnsi"/>
          <w:color w:val="000000" w:themeColor="text1"/>
          <w:szCs w:val="22"/>
          <w:u w:color="000000" w:themeColor="text1"/>
        </w:rPr>
        <w:t>Mr. Hendricks</w:t>
      </w:r>
      <w:r w:rsidR="00E247CC" w:rsidRPr="00E247CC">
        <w:rPr>
          <w:rFonts w:eastAsiaTheme="minorHAnsi"/>
          <w:color w:val="000000" w:themeColor="text1"/>
          <w:szCs w:val="22"/>
          <w:u w:color="000000" w:themeColor="text1"/>
        </w:rPr>
        <w:t xml:space="preserve"> served five terms </w:t>
      </w:r>
      <w:r w:rsidR="005E4755">
        <w:rPr>
          <w:rFonts w:eastAsiaTheme="minorHAnsi"/>
          <w:color w:val="000000" w:themeColor="text1"/>
          <w:szCs w:val="22"/>
          <w:u w:color="000000" w:themeColor="text1"/>
        </w:rPr>
        <w:t>(1976</w:t>
      </w:r>
      <w:r w:rsidR="008C61C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E4755">
        <w:rPr>
          <w:rFonts w:eastAsiaTheme="minorHAnsi"/>
          <w:color w:val="000000" w:themeColor="text1"/>
          <w:szCs w:val="22"/>
          <w:u w:color="000000" w:themeColor="text1"/>
        </w:rPr>
        <w:t xml:space="preserve">1986) </w:t>
      </w:r>
      <w:r w:rsidR="00E247CC" w:rsidRPr="00E247CC">
        <w:rPr>
          <w:rFonts w:eastAsiaTheme="minorHAnsi"/>
          <w:color w:val="000000" w:themeColor="text1"/>
          <w:szCs w:val="22"/>
          <w:u w:color="000000" w:themeColor="text1"/>
        </w:rPr>
        <w:t>in the South Carolina House of Representatives</w:t>
      </w:r>
      <w:r w:rsidR="00E247CC">
        <w:rPr>
          <w:rFonts w:eastAsiaTheme="minorHAnsi"/>
          <w:color w:val="000000" w:themeColor="text1"/>
          <w:szCs w:val="22"/>
          <w:u w:color="000000" w:themeColor="text1"/>
        </w:rPr>
        <w:t xml:space="preserve">, earning a reputation that garnered him the </w:t>
      </w:r>
      <w:r w:rsidR="00E22220" w:rsidRPr="00D24A45">
        <w:rPr>
          <w:color w:val="000000" w:themeColor="text1"/>
          <w:u w:color="000000" w:themeColor="text1"/>
        </w:rPr>
        <w:t xml:space="preserve">Legislator of the Year </w:t>
      </w:r>
      <w:r w:rsidR="00E22220">
        <w:rPr>
          <w:color w:val="000000" w:themeColor="text1"/>
          <w:u w:color="000000" w:themeColor="text1"/>
        </w:rPr>
        <w:t xml:space="preserve">award </w:t>
      </w:r>
      <w:r w:rsidR="00E22220" w:rsidRPr="00D24A45">
        <w:rPr>
          <w:color w:val="000000" w:themeColor="text1"/>
          <w:u w:color="000000" w:themeColor="text1"/>
        </w:rPr>
        <w:t xml:space="preserve">in 1984 </w:t>
      </w:r>
      <w:r w:rsidR="00E22220">
        <w:rPr>
          <w:color w:val="000000" w:themeColor="text1"/>
          <w:u w:color="000000" w:themeColor="text1"/>
        </w:rPr>
        <w:t>from</w:t>
      </w:r>
      <w:r w:rsidR="00E22220" w:rsidRPr="00D24A45">
        <w:rPr>
          <w:color w:val="000000" w:themeColor="text1"/>
          <w:u w:color="000000" w:themeColor="text1"/>
        </w:rPr>
        <w:t xml:space="preserve"> the South Carolina Chamber of Commerce and in 1985 </w:t>
      </w:r>
      <w:r w:rsidR="00E22220">
        <w:rPr>
          <w:color w:val="000000" w:themeColor="text1"/>
          <w:u w:color="000000" w:themeColor="text1"/>
        </w:rPr>
        <w:t>from</w:t>
      </w:r>
      <w:r w:rsidR="00E22220" w:rsidRPr="00D24A45">
        <w:rPr>
          <w:color w:val="000000" w:themeColor="text1"/>
          <w:u w:color="000000" w:themeColor="text1"/>
        </w:rPr>
        <w:t xml:space="preserve"> the </w:t>
      </w:r>
      <w:r w:rsidR="00E22220" w:rsidRPr="00E22220">
        <w:rPr>
          <w:i/>
          <w:color w:val="000000" w:themeColor="text1"/>
          <w:u w:color="000000" w:themeColor="text1"/>
        </w:rPr>
        <w:t>Greenville News</w:t>
      </w:r>
      <w:r w:rsidR="00E22220">
        <w:rPr>
          <w:color w:val="000000" w:themeColor="text1"/>
          <w:u w:color="000000" w:themeColor="text1"/>
        </w:rPr>
        <w:t xml:space="preserve">. </w:t>
      </w:r>
      <w:r w:rsidR="00FF2692">
        <w:rPr>
          <w:color w:val="000000" w:themeColor="text1"/>
          <w:u w:color="000000" w:themeColor="text1"/>
        </w:rPr>
        <w:t xml:space="preserve">In addition, </w:t>
      </w:r>
      <w:r w:rsidR="00E247CC" w:rsidRPr="00E247CC">
        <w:rPr>
          <w:rFonts w:eastAsiaTheme="minorHAnsi"/>
          <w:color w:val="000000" w:themeColor="text1"/>
          <w:szCs w:val="22"/>
          <w:u w:color="000000" w:themeColor="text1"/>
        </w:rPr>
        <w:t xml:space="preserve">he was awarded </w:t>
      </w:r>
      <w:r w:rsidR="00013A3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E247CC" w:rsidRPr="00E247CC">
        <w:rPr>
          <w:rFonts w:eastAsiaTheme="minorHAnsi"/>
          <w:color w:val="000000" w:themeColor="text1"/>
          <w:szCs w:val="22"/>
          <w:u w:color="000000" w:themeColor="text1"/>
        </w:rPr>
        <w:t xml:space="preserve">highest honor in banking </w:t>
      </w:r>
      <w:r w:rsidR="00013A38">
        <w:rPr>
          <w:rFonts w:eastAsiaTheme="minorHAnsi"/>
          <w:color w:val="000000" w:themeColor="text1"/>
          <w:szCs w:val="22"/>
          <w:u w:color="000000" w:themeColor="text1"/>
        </w:rPr>
        <w:t xml:space="preserve">in the Palmetto State </w:t>
      </w:r>
      <w:r w:rsidR="00E247CC" w:rsidRPr="00E247CC">
        <w:rPr>
          <w:rFonts w:eastAsiaTheme="minorHAnsi"/>
          <w:color w:val="000000" w:themeColor="text1"/>
          <w:szCs w:val="22"/>
          <w:u w:color="000000" w:themeColor="text1"/>
        </w:rPr>
        <w:t>when he was named Outstanding Young Banker in 1980</w:t>
      </w:r>
      <w:r w:rsidR="00FB6BB0">
        <w:rPr>
          <w:rFonts w:eastAsiaTheme="minorHAnsi"/>
          <w:color w:val="000000" w:themeColor="text1"/>
          <w:szCs w:val="22"/>
          <w:u w:color="000000" w:themeColor="text1"/>
        </w:rPr>
        <w:t>. Further recognition followed in 1997</w:t>
      </w:r>
      <w:r w:rsidR="00013A38">
        <w:rPr>
          <w:rFonts w:eastAsiaTheme="minorHAnsi"/>
          <w:color w:val="000000" w:themeColor="text1"/>
          <w:szCs w:val="22"/>
          <w:u w:color="000000" w:themeColor="text1"/>
        </w:rPr>
        <w:t>, at which time</w:t>
      </w:r>
      <w:r w:rsidR="00FB6BB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A4252">
        <w:rPr>
          <w:rFonts w:eastAsiaTheme="minorHAnsi"/>
          <w:color w:val="000000" w:themeColor="text1"/>
          <w:szCs w:val="22"/>
          <w:u w:color="000000" w:themeColor="text1"/>
        </w:rPr>
        <w:t>Governor David Beasley</w:t>
      </w:r>
      <w:r w:rsidR="00FB6BB0">
        <w:rPr>
          <w:rFonts w:eastAsiaTheme="minorHAnsi"/>
          <w:color w:val="000000" w:themeColor="text1"/>
          <w:szCs w:val="22"/>
          <w:u w:color="000000" w:themeColor="text1"/>
        </w:rPr>
        <w:t xml:space="preserve"> bestowed on Mr. Hendricks the Order of the Palmetto, the highest civilian award granted by the State of South Carolina; and</w:t>
      </w:r>
    </w:p>
    <w:p w:rsidR="006A4252" w:rsidRDefault="006A4252" w:rsidP="00E24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47CC" w:rsidRDefault="002E0C55" w:rsidP="00E24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E6C77">
        <w:rPr>
          <w:rFonts w:eastAsiaTheme="minorHAnsi"/>
          <w:color w:val="000000" w:themeColor="text1"/>
          <w:szCs w:val="22"/>
          <w:u w:color="000000" w:themeColor="text1"/>
        </w:rPr>
        <w:t xml:space="preserve">believing strongly in active community involvement, Lloyd Hendricks </w:t>
      </w:r>
      <w:r w:rsidR="0089494E">
        <w:rPr>
          <w:rFonts w:eastAsiaTheme="minorHAnsi"/>
          <w:color w:val="000000" w:themeColor="text1"/>
          <w:szCs w:val="22"/>
          <w:u w:color="000000" w:themeColor="text1"/>
        </w:rPr>
        <w:t>currently serves as a member of Eastminster Presbyterian Church, the Congaree Land Trust Board of Directors, Rural Economic Development Council, South Carolina Bar Association, Hibernian Society, and several other community and civic organizations; and</w:t>
      </w:r>
    </w:p>
    <w:p w:rsidR="0089494E" w:rsidRDefault="0089494E" w:rsidP="00E24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62CA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Mr. Hendricks 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inds his strongest encouragement in the support of his family, his wife, the former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Susan Spangler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and their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two sons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 xml:space="preserve">Inman and </w:t>
      </w:r>
      <w:r w:rsidR="004C7E45">
        <w:rPr>
          <w:rFonts w:eastAsiaTheme="minorHAnsi"/>
          <w:color w:val="000000" w:themeColor="text1"/>
          <w:szCs w:val="22"/>
          <w:u w:color="000000" w:themeColor="text1"/>
        </w:rPr>
        <w:t>Christian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Among his greatest delights are his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four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grandchildren,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Christian, Walker, Caroline, and Inman, along with a</w:t>
      </w:r>
      <w:r w:rsidR="00F33A89">
        <w:rPr>
          <w:rFonts w:eastAsiaTheme="minorHAnsi"/>
          <w:color w:val="000000" w:themeColor="text1"/>
          <w:szCs w:val="22"/>
          <w:u w:color="000000" w:themeColor="text1"/>
        </w:rPr>
        <w:t>nother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 xml:space="preserve"> grandson on the way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C5069" w:rsidRDefault="007C5069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C5069" w:rsidRDefault="007C5069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Mr. Hendricks</w:t>
      </w:r>
      <w:r w:rsidR="008C61C2" w:rsidRPr="008C61C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overriding desire was to work faithfully and diligently with the General Assembly, the Executive Branch, and the Judiciary, to ensure that South Carolina</w:t>
      </w:r>
      <w:r w:rsidR="008C61C2" w:rsidRPr="008C61C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banks remained healthy and able to provide the assistance necessary to all people and communities in South Carolina; and</w:t>
      </w:r>
    </w:p>
    <w:p w:rsidR="006762CA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62CA" w:rsidRPr="00037992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9579F9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grateful for the legacy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Lloyd Hendricks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EB1BF9">
        <w:rPr>
          <w:rFonts w:eastAsiaTheme="minorHAnsi"/>
          <w:color w:val="000000" w:themeColor="text1"/>
          <w:szCs w:val="22"/>
          <w:u w:color="000000" w:themeColor="text1"/>
        </w:rPr>
        <w:t>given to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the people of South Carolina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 xml:space="preserve"> in both public and private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The members take great pleasure in wishing him well as he enters retirement and trust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762CA" w:rsidRPr="00037992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79F9" w:rsidRDefault="009579F9" w:rsidP="00957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762CA" w:rsidRPr="00037992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76A6A" w:rsidRDefault="006762CA" w:rsidP="00476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9579F9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 xml:space="preserve">Lloyd I. Hendricks of Columbia, president and CEO of the South Carolina Bankers Association, 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>nd wish h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6762CA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2CA" w:rsidRDefault="006762CA" w:rsidP="00C843F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5003A">
        <w:t xml:space="preserve">esented </w:t>
      </w:r>
      <w:r>
        <w:t xml:space="preserve">to </w:t>
      </w:r>
      <w:r w:rsidR="00FA0527">
        <w:rPr>
          <w:rFonts w:eastAsiaTheme="minorHAnsi"/>
          <w:color w:val="000000" w:themeColor="text1"/>
          <w:szCs w:val="22"/>
          <w:u w:color="000000" w:themeColor="text1"/>
        </w:rPr>
        <w:t>Lloyd I. Hendricks</w:t>
      </w:r>
      <w:r>
        <w:t>.</w:t>
      </w:r>
    </w:p>
    <w:p w:rsidR="00E5390D" w:rsidRDefault="008C61C2" w:rsidP="00C843F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390D" w:rsidRDefault="00E5390D" w:rsidP="006E6469">
      <w:pPr>
        <w:keepNext/>
        <w:keepLines/>
        <w:suppressAutoHyphens/>
      </w:pPr>
    </w:p>
    <w:sectPr w:rsidR="00E5390D" w:rsidSect="006E64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C77" w:rsidRDefault="005E6C77" w:rsidP="009F0C77">
      <w:r>
        <w:separator/>
      </w:r>
    </w:p>
  </w:endnote>
  <w:endnote w:type="continuationSeparator" w:id="0">
    <w:p w:rsidR="005E6C77" w:rsidRDefault="005E6C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01119B-1364-413C-9DEC-464DAEA7621C}"/>
    <w:embedBold r:id="rId2" w:fontKey="{F9DCEC33-2019-4C5F-A752-9DFD0A4BA0C4}"/>
    <w:embedItalic r:id="rId3" w:fontKey="{60828704-BDCD-4919-8C6B-374F58DBD0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F413405-FA0B-4622-9A05-44750ACF0D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A6251C2-AA43-4B01-8C96-DA762AF055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DFDA823-335C-4C9B-A243-632295CEE8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469" w:rsidRPr="00E5390D" w:rsidRDefault="006E6469" w:rsidP="00E53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[1437]</w:t>
    </w:r>
    <w:r>
      <w:tab/>
    </w:r>
    <w:r w:rsidR="002C09FC">
      <w:fldChar w:fldCharType="begin"/>
    </w:r>
    <w:r w:rsidR="002C09FC">
      <w:instrText xml:space="preserve"> PAGE  \* MERGEFORMAT </w:instrText>
    </w:r>
    <w:r w:rsidR="002C09FC">
      <w:fldChar w:fldCharType="separate"/>
    </w:r>
    <w:r w:rsidR="002C09FC">
      <w:rPr>
        <w:noProof/>
      </w:rPr>
      <w:t>1</w:t>
    </w:r>
    <w:r w:rsidR="002C09F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C77" w:rsidRDefault="005E6C77" w:rsidP="009F0C77">
      <w:r>
        <w:separator/>
      </w:r>
    </w:p>
  </w:footnote>
  <w:footnote w:type="continuationSeparator" w:id="0">
    <w:p w:rsidR="005E6C77" w:rsidRDefault="005E6C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95AB12"/>
    <w:docVar w:name="CoverBillType" w:val="c"/>
    <w:docVar w:name="docpath" w:val="L:\Council\bills\RM\1495AB12.DOCX"/>
    <w:docVar w:name="dvBillNumber" w:val="143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95BC5"/>
    <w:rsid w:val="00013A38"/>
    <w:rsid w:val="000226D9"/>
    <w:rsid w:val="00026C9A"/>
    <w:rsid w:val="0003679A"/>
    <w:rsid w:val="00066066"/>
    <w:rsid w:val="00093198"/>
    <w:rsid w:val="000965A1"/>
    <w:rsid w:val="000E1785"/>
    <w:rsid w:val="001023A4"/>
    <w:rsid w:val="0010413A"/>
    <w:rsid w:val="0010776B"/>
    <w:rsid w:val="0012775E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29BF"/>
    <w:rsid w:val="0023696B"/>
    <w:rsid w:val="00246DEE"/>
    <w:rsid w:val="00250967"/>
    <w:rsid w:val="002759C5"/>
    <w:rsid w:val="00277DEE"/>
    <w:rsid w:val="00280D88"/>
    <w:rsid w:val="00294ABE"/>
    <w:rsid w:val="002A3EB4"/>
    <w:rsid w:val="002C09FC"/>
    <w:rsid w:val="002D100E"/>
    <w:rsid w:val="002E0C55"/>
    <w:rsid w:val="00325348"/>
    <w:rsid w:val="0033253B"/>
    <w:rsid w:val="003442CB"/>
    <w:rsid w:val="003772A6"/>
    <w:rsid w:val="0039275B"/>
    <w:rsid w:val="00393688"/>
    <w:rsid w:val="00395BC5"/>
    <w:rsid w:val="003D411E"/>
    <w:rsid w:val="003E3C1E"/>
    <w:rsid w:val="003E6148"/>
    <w:rsid w:val="003F69D7"/>
    <w:rsid w:val="00400EAA"/>
    <w:rsid w:val="0041760A"/>
    <w:rsid w:val="00454003"/>
    <w:rsid w:val="00476A6A"/>
    <w:rsid w:val="004809EE"/>
    <w:rsid w:val="004C7E45"/>
    <w:rsid w:val="00511EE9"/>
    <w:rsid w:val="00521E00"/>
    <w:rsid w:val="00570E52"/>
    <w:rsid w:val="00577C6C"/>
    <w:rsid w:val="0058501B"/>
    <w:rsid w:val="005928EA"/>
    <w:rsid w:val="005933C1"/>
    <w:rsid w:val="005E4755"/>
    <w:rsid w:val="005E6C77"/>
    <w:rsid w:val="006215AA"/>
    <w:rsid w:val="006238CA"/>
    <w:rsid w:val="0063223D"/>
    <w:rsid w:val="006340D9"/>
    <w:rsid w:val="006426C6"/>
    <w:rsid w:val="00643B8E"/>
    <w:rsid w:val="00665EBC"/>
    <w:rsid w:val="00672F14"/>
    <w:rsid w:val="006762CA"/>
    <w:rsid w:val="00687EB6"/>
    <w:rsid w:val="0069470D"/>
    <w:rsid w:val="006A4252"/>
    <w:rsid w:val="006A476C"/>
    <w:rsid w:val="006C6A93"/>
    <w:rsid w:val="006E02F9"/>
    <w:rsid w:val="006E6469"/>
    <w:rsid w:val="006F44E2"/>
    <w:rsid w:val="00713477"/>
    <w:rsid w:val="00753C04"/>
    <w:rsid w:val="00756946"/>
    <w:rsid w:val="00757F80"/>
    <w:rsid w:val="00771EEC"/>
    <w:rsid w:val="00786819"/>
    <w:rsid w:val="007A325A"/>
    <w:rsid w:val="007C1486"/>
    <w:rsid w:val="007C5069"/>
    <w:rsid w:val="007F1523"/>
    <w:rsid w:val="007F171A"/>
    <w:rsid w:val="007F509E"/>
    <w:rsid w:val="007F5799"/>
    <w:rsid w:val="007F6947"/>
    <w:rsid w:val="0083183E"/>
    <w:rsid w:val="00835FB6"/>
    <w:rsid w:val="00872729"/>
    <w:rsid w:val="0089494E"/>
    <w:rsid w:val="008B4CCC"/>
    <w:rsid w:val="008C61C2"/>
    <w:rsid w:val="008E30CB"/>
    <w:rsid w:val="008F4429"/>
    <w:rsid w:val="009352BB"/>
    <w:rsid w:val="009579F9"/>
    <w:rsid w:val="009733AB"/>
    <w:rsid w:val="0098526D"/>
    <w:rsid w:val="00990668"/>
    <w:rsid w:val="009F0C77"/>
    <w:rsid w:val="009F4DD1"/>
    <w:rsid w:val="00A32C03"/>
    <w:rsid w:val="00A5003A"/>
    <w:rsid w:val="00A5612E"/>
    <w:rsid w:val="00A64E80"/>
    <w:rsid w:val="00A6757E"/>
    <w:rsid w:val="00A741D9"/>
    <w:rsid w:val="00A9741D"/>
    <w:rsid w:val="00AD4B17"/>
    <w:rsid w:val="00B26FA6"/>
    <w:rsid w:val="00B64706"/>
    <w:rsid w:val="00B741CB"/>
    <w:rsid w:val="00B934F3"/>
    <w:rsid w:val="00BB6347"/>
    <w:rsid w:val="00BD10D3"/>
    <w:rsid w:val="00BD2134"/>
    <w:rsid w:val="00BE17FA"/>
    <w:rsid w:val="00BE7EA7"/>
    <w:rsid w:val="00C038D8"/>
    <w:rsid w:val="00C045DD"/>
    <w:rsid w:val="00C205D2"/>
    <w:rsid w:val="00C2157A"/>
    <w:rsid w:val="00C3136F"/>
    <w:rsid w:val="00C3483A"/>
    <w:rsid w:val="00C74E9D"/>
    <w:rsid w:val="00C82011"/>
    <w:rsid w:val="00C82FD3"/>
    <w:rsid w:val="00C843F5"/>
    <w:rsid w:val="00CA56A2"/>
    <w:rsid w:val="00CB133A"/>
    <w:rsid w:val="00CB26BE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2220"/>
    <w:rsid w:val="00E247CC"/>
    <w:rsid w:val="00E524F8"/>
    <w:rsid w:val="00E5390D"/>
    <w:rsid w:val="00EB00A2"/>
    <w:rsid w:val="00EB1BF3"/>
    <w:rsid w:val="00EB1BF9"/>
    <w:rsid w:val="00EE3F04"/>
    <w:rsid w:val="00EF3EEE"/>
    <w:rsid w:val="00F149A7"/>
    <w:rsid w:val="00F33A89"/>
    <w:rsid w:val="00F50BAF"/>
    <w:rsid w:val="00F52C10"/>
    <w:rsid w:val="00F81FFD"/>
    <w:rsid w:val="00F85228"/>
    <w:rsid w:val="00FA0527"/>
    <w:rsid w:val="00FB6773"/>
    <w:rsid w:val="00FB6BB0"/>
    <w:rsid w:val="00FF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AAE948-260D-4153-BCCF-40B82ECC0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26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6BE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8C61C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C61C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E64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4-17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1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437_2012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4CC59-A0E0-4D8F-9495-338988303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663</Words>
  <Characters>3676</Characters>
  <Application>Microsoft Office Word</Application>
  <DocSecurity>4</DocSecurity>
  <Lines>116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1437: Lloyd I. Hendricks - South Carolina Legislature Online</dc:title>
  <dc:subject/>
  <dc:creator>rosannemcdowell</dc:creator>
  <cp:keywords/>
  <dc:description/>
  <cp:lastModifiedBy>N Cumfer</cp:lastModifiedBy>
  <cp:revision>2</cp:revision>
  <cp:lastPrinted>2012-04-11T14:37:00Z</cp:lastPrinted>
  <dcterms:created xsi:type="dcterms:W3CDTF">2014-11-21T21:19:00Z</dcterms:created>
  <dcterms:modified xsi:type="dcterms:W3CDTF">2014-11-21T21:19:00Z</dcterms:modified>
</cp:coreProperties>
</file>