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6269" w:rsidRDefault="00296269" w:rsidP="00296269">
      <w:pPr>
        <w:widowControl w:val="0"/>
        <w:jc w:val="center"/>
      </w:pPr>
      <w:bookmarkStart w:id="0" w:name="_GoBack"/>
      <w:bookmarkEnd w:id="0"/>
      <w:r w:rsidRPr="00296269">
        <w:rPr>
          <w:b/>
        </w:rPr>
        <w:t>South Carolina General Assembly</w:t>
      </w:r>
    </w:p>
    <w:p w:rsidR="00296269" w:rsidRDefault="00296269" w:rsidP="00296269">
      <w:pPr>
        <w:widowControl w:val="0"/>
        <w:jc w:val="center"/>
      </w:pPr>
      <w:r>
        <w:t>119th Session, 2011-2012</w:t>
      </w:r>
    </w:p>
    <w:p w:rsidR="00296269" w:rsidRDefault="00296269" w:rsidP="00296269">
      <w:pPr>
        <w:widowControl w:val="0"/>
        <w:jc w:val="left"/>
      </w:pPr>
    </w:p>
    <w:p w:rsidR="00296269" w:rsidRDefault="00296269" w:rsidP="00296269">
      <w:pPr>
        <w:widowControl w:val="0"/>
        <w:jc w:val="left"/>
        <w:rPr>
          <w:b/>
        </w:rPr>
      </w:pPr>
      <w:r w:rsidRPr="00296269">
        <w:rPr>
          <w:b/>
        </w:rPr>
        <w:t>S.</w:t>
      </w:r>
      <w:r>
        <w:rPr>
          <w:b/>
        </w:rPr>
        <w:t xml:space="preserve"> </w:t>
      </w:r>
      <w:r w:rsidRPr="00296269">
        <w:rPr>
          <w:b/>
        </w:rPr>
        <w:t>1523</w:t>
      </w:r>
    </w:p>
    <w:p w:rsidR="00296269" w:rsidRDefault="00296269" w:rsidP="00296269">
      <w:pPr>
        <w:widowControl w:val="0"/>
        <w:jc w:val="left"/>
        <w:rPr>
          <w:b/>
        </w:rPr>
      </w:pPr>
    </w:p>
    <w:p w:rsidR="00296269" w:rsidRDefault="00296269" w:rsidP="00296269">
      <w:pPr>
        <w:widowControl w:val="0"/>
        <w:jc w:val="left"/>
      </w:pPr>
      <w:r w:rsidRPr="00296269">
        <w:rPr>
          <w:b/>
        </w:rPr>
        <w:t>STATUS INFORMATION</w:t>
      </w:r>
    </w:p>
    <w:p w:rsidR="00296269" w:rsidRDefault="00296269" w:rsidP="00296269">
      <w:pPr>
        <w:widowControl w:val="0"/>
        <w:jc w:val="left"/>
      </w:pPr>
    </w:p>
    <w:p w:rsidR="00296269" w:rsidRDefault="00296269" w:rsidP="00296269">
      <w:pPr>
        <w:widowControl w:val="0"/>
        <w:jc w:val="left"/>
      </w:pPr>
      <w:r>
        <w:t>Senate Resolution</w:t>
      </w:r>
    </w:p>
    <w:p w:rsidR="00296269" w:rsidRDefault="00296269" w:rsidP="00296269">
      <w:pPr>
        <w:widowControl w:val="0"/>
        <w:jc w:val="left"/>
      </w:pPr>
      <w:r>
        <w:t>Sponsors: Senators Knotts, Alexander, Anderson, Bright, Bryant, Campbell, Campsen, Cleary, Coleman, Courson, Cromer, Davis, Elliott, Fair, Ford, Gregory, Grooms, Hayes, Hutto, Jackson, Land, Leatherman, Leventis, Lourie, Malloy, L. Martin, S. Martin, Massey, Matthews, McGill, Nicholson, O'Dell, Peeler, Pinckney, Rankin, Reese, Rose, Ryberg, Scott, Setzler, Sheheen, Shoopman, Thomas, Verdin and Williams</w:t>
      </w:r>
    </w:p>
    <w:p w:rsidR="00296269" w:rsidRDefault="00296269" w:rsidP="00296269">
      <w:pPr>
        <w:widowControl w:val="0"/>
        <w:jc w:val="left"/>
      </w:pPr>
      <w:r>
        <w:t>Document Path: l:\council\bills\gm\25085sd12.docx</w:t>
      </w:r>
    </w:p>
    <w:p w:rsidR="00CE3AB2" w:rsidRDefault="00CE3AB2" w:rsidP="00296269">
      <w:pPr>
        <w:widowControl w:val="0"/>
        <w:jc w:val="left"/>
      </w:pPr>
      <w:r>
        <w:t>Companion/Similar bill(s): 5257</w:t>
      </w:r>
    </w:p>
    <w:p w:rsidR="00296269" w:rsidRDefault="00296269" w:rsidP="00296269">
      <w:pPr>
        <w:widowControl w:val="0"/>
        <w:jc w:val="left"/>
      </w:pPr>
    </w:p>
    <w:p w:rsidR="00296269" w:rsidRDefault="00296269" w:rsidP="00296269">
      <w:pPr>
        <w:widowControl w:val="0"/>
        <w:jc w:val="left"/>
      </w:pPr>
      <w:r>
        <w:t>Introduced in the Senate on May 9, 2012</w:t>
      </w:r>
    </w:p>
    <w:p w:rsidR="00296269" w:rsidRDefault="00296269" w:rsidP="00296269">
      <w:pPr>
        <w:widowControl w:val="0"/>
        <w:jc w:val="left"/>
      </w:pPr>
      <w:r>
        <w:t>Adopted by the Senate on May 9, 2012</w:t>
      </w:r>
    </w:p>
    <w:p w:rsidR="00296269" w:rsidRDefault="00296269" w:rsidP="00296269">
      <w:pPr>
        <w:widowControl w:val="0"/>
        <w:jc w:val="left"/>
      </w:pPr>
    </w:p>
    <w:p w:rsidR="00296269" w:rsidRDefault="00296269" w:rsidP="00296269">
      <w:pPr>
        <w:widowControl w:val="0"/>
        <w:jc w:val="left"/>
      </w:pPr>
      <w:r>
        <w:t xml:space="preserve">Summary: </w:t>
      </w:r>
      <w:r w:rsidR="00637D29">
        <w:t>James Aubrey Bartley</w:t>
      </w:r>
    </w:p>
    <w:p w:rsidR="00296269" w:rsidRDefault="00296269" w:rsidP="00296269">
      <w:pPr>
        <w:widowControl w:val="0"/>
        <w:jc w:val="left"/>
      </w:pPr>
    </w:p>
    <w:p w:rsidR="00296269" w:rsidRDefault="00296269" w:rsidP="00296269">
      <w:pPr>
        <w:widowControl w:val="0"/>
        <w:jc w:val="left"/>
      </w:pPr>
    </w:p>
    <w:p w:rsidR="00296269" w:rsidRDefault="00296269" w:rsidP="00296269">
      <w:pPr>
        <w:widowControl w:val="0"/>
        <w:tabs>
          <w:tab w:val="center" w:pos="590"/>
          <w:tab w:val="center" w:pos="1440"/>
          <w:tab w:val="left" w:pos="1872"/>
          <w:tab w:val="left" w:pos="9187"/>
        </w:tabs>
        <w:jc w:val="left"/>
      </w:pPr>
      <w:r w:rsidRPr="00296269">
        <w:rPr>
          <w:b/>
        </w:rPr>
        <w:t>HISTORY OF LEGISLATIVE ACTIONS</w:t>
      </w:r>
    </w:p>
    <w:p w:rsidR="00296269" w:rsidRDefault="00296269" w:rsidP="00296269">
      <w:pPr>
        <w:widowControl w:val="0"/>
        <w:tabs>
          <w:tab w:val="center" w:pos="590"/>
          <w:tab w:val="center" w:pos="1440"/>
          <w:tab w:val="left" w:pos="1872"/>
          <w:tab w:val="left" w:pos="9187"/>
        </w:tabs>
        <w:jc w:val="left"/>
      </w:pPr>
    </w:p>
    <w:p w:rsidR="00296269" w:rsidRPr="00296269" w:rsidRDefault="00296269" w:rsidP="00296269">
      <w:pPr>
        <w:widowControl w:val="0"/>
        <w:tabs>
          <w:tab w:val="center" w:pos="590"/>
          <w:tab w:val="center" w:pos="1440"/>
          <w:tab w:val="left" w:pos="1872"/>
          <w:tab w:val="left" w:pos="9187"/>
        </w:tabs>
        <w:jc w:val="left"/>
      </w:pPr>
      <w:r w:rsidRPr="00296269">
        <w:rPr>
          <w:u w:val="single"/>
        </w:rPr>
        <w:tab/>
        <w:t>Date</w:t>
      </w:r>
      <w:r w:rsidRPr="00296269">
        <w:rPr>
          <w:u w:val="single"/>
        </w:rPr>
        <w:tab/>
        <w:t>Body</w:t>
      </w:r>
      <w:r w:rsidRPr="00296269">
        <w:rPr>
          <w:u w:val="single"/>
        </w:rPr>
        <w:tab/>
        <w:t>Action Description with journal page number</w:t>
      </w:r>
      <w:r w:rsidRPr="00296269">
        <w:rPr>
          <w:u w:val="single"/>
        </w:rPr>
        <w:tab/>
      </w:r>
    </w:p>
    <w:p w:rsidR="00E73BB6" w:rsidRDefault="00E73BB6" w:rsidP="00E73BB6">
      <w:pPr>
        <w:widowControl w:val="0"/>
        <w:tabs>
          <w:tab w:val="right" w:pos="1008"/>
          <w:tab w:val="left" w:pos="1152"/>
          <w:tab w:val="left" w:pos="1872"/>
          <w:tab w:val="left" w:pos="9187"/>
        </w:tabs>
        <w:ind w:left="2088" w:hanging="2088"/>
        <w:jc w:val="left"/>
      </w:pPr>
      <w:r>
        <w:tab/>
        <w:t>5/9/2012</w:t>
      </w:r>
      <w:r>
        <w:tab/>
        <w:t>Senate</w:t>
      </w:r>
      <w:r>
        <w:tab/>
      </w:r>
      <w:r w:rsidRPr="00181FFE">
        <w:t>Introduced and adopted (</w:t>
      </w:r>
      <w:hyperlink r:id="rId7" w:history="1">
        <w:r w:rsidRPr="00181FFE">
          <w:rPr>
            <w:rStyle w:val="Hyperlink"/>
          </w:rPr>
          <w:t>Senate Journal</w:t>
        </w:r>
        <w:r w:rsidRPr="00181FFE">
          <w:rPr>
            <w:rStyle w:val="Hyperlink"/>
          </w:rPr>
          <w:noBreakHyphen/>
          <w:t>page 6</w:t>
        </w:r>
      </w:hyperlink>
      <w:r w:rsidRPr="00181FFE">
        <w:t>)</w:t>
      </w:r>
    </w:p>
    <w:p w:rsidR="00E73BB6" w:rsidRDefault="00E73BB6" w:rsidP="00E73BB6">
      <w:pPr>
        <w:widowControl w:val="0"/>
        <w:tabs>
          <w:tab w:val="right" w:pos="1008"/>
          <w:tab w:val="left" w:pos="1152"/>
          <w:tab w:val="left" w:pos="1872"/>
          <w:tab w:val="left" w:pos="9187"/>
        </w:tabs>
        <w:ind w:left="2088" w:hanging="2088"/>
        <w:jc w:val="left"/>
      </w:pPr>
    </w:p>
    <w:p w:rsidR="00296269" w:rsidRPr="00296269" w:rsidRDefault="00296269" w:rsidP="00296269">
      <w:pPr>
        <w:widowControl w:val="0"/>
        <w:tabs>
          <w:tab w:val="right" w:pos="1008"/>
          <w:tab w:val="left" w:pos="1152"/>
          <w:tab w:val="left" w:pos="1872"/>
          <w:tab w:val="left" w:pos="9187"/>
        </w:tabs>
        <w:ind w:left="2088" w:hanging="2088"/>
        <w:jc w:val="left"/>
      </w:pPr>
    </w:p>
    <w:p w:rsidR="00296269" w:rsidRDefault="00296269" w:rsidP="00296269">
      <w:r w:rsidRPr="00296269">
        <w:rPr>
          <w:b/>
        </w:rPr>
        <w:t>VERSIONS OF THIS BILL</w:t>
      </w:r>
    </w:p>
    <w:p w:rsidR="00296269" w:rsidRDefault="00296269" w:rsidP="00296269"/>
    <w:p w:rsidR="00296269" w:rsidRDefault="0094453D" w:rsidP="00296269">
      <w:hyperlink r:id="rId8" w:history="1">
        <w:r w:rsidR="00296269">
          <w:rPr>
            <w:rStyle w:val="Hyperlink"/>
          </w:rPr>
          <w:t>5/9/2012</w:t>
        </w:r>
      </w:hyperlink>
    </w:p>
    <w:p w:rsidR="00296269" w:rsidRDefault="00296269" w:rsidP="00296269"/>
    <w:p w:rsidR="00296269" w:rsidRDefault="00296269" w:rsidP="00296269">
      <w:pPr>
        <w:sectPr w:rsidR="00296269" w:rsidSect="0029626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3E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08C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44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JAMES AUBREY “JIM” BARTLEY FOR A LIFE OF SELFLESS SERVICE TO HIS COMMUNITY, </w:t>
      </w:r>
      <w:r w:rsidR="00F170AD">
        <w:t xml:space="preserve">HIS </w:t>
      </w:r>
      <w:r>
        <w:t xml:space="preserve">STATE, AND </w:t>
      </w:r>
      <w:r w:rsidR="00F170AD">
        <w:t xml:space="preserve">HIS </w:t>
      </w:r>
      <w:r>
        <w:t>NATION.</w:t>
      </w:r>
    </w:p>
    <w:p w:rsidR="006808CA" w:rsidRDefault="006808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5313" w:rsidRDefault="006808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45313">
        <w:t xml:space="preserve">the </w:t>
      </w:r>
      <w:r w:rsidR="005A6242">
        <w:t>Senate</w:t>
      </w:r>
      <w:r w:rsidR="008F201A">
        <w:t xml:space="preserve"> of the State of </w:t>
      </w:r>
      <w:r w:rsidR="00E45313">
        <w:t xml:space="preserve">South Carolina </w:t>
      </w:r>
      <w:r w:rsidR="00BD4D03">
        <w:t>is</w:t>
      </w:r>
      <w:r w:rsidR="00E45313">
        <w:t xml:space="preserve"> pleased to commend James Aubrey “Jim” Bartley for years of dedicated service to his community, State, and nation; and</w:t>
      </w:r>
    </w:p>
    <w:p w:rsidR="00E45313" w:rsidRDefault="00E4531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D03" w:rsidRDefault="00BD4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on June</w:t>
      </w:r>
      <w:r w:rsidR="00F61055">
        <w:t xml:space="preserve"> </w:t>
      </w:r>
      <w:r>
        <w:t>2, 1932, he was the son of the late Charles Arnell Bartley and Jewell McMahan Bartley, and he was reared in Greenwood and received education in the public schools there; and</w:t>
      </w:r>
    </w:p>
    <w:p w:rsidR="00BD4D03" w:rsidRDefault="00BD4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04F" w:rsidRDefault="00BD4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in the Unite</w:t>
      </w:r>
      <w:r w:rsidR="0033504F">
        <w:t xml:space="preserve">d States Army with distinction during the Korean War </w:t>
      </w:r>
      <w:r>
        <w:t>from 1953</w:t>
      </w:r>
      <w:r w:rsidR="0033504F">
        <w:t xml:space="preserve"> </w:t>
      </w:r>
      <w:r>
        <w:t>to 1955, completing basic combat training at Fort Jackson</w:t>
      </w:r>
      <w:r w:rsidR="0033504F">
        <w:t xml:space="preserve">, earning the National Defense Service Medal and Good Conduct Medal, and </w:t>
      </w:r>
      <w:r w:rsidR="00F61055">
        <w:t>attain</w:t>
      </w:r>
      <w:r w:rsidR="0033504F">
        <w:t>ing the rank of corporal; and</w:t>
      </w:r>
    </w:p>
    <w:p w:rsidR="0033504F" w:rsidRDefault="003350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504F" w:rsidRDefault="003350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61055">
        <w:t>for over thirt</w:t>
      </w:r>
      <w:r w:rsidR="00875D8E">
        <w:t>y years, he served as a devoted</w:t>
      </w:r>
      <w:r w:rsidR="00F61055">
        <w:t xml:space="preserve"> and caring firefighter with the Columbia Fire Department, retiring as battalion chief; and</w:t>
      </w:r>
    </w:p>
    <w:p w:rsidR="00875D8E" w:rsidRDefault="00875D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D8E" w:rsidRDefault="00875D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formerly served as a member of the </w:t>
      </w:r>
      <w:r w:rsidR="008C5C75">
        <w:t>South Carolina State Fire Commission, the South Carolina State Firefighters</w:t>
      </w:r>
      <w:r w:rsidR="005A6242" w:rsidRPr="005A6242">
        <w:t>’</w:t>
      </w:r>
      <w:r w:rsidR="008C5C75">
        <w:t xml:space="preserve"> Association, </w:t>
      </w:r>
      <w:r w:rsidR="00F170AD">
        <w:t xml:space="preserve">and </w:t>
      </w:r>
      <w:r w:rsidR="008C5C75">
        <w:t>South Carolina Association of Fire Chiefs, and he organized the Retired and Active Columbia Firefighters</w:t>
      </w:r>
      <w:r w:rsidR="005A6242" w:rsidRPr="005A6242">
        <w:t>’</w:t>
      </w:r>
      <w:r w:rsidR="008C5C75">
        <w:t xml:space="preserve"> Breakfast Club; and</w:t>
      </w:r>
    </w:p>
    <w:p w:rsidR="00F61055" w:rsidRDefault="00F610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055" w:rsidRDefault="00F610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his be</w:t>
      </w:r>
      <w:r w:rsidR="00875D8E">
        <w:t>loved wife, Theresa, he reared f</w:t>
      </w:r>
      <w:r>
        <w:t xml:space="preserve">our fine children: Ron Bartley, Pam Causby, Denise Baker, and Julie Cubine, who blessed them with </w:t>
      </w:r>
      <w:r w:rsidR="00F170AD">
        <w:t>f</w:t>
      </w:r>
      <w:r>
        <w:t xml:space="preserve">our </w:t>
      </w:r>
      <w:r w:rsidR="00F170AD">
        <w:t xml:space="preserve">adoring </w:t>
      </w:r>
      <w:r>
        <w:t>grandchildren; and</w:t>
      </w:r>
    </w:p>
    <w:p w:rsidR="0033504F" w:rsidRDefault="003350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D03" w:rsidRDefault="003350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faithful member of First Baptist Church of West Columbia, he served the congregation </w:t>
      </w:r>
      <w:r w:rsidR="00F61055">
        <w:t>as a deacon;</w:t>
      </w:r>
      <w:r>
        <w:t xml:space="preserve"> and as a member of </w:t>
      </w:r>
      <w:r w:rsidR="00F61055">
        <w:t xml:space="preserve">the Cayce Masonic Lodge No. 384, </w:t>
      </w:r>
      <w:r>
        <w:t xml:space="preserve">he </w:t>
      </w:r>
      <w:r w:rsidR="00F61055">
        <w:t>reach</w:t>
      </w:r>
      <w:r>
        <w:t>ed the level of Master Mason</w:t>
      </w:r>
      <w:r w:rsidR="00F61055">
        <w:t>; and</w:t>
      </w:r>
    </w:p>
    <w:p w:rsidR="008C5C75" w:rsidRDefault="008C5C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5C75" w:rsidRDefault="008C5C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on the National Legislative Council, representing the American Legion and Veterans Affairs in the nation</w:t>
      </w:r>
      <w:r w:rsidR="005A6242" w:rsidRPr="005A6242">
        <w:t>’</w:t>
      </w:r>
      <w:r>
        <w:t>s capital, and on the Winthrop College Board of Visitors; and</w:t>
      </w:r>
    </w:p>
    <w:p w:rsidR="00F61055" w:rsidRDefault="00F610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055" w:rsidRDefault="00F610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lifelong member of the American Legion Post 79 in West Columbia and serves as the statewide sergeant</w:t>
      </w:r>
      <w:r w:rsidR="005A6242">
        <w:noBreakHyphen/>
      </w:r>
      <w:r>
        <w:t>at</w:t>
      </w:r>
      <w:r w:rsidR="005A6242">
        <w:noBreakHyphen/>
      </w:r>
      <w:r>
        <w:t xml:space="preserve">arms Legion Post </w:t>
      </w:r>
      <w:r w:rsidR="0090272F">
        <w:t>40 &amp; 8</w:t>
      </w:r>
      <w:r>
        <w:t>; and</w:t>
      </w:r>
    </w:p>
    <w:p w:rsidR="00BD4D03" w:rsidRDefault="00BD4D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D8E" w:rsidRDefault="00875D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deeply involved in politics at all levels for over fifty years, he was a member of the Lexington County Republican Party and served as the Edenwood Precinct executive committeeman, a poll manager, campaign volunteer, organizer, and coordinator; and</w:t>
      </w:r>
    </w:p>
    <w:p w:rsidR="00F170AD" w:rsidRDefault="00F170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70AD" w:rsidRDefault="00F170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served numerous patriotic parades and political rallies with his faithful car, “Ole Blue,” known far and wide for the beneficial effect its presence has on political campaigns; and</w:t>
      </w:r>
    </w:p>
    <w:p w:rsidR="00875D8E" w:rsidRDefault="00875D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8CA" w:rsidRDefault="008C5C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w:t>
      </w:r>
      <w:r w:rsidR="004D73F6">
        <w:t>Senate</w:t>
      </w:r>
      <w:r>
        <w:t xml:space="preserve"> are grateful for the lifelong legacy of service that Jim Bartley has given to his community, State, and nation</w:t>
      </w:r>
      <w:r w:rsidR="006808CA">
        <w:t>.  Now, therefore,</w:t>
      </w:r>
    </w:p>
    <w:p w:rsidR="006808CA" w:rsidRDefault="006808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8CA" w:rsidRDefault="006808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808CA" w:rsidRDefault="006808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8CA" w:rsidRDefault="006808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E45313">
        <w:t xml:space="preserve">the members of the </w:t>
      </w:r>
      <w:r w:rsidR="005A6242">
        <w:t>Senate</w:t>
      </w:r>
      <w:r w:rsidR="008C5C75">
        <w:t xml:space="preserve"> of the State of </w:t>
      </w:r>
      <w:r w:rsidR="00E45313">
        <w:t>South Carolina, by this resolution, recognize and honor</w:t>
      </w:r>
      <w:r w:rsidR="00875D8E">
        <w:t xml:space="preserve"> James Aubrey “Jim” Bartley for a life of selfless service to his community, </w:t>
      </w:r>
      <w:r w:rsidR="00F170AD">
        <w:t xml:space="preserve">his </w:t>
      </w:r>
      <w:r w:rsidR="00875D8E">
        <w:t xml:space="preserve">State, and </w:t>
      </w:r>
      <w:r w:rsidR="00F170AD">
        <w:t xml:space="preserve">his </w:t>
      </w:r>
      <w:r w:rsidR="00875D8E">
        <w:t>nation</w:t>
      </w:r>
      <w:r>
        <w:t>.</w:t>
      </w:r>
    </w:p>
    <w:p w:rsidR="006808CA" w:rsidRDefault="006808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08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75D8E">
        <w:t>provi</w:t>
      </w:r>
      <w:r>
        <w:t xml:space="preserve">ded to </w:t>
      </w:r>
      <w:r w:rsidR="00875D8E">
        <w:t>James Aubrey “Jim” Bartley</w:t>
      </w:r>
      <w:r>
        <w:t>.</w:t>
      </w:r>
    </w:p>
    <w:p w:rsidR="009C3EA6" w:rsidRDefault="005A6242" w:rsidP="002564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3EA6" w:rsidRDefault="009C3EA6" w:rsidP="00296269">
      <w:pPr>
        <w:suppressAutoHyphens/>
      </w:pPr>
    </w:p>
    <w:sectPr w:rsidR="009C3EA6" w:rsidSect="0029626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272F" w:rsidRDefault="0090272F" w:rsidP="009F0C77">
      <w:r>
        <w:separator/>
      </w:r>
    </w:p>
  </w:endnote>
  <w:endnote w:type="continuationSeparator" w:id="0">
    <w:p w:rsidR="0090272F" w:rsidRDefault="0090272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56EB55-B40B-41DE-80B0-340355AF7102}"/>
    <w:embedBold r:id="rId2" w:fontKey="{2AC4F23D-5501-416B-8081-0D2DADF967FE}"/>
  </w:font>
  <w:font w:name="Calibri">
    <w:panose1 w:val="020F0502020204030204"/>
    <w:charset w:val="00"/>
    <w:family w:val="swiss"/>
    <w:pitch w:val="variable"/>
    <w:sig w:usb0="E10002FF" w:usb1="4000ACFF" w:usb2="00000009" w:usb3="00000000" w:csb0="0000019F" w:csb1="00000000"/>
    <w:embedRegular r:id="rId3" w:fontKey="{5483E455-0FE0-42DE-8E4D-CEE5EB00731D}"/>
  </w:font>
  <w:font w:name="Tahoma">
    <w:panose1 w:val="020B0604030504040204"/>
    <w:charset w:val="00"/>
    <w:family w:val="swiss"/>
    <w:pitch w:val="variable"/>
    <w:sig w:usb0="21002A87" w:usb1="80000000" w:usb2="00000008" w:usb3="00000000" w:csb0="000101FF" w:csb1="00000000"/>
    <w:embedRegular r:id="rId4" w:fontKey="{ED724675-F6B7-4E5B-945F-29618EBC9AF0}"/>
  </w:font>
  <w:font w:name="Cambria">
    <w:panose1 w:val="02040503050406030204"/>
    <w:charset w:val="00"/>
    <w:family w:val="roman"/>
    <w:pitch w:val="variable"/>
    <w:sig w:usb0="E00002FF" w:usb1="400004FF" w:usb2="00000000" w:usb3="00000000" w:csb0="0000019F" w:csb1="00000000"/>
    <w:embedRegular r:id="rId5" w:fontKey="{1222F7A4-68A5-4D42-9EA1-409BBF95E2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269" w:rsidRPr="009C3EA6" w:rsidRDefault="00296269" w:rsidP="009C3EA6">
    <w:pPr>
      <w:pStyle w:val="Footer"/>
      <w:tabs>
        <w:tab w:val="clear" w:pos="4680"/>
        <w:tab w:val="clear" w:pos="9360"/>
        <w:tab w:val="center" w:pos="2995"/>
      </w:tabs>
      <w:spacing w:before="120"/>
    </w:pPr>
    <w:r>
      <w:t>[1523]</w:t>
    </w:r>
    <w:r>
      <w:tab/>
    </w:r>
    <w:r w:rsidR="0094453D">
      <w:fldChar w:fldCharType="begin"/>
    </w:r>
    <w:r w:rsidR="0094453D">
      <w:instrText xml:space="preserve"> PAGE  \* MERGEFORMAT </w:instrText>
    </w:r>
    <w:r w:rsidR="0094453D">
      <w:fldChar w:fldCharType="separate"/>
    </w:r>
    <w:r w:rsidR="0094453D">
      <w:rPr>
        <w:noProof/>
      </w:rPr>
      <w:t>1</w:t>
    </w:r>
    <w:r w:rsidR="0094453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272F" w:rsidRDefault="0090272F" w:rsidP="009F0C77">
      <w:r>
        <w:separator/>
      </w:r>
    </w:p>
  </w:footnote>
  <w:footnote w:type="continuationSeparator" w:id="0">
    <w:p w:rsidR="0090272F" w:rsidRDefault="0090272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5085SD12"/>
    <w:docVar w:name="CoverBillType" w:val="r"/>
    <w:docVar w:name="docpath" w:val="L:\Council\bills\GM\25085SD12.DOCX"/>
    <w:docVar w:name="dvBillNumber" w:val="1523"/>
    <w:docVar w:name="dvBillNumberPrefix" w:val="S. "/>
    <w:docVar w:name="dvOriginalBody" w:val="Senate"/>
    <w:docVar w:name="dvSteno" w:val="GM"/>
    <w:docVar w:name="NameofBody" w:val="s"/>
    <w:docVar w:name="vgroup2" w:val="Council"/>
  </w:docVars>
  <w:rsids>
    <w:rsidRoot w:val="000A327D"/>
    <w:rsid w:val="00026C9A"/>
    <w:rsid w:val="00087198"/>
    <w:rsid w:val="000965A1"/>
    <w:rsid w:val="000A327D"/>
    <w:rsid w:val="000B1F5D"/>
    <w:rsid w:val="000E1785"/>
    <w:rsid w:val="001023A4"/>
    <w:rsid w:val="0010776B"/>
    <w:rsid w:val="00133E66"/>
    <w:rsid w:val="00134ACF"/>
    <w:rsid w:val="00141A64"/>
    <w:rsid w:val="00144E15"/>
    <w:rsid w:val="00174400"/>
    <w:rsid w:val="001A4A62"/>
    <w:rsid w:val="001A681E"/>
    <w:rsid w:val="001D08F2"/>
    <w:rsid w:val="002037CA"/>
    <w:rsid w:val="002047A2"/>
    <w:rsid w:val="002321B6"/>
    <w:rsid w:val="00234FBA"/>
    <w:rsid w:val="0023696B"/>
    <w:rsid w:val="00250967"/>
    <w:rsid w:val="002564E8"/>
    <w:rsid w:val="00265A04"/>
    <w:rsid w:val="00265E42"/>
    <w:rsid w:val="002759C5"/>
    <w:rsid w:val="00277DEE"/>
    <w:rsid w:val="00280D88"/>
    <w:rsid w:val="00294ABE"/>
    <w:rsid w:val="00296269"/>
    <w:rsid w:val="002A3EB4"/>
    <w:rsid w:val="002D67AF"/>
    <w:rsid w:val="002E005F"/>
    <w:rsid w:val="00325348"/>
    <w:rsid w:val="0033504F"/>
    <w:rsid w:val="00352617"/>
    <w:rsid w:val="00393688"/>
    <w:rsid w:val="003C3871"/>
    <w:rsid w:val="003D411E"/>
    <w:rsid w:val="003E3C1E"/>
    <w:rsid w:val="003E6148"/>
    <w:rsid w:val="00400EAA"/>
    <w:rsid w:val="0041760A"/>
    <w:rsid w:val="004809EE"/>
    <w:rsid w:val="004D225D"/>
    <w:rsid w:val="004D73F6"/>
    <w:rsid w:val="00511EE9"/>
    <w:rsid w:val="00521E00"/>
    <w:rsid w:val="00577C6C"/>
    <w:rsid w:val="0058501B"/>
    <w:rsid w:val="005A6242"/>
    <w:rsid w:val="006215AA"/>
    <w:rsid w:val="00625CEE"/>
    <w:rsid w:val="006340D9"/>
    <w:rsid w:val="00637D29"/>
    <w:rsid w:val="00643053"/>
    <w:rsid w:val="00643B8E"/>
    <w:rsid w:val="00665EBC"/>
    <w:rsid w:val="006808CA"/>
    <w:rsid w:val="0069470D"/>
    <w:rsid w:val="006973E1"/>
    <w:rsid w:val="006A476C"/>
    <w:rsid w:val="006B7636"/>
    <w:rsid w:val="006C6A93"/>
    <w:rsid w:val="006E02F9"/>
    <w:rsid w:val="00753C04"/>
    <w:rsid w:val="00756946"/>
    <w:rsid w:val="00757F80"/>
    <w:rsid w:val="00771EEC"/>
    <w:rsid w:val="00786819"/>
    <w:rsid w:val="007A325A"/>
    <w:rsid w:val="007F1523"/>
    <w:rsid w:val="007F509E"/>
    <w:rsid w:val="007F5799"/>
    <w:rsid w:val="007F6947"/>
    <w:rsid w:val="0082433C"/>
    <w:rsid w:val="00843A76"/>
    <w:rsid w:val="00855E03"/>
    <w:rsid w:val="00872729"/>
    <w:rsid w:val="00875D8E"/>
    <w:rsid w:val="008C5C75"/>
    <w:rsid w:val="008F201A"/>
    <w:rsid w:val="008F4429"/>
    <w:rsid w:val="0090272F"/>
    <w:rsid w:val="00924BDF"/>
    <w:rsid w:val="009352BB"/>
    <w:rsid w:val="0094453D"/>
    <w:rsid w:val="00981E44"/>
    <w:rsid w:val="00990668"/>
    <w:rsid w:val="009C3EA6"/>
    <w:rsid w:val="009F0C77"/>
    <w:rsid w:val="009F4DD1"/>
    <w:rsid w:val="00A639D5"/>
    <w:rsid w:val="00A64E80"/>
    <w:rsid w:val="00A741D9"/>
    <w:rsid w:val="00A9741D"/>
    <w:rsid w:val="00AD4B17"/>
    <w:rsid w:val="00B26FA6"/>
    <w:rsid w:val="00B741CB"/>
    <w:rsid w:val="00B934F3"/>
    <w:rsid w:val="00BB6347"/>
    <w:rsid w:val="00BD2134"/>
    <w:rsid w:val="00BD4D03"/>
    <w:rsid w:val="00C038D8"/>
    <w:rsid w:val="00C045DD"/>
    <w:rsid w:val="00C3136F"/>
    <w:rsid w:val="00C3483A"/>
    <w:rsid w:val="00C64745"/>
    <w:rsid w:val="00C74E9D"/>
    <w:rsid w:val="00C82FD3"/>
    <w:rsid w:val="00CC6B7B"/>
    <w:rsid w:val="00CD3619"/>
    <w:rsid w:val="00CE3AB2"/>
    <w:rsid w:val="00CF4447"/>
    <w:rsid w:val="00D405E7"/>
    <w:rsid w:val="00D41D56"/>
    <w:rsid w:val="00D467A1"/>
    <w:rsid w:val="00D6260D"/>
    <w:rsid w:val="00D6662B"/>
    <w:rsid w:val="00D95E2F"/>
    <w:rsid w:val="00D970A9"/>
    <w:rsid w:val="00DB3AC0"/>
    <w:rsid w:val="00DE68F0"/>
    <w:rsid w:val="00DF3845"/>
    <w:rsid w:val="00DF7E17"/>
    <w:rsid w:val="00E45313"/>
    <w:rsid w:val="00E73BB6"/>
    <w:rsid w:val="00EA5D14"/>
    <w:rsid w:val="00EB00A2"/>
    <w:rsid w:val="00EB1BF3"/>
    <w:rsid w:val="00EE1534"/>
    <w:rsid w:val="00EF3EEE"/>
    <w:rsid w:val="00F149A7"/>
    <w:rsid w:val="00F170AD"/>
    <w:rsid w:val="00F50BAF"/>
    <w:rsid w:val="00F52C10"/>
    <w:rsid w:val="00F61055"/>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7645A64-4FE5-41D6-B862-7A97B8855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170AD"/>
    <w:rPr>
      <w:rFonts w:ascii="Tahoma" w:hAnsi="Tahoma" w:cs="Tahoma"/>
      <w:sz w:val="16"/>
      <w:szCs w:val="16"/>
    </w:rPr>
  </w:style>
  <w:style w:type="character" w:customStyle="1" w:styleId="BalloonTextChar">
    <w:name w:val="Balloon Text Char"/>
    <w:basedOn w:val="DefaultParagraphFont"/>
    <w:link w:val="BalloonText"/>
    <w:uiPriority w:val="99"/>
    <w:semiHidden/>
    <w:rsid w:val="00F170AD"/>
    <w:rPr>
      <w:rFonts w:ascii="Tahoma" w:eastAsia="Times New Roman" w:hAnsi="Tahoma" w:cs="Tahoma"/>
      <w:sz w:val="16"/>
      <w:szCs w:val="16"/>
    </w:rPr>
  </w:style>
  <w:style w:type="character" w:styleId="Hyperlink">
    <w:name w:val="Hyperlink"/>
    <w:basedOn w:val="DefaultParagraphFont"/>
    <w:uiPriority w:val="99"/>
    <w:unhideWhenUsed/>
    <w:rsid w:val="002962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1523_20120509.docx" TargetMode="External"/><Relationship Id="rId3" Type="http://schemas.openxmlformats.org/officeDocument/2006/relationships/settings" Target="settings.xml"/><Relationship Id="rId7" Type="http://schemas.openxmlformats.org/officeDocument/2006/relationships/hyperlink" Target="file:///h:\sj%20archive\2012\05-09-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0CE785-2ADD-4B88-B274-81F54B79FF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587</Words>
  <Characters>3175</Characters>
  <Application>Microsoft Office Word</Application>
  <DocSecurity>4</DocSecurity>
  <Lines>112</Lines>
  <Paragraphs>34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1523: James Aubrey Bartley - South Carolina Legislature Online</dc:title>
  <dc:subject/>
  <dc:creator>gailmoore</dc:creator>
  <cp:keywords/>
  <dc:description/>
  <cp:lastModifiedBy>N Cumfer</cp:lastModifiedBy>
  <cp:revision>2</cp:revision>
  <cp:lastPrinted>2012-05-09T18:31:00Z</cp:lastPrinted>
  <dcterms:created xsi:type="dcterms:W3CDTF">2014-11-21T21:21:00Z</dcterms:created>
  <dcterms:modified xsi:type="dcterms:W3CDTF">2014-11-21T21:21:00Z</dcterms:modified>
</cp:coreProperties>
</file>