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5BA" w:rsidRDefault="00A525BA" w:rsidP="00A525BA">
      <w:pPr>
        <w:widowControl w:val="0"/>
        <w:jc w:val="center"/>
      </w:pPr>
      <w:bookmarkStart w:id="0" w:name="_GoBack"/>
      <w:bookmarkEnd w:id="0"/>
      <w:r w:rsidRPr="00A525BA">
        <w:rPr>
          <w:b/>
        </w:rPr>
        <w:t>South Carolina General Assembly</w:t>
      </w:r>
    </w:p>
    <w:p w:rsidR="00A525BA" w:rsidRDefault="00A525BA" w:rsidP="00A525BA">
      <w:pPr>
        <w:widowControl w:val="0"/>
        <w:jc w:val="center"/>
      </w:pPr>
      <w:r>
        <w:t>119th Session, 2011-2012</w:t>
      </w:r>
    </w:p>
    <w:p w:rsidR="00A525BA" w:rsidRDefault="00A525BA" w:rsidP="00A525BA">
      <w:pPr>
        <w:widowControl w:val="0"/>
      </w:pPr>
    </w:p>
    <w:p w:rsidR="00A525BA" w:rsidRDefault="00A525BA" w:rsidP="00A525BA">
      <w:pPr>
        <w:widowControl w:val="0"/>
        <w:rPr>
          <w:b/>
        </w:rPr>
      </w:pPr>
      <w:r w:rsidRPr="00A525BA">
        <w:rPr>
          <w:b/>
        </w:rPr>
        <w:t>S.</w:t>
      </w:r>
      <w:r>
        <w:rPr>
          <w:b/>
        </w:rPr>
        <w:t xml:space="preserve"> </w:t>
      </w:r>
      <w:r w:rsidRPr="00A525BA">
        <w:rPr>
          <w:b/>
        </w:rPr>
        <w:t>1595</w:t>
      </w:r>
    </w:p>
    <w:p w:rsidR="00A525BA" w:rsidRDefault="00A525BA" w:rsidP="00A525BA">
      <w:pPr>
        <w:widowControl w:val="0"/>
        <w:rPr>
          <w:b/>
        </w:rPr>
      </w:pPr>
    </w:p>
    <w:p w:rsidR="00A525BA" w:rsidRDefault="00A525BA" w:rsidP="00A525BA">
      <w:pPr>
        <w:widowControl w:val="0"/>
      </w:pPr>
      <w:r w:rsidRPr="00A525BA">
        <w:rPr>
          <w:b/>
        </w:rPr>
        <w:t>STATUS INFORMATION</w:t>
      </w:r>
    </w:p>
    <w:p w:rsidR="00A525BA" w:rsidRDefault="00A525BA" w:rsidP="00A525BA">
      <w:pPr>
        <w:widowControl w:val="0"/>
      </w:pPr>
    </w:p>
    <w:p w:rsidR="00A525BA" w:rsidRDefault="00A525BA" w:rsidP="00A525BA">
      <w:pPr>
        <w:widowControl w:val="0"/>
      </w:pPr>
      <w:r>
        <w:t>Senate Resolution</w:t>
      </w:r>
    </w:p>
    <w:p w:rsidR="00A525BA" w:rsidRDefault="00A525BA" w:rsidP="00A525BA">
      <w:pPr>
        <w:widowControl w:val="0"/>
      </w:pPr>
      <w:r>
        <w:t>Sponsors: Senator Williams</w:t>
      </w:r>
    </w:p>
    <w:p w:rsidR="00A525BA" w:rsidRDefault="00A525BA" w:rsidP="00A525BA">
      <w:pPr>
        <w:widowControl w:val="0"/>
      </w:pPr>
      <w:r>
        <w:t>Document Path: l:\s-res\kmw\005gric.mrh.kmw.docx</w:t>
      </w:r>
    </w:p>
    <w:p w:rsidR="00A525BA" w:rsidRDefault="00A525BA" w:rsidP="00A525BA">
      <w:pPr>
        <w:widowControl w:val="0"/>
      </w:pPr>
    </w:p>
    <w:p w:rsidR="00A525BA" w:rsidRDefault="00A525BA" w:rsidP="00A525BA">
      <w:pPr>
        <w:widowControl w:val="0"/>
      </w:pPr>
      <w:r>
        <w:t>Introduced in the Senate on June 19, 2012</w:t>
      </w:r>
    </w:p>
    <w:p w:rsidR="00A525BA" w:rsidRDefault="00A525BA" w:rsidP="00A525BA">
      <w:pPr>
        <w:widowControl w:val="0"/>
      </w:pPr>
      <w:r>
        <w:t>Adopted by the Senate on June 19, 2012</w:t>
      </w:r>
    </w:p>
    <w:p w:rsidR="00A525BA" w:rsidRDefault="00A525BA" w:rsidP="00A525BA">
      <w:pPr>
        <w:widowControl w:val="0"/>
      </w:pPr>
    </w:p>
    <w:p w:rsidR="00A525BA" w:rsidRDefault="00A525BA" w:rsidP="00A525BA">
      <w:pPr>
        <w:widowControl w:val="0"/>
      </w:pPr>
      <w:r>
        <w:t xml:space="preserve">Summary: </w:t>
      </w:r>
      <w:r w:rsidR="002A2383">
        <w:t>Sharon Grice</w:t>
      </w:r>
    </w:p>
    <w:p w:rsidR="00A525BA" w:rsidRDefault="00A525BA" w:rsidP="00A525BA">
      <w:pPr>
        <w:widowControl w:val="0"/>
      </w:pPr>
    </w:p>
    <w:p w:rsidR="00A525BA" w:rsidRDefault="00A525BA" w:rsidP="00A525BA">
      <w:pPr>
        <w:widowControl w:val="0"/>
      </w:pPr>
    </w:p>
    <w:p w:rsidR="00A525BA" w:rsidRDefault="00A525BA" w:rsidP="00A525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525BA">
        <w:rPr>
          <w:b/>
        </w:rPr>
        <w:t>HISTORY OF LEGISLATIVE ACTIONS</w:t>
      </w:r>
    </w:p>
    <w:p w:rsidR="00A525BA" w:rsidRDefault="00A525BA" w:rsidP="00A525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525BA" w:rsidRPr="00A525BA" w:rsidRDefault="00A525BA" w:rsidP="00A525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525BA">
        <w:rPr>
          <w:u w:val="single"/>
        </w:rPr>
        <w:tab/>
        <w:t>Date</w:t>
      </w:r>
      <w:r w:rsidRPr="00A525BA">
        <w:rPr>
          <w:u w:val="single"/>
        </w:rPr>
        <w:tab/>
        <w:t>Body</w:t>
      </w:r>
      <w:r w:rsidRPr="00A525BA">
        <w:rPr>
          <w:u w:val="single"/>
        </w:rPr>
        <w:tab/>
        <w:t>Action Description with journal page number</w:t>
      </w:r>
      <w:r w:rsidRPr="00A525BA">
        <w:rPr>
          <w:u w:val="single"/>
        </w:rPr>
        <w:tab/>
      </w:r>
    </w:p>
    <w:p w:rsidR="000C3B7A" w:rsidRDefault="000C3B7A" w:rsidP="000C3B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6/19/2012</w:t>
      </w:r>
      <w:r>
        <w:tab/>
        <w:t>Senate</w:t>
      </w:r>
      <w:r>
        <w:tab/>
      </w:r>
      <w:r w:rsidRPr="006C3AFD">
        <w:t>Introduced and adopted (</w:t>
      </w:r>
      <w:hyperlink r:id="rId6" w:history="1">
        <w:r w:rsidRPr="006C3AFD">
          <w:rPr>
            <w:rStyle w:val="Hyperlink"/>
          </w:rPr>
          <w:t>Senate Journal</w:t>
        </w:r>
        <w:r w:rsidRPr="006C3AFD">
          <w:rPr>
            <w:rStyle w:val="Hyperlink"/>
          </w:rPr>
          <w:noBreakHyphen/>
          <w:t>page 62</w:t>
        </w:r>
      </w:hyperlink>
      <w:r w:rsidRPr="006C3AFD">
        <w:t>)</w:t>
      </w:r>
    </w:p>
    <w:p w:rsidR="000C3B7A" w:rsidRDefault="000C3B7A" w:rsidP="000C3B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25BA" w:rsidRPr="00A525BA" w:rsidRDefault="00A525BA" w:rsidP="00A525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25BA" w:rsidRDefault="00A525BA" w:rsidP="00A525BA">
      <w:r w:rsidRPr="00A525BA">
        <w:rPr>
          <w:b/>
        </w:rPr>
        <w:t>VERSIONS OF THIS BILL</w:t>
      </w:r>
    </w:p>
    <w:p w:rsidR="00A525BA" w:rsidRDefault="00A525BA" w:rsidP="00A525BA"/>
    <w:p w:rsidR="00A525BA" w:rsidRDefault="00777817" w:rsidP="00A525BA">
      <w:hyperlink r:id="rId7" w:history="1">
        <w:r w:rsidR="00A525BA">
          <w:rPr>
            <w:rStyle w:val="Hyperlink"/>
          </w:rPr>
          <w:t>6/19/2012</w:t>
        </w:r>
      </w:hyperlink>
    </w:p>
    <w:p w:rsidR="00A525BA" w:rsidRDefault="00A525BA" w:rsidP="00A525BA"/>
    <w:p w:rsidR="00A525BA" w:rsidRDefault="00A525BA" w:rsidP="00A525BA">
      <w:pPr>
        <w:sectPr w:rsidR="00A525BA" w:rsidSect="00A525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05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F3C4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F6C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MS. SHARON GRICE UPON HER RETIREMENT FROM THE CLEMS</w:t>
      </w:r>
      <w:r w:rsidR="001B7946">
        <w:rPr>
          <w:rFonts w:eastAsia="Times New Roman"/>
        </w:rPr>
        <w:t>ON EXTENSION SERVICE FOR THIRTY-</w:t>
      </w:r>
      <w:r>
        <w:rPr>
          <w:rFonts w:eastAsia="Times New Roman"/>
        </w:rPr>
        <w:t>THREE YEARS OF SERVICE, AND TO WISH HER WELL IN ALL HER FUTURE ENDEAVORS.</w:t>
      </w:r>
    </w:p>
    <w:p w:rsidR="008F3C4F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F6CAE" w:rsidRDefault="007F6C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Ms. Sharon Grice, </w:t>
      </w:r>
      <w:r w:rsidR="00D940BB">
        <w:rPr>
          <w:rFonts w:eastAsia="Times New Roman"/>
        </w:rPr>
        <w:t>a Senior Extension Agent with the Clemson Extension Service</w:t>
      </w:r>
      <w:r w:rsidR="00A0036D">
        <w:rPr>
          <w:rFonts w:eastAsia="Times New Roman"/>
        </w:rPr>
        <w:t xml:space="preserve"> in Mullins, South Carolina</w:t>
      </w:r>
      <w:r w:rsidR="00D940BB">
        <w:rPr>
          <w:rFonts w:eastAsia="Times New Roman"/>
        </w:rPr>
        <w:t>, will soon retire after more than thirty-three years of faithful service; and</w:t>
      </w:r>
    </w:p>
    <w:p w:rsidR="00AE5589" w:rsidRDefault="00AE55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5589" w:rsidRDefault="00AE55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born in 1957 in Chester, Pennsylvania, she graduated high school from Rains Centenary High School in Rains, South Carolina and from South Carolina State College in Orangeb</w:t>
      </w:r>
      <w:r w:rsidR="001B7946">
        <w:rPr>
          <w:rFonts w:eastAsia="Times New Roman"/>
        </w:rPr>
        <w:t>urg, South Carolina in 1979</w:t>
      </w:r>
      <w:r>
        <w:rPr>
          <w:rFonts w:eastAsia="Times New Roman"/>
        </w:rPr>
        <w:t>; and</w:t>
      </w:r>
    </w:p>
    <w:p w:rsidR="00AE5589" w:rsidRDefault="00AE55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67B5" w:rsidRPr="00C205DF" w:rsidRDefault="001B67B5" w:rsidP="001B67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7D34">
        <w:rPr>
          <w:color w:val="000000" w:themeColor="text1"/>
          <w:u w:color="000000" w:themeColor="text1"/>
        </w:rPr>
        <w:t xml:space="preserve">Sharon is </w:t>
      </w:r>
      <w:r>
        <w:rPr>
          <w:color w:val="000000" w:themeColor="text1"/>
          <w:u w:color="000000" w:themeColor="text1"/>
        </w:rPr>
        <w:t xml:space="preserve">also a Youth Development Agent with the </w:t>
      </w:r>
      <w:r w:rsidRPr="00C205DF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 xml:space="preserve">Cooperative </w:t>
      </w:r>
      <w:r w:rsidRPr="00C205DF">
        <w:rPr>
          <w:color w:val="000000" w:themeColor="text1"/>
          <w:u w:color="000000" w:themeColor="text1"/>
        </w:rPr>
        <w:t>Extension</w:t>
      </w:r>
      <w:r w:rsidR="00A0036D">
        <w:rPr>
          <w:color w:val="000000" w:themeColor="text1"/>
          <w:u w:color="000000" w:themeColor="text1"/>
        </w:rPr>
        <w:t xml:space="preserve"> in the Myrtle Beach area</w:t>
      </w:r>
      <w:r w:rsidR="00997D34">
        <w:rPr>
          <w:color w:val="000000" w:themeColor="text1"/>
          <w:u w:color="000000" w:themeColor="text1"/>
        </w:rPr>
        <w:t xml:space="preserve"> and p</w:t>
      </w:r>
      <w:r w:rsidRPr="00C205DF">
        <w:rPr>
          <w:color w:val="000000" w:themeColor="text1"/>
          <w:u w:color="000000" w:themeColor="text1"/>
        </w:rPr>
        <w:t>rovide</w:t>
      </w:r>
      <w:r>
        <w:rPr>
          <w:color w:val="000000" w:themeColor="text1"/>
          <w:u w:color="000000" w:themeColor="text1"/>
        </w:rPr>
        <w:t>s</w:t>
      </w:r>
      <w:r w:rsidRPr="00C205DF">
        <w:rPr>
          <w:color w:val="000000" w:themeColor="text1"/>
          <w:u w:color="000000" w:themeColor="text1"/>
        </w:rPr>
        <w:t xml:space="preserve"> expertise in topics including animal agriculture and veterinary science, natural resources and the environment, gardening, leadership and citizenship, personal growth and development, and science, engineering</w:t>
      </w:r>
      <w:r>
        <w:rPr>
          <w:color w:val="000000" w:themeColor="text1"/>
          <w:u w:color="000000" w:themeColor="text1"/>
        </w:rPr>
        <w:t>, and technology; and</w:t>
      </w:r>
    </w:p>
    <w:p w:rsidR="001B67B5" w:rsidRDefault="001B67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0BB" w:rsidRDefault="00D940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97D34">
        <w:rPr>
          <w:rFonts w:eastAsia="Times New Roman"/>
        </w:rPr>
        <w:t>she is active in her community as Chairman of the Fox Trot Festival in Marion, member of St. James A.M.E. Church in Marion, and as a member of the Zeta Phi Beta sorority; and</w:t>
      </w:r>
    </w:p>
    <w:p w:rsidR="00D940BB" w:rsidRDefault="00D940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40BB" w:rsidRDefault="00D940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her spare time she enjoys volunteering with the elderly and the children in her church community and she also enjoys </w:t>
      </w:r>
      <w:r w:rsidR="00997D34">
        <w:rPr>
          <w:rFonts w:eastAsia="Times New Roman"/>
        </w:rPr>
        <w:t xml:space="preserve">traveling, </w:t>
      </w:r>
      <w:r>
        <w:rPr>
          <w:rFonts w:eastAsia="Times New Roman"/>
        </w:rPr>
        <w:t>reading, cooking, decorating, and crafting; and</w:t>
      </w:r>
    </w:p>
    <w:p w:rsidR="00997D34" w:rsidRDefault="00997D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34" w:rsidRDefault="00997D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C0B47">
        <w:rPr>
          <w:rFonts w:eastAsia="Times New Roman"/>
        </w:rPr>
        <w:t xml:space="preserve">always treating others with kindness and respect, </w:t>
      </w:r>
      <w:r>
        <w:rPr>
          <w:rFonts w:eastAsia="Times New Roman"/>
        </w:rPr>
        <w:t>Sharon will be remembered with affection and gratitude by colleagues and friends at a retirement celebration to be held in her honor at the Marion County Technical Education Center in Mullins, South Carolina on Saturday, June 23; and</w:t>
      </w:r>
    </w:p>
    <w:p w:rsidR="00997D34" w:rsidRDefault="00997D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3C4F" w:rsidRDefault="00997D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</w:t>
      </w:r>
      <w:r w:rsidR="00FA6CD4">
        <w:rPr>
          <w:rFonts w:eastAsia="Times New Roman"/>
        </w:rPr>
        <w:t xml:space="preserve">reas, the South Carolina Senate is grateful for the many years of dedicated service </w:t>
      </w:r>
      <w:r>
        <w:rPr>
          <w:rFonts w:eastAsia="Times New Roman"/>
        </w:rPr>
        <w:t xml:space="preserve">of </w:t>
      </w:r>
      <w:r w:rsidR="00380672">
        <w:rPr>
          <w:rFonts w:eastAsia="Times New Roman"/>
        </w:rPr>
        <w:t xml:space="preserve">Sharon Grice </w:t>
      </w:r>
      <w:r>
        <w:rPr>
          <w:rFonts w:eastAsia="Times New Roman"/>
        </w:rPr>
        <w:t xml:space="preserve">and wish her many years of enjoyment in her well-deserved retirement.  </w:t>
      </w:r>
      <w:r w:rsidR="008F3C4F">
        <w:rPr>
          <w:rFonts w:eastAsia="Times New Roman"/>
        </w:rPr>
        <w:t>Now, therefore,</w:t>
      </w:r>
    </w:p>
    <w:p w:rsidR="008F3C4F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3C4F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F3C4F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3C4F" w:rsidRDefault="003806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congratulate Sharon Grice upon her retirement from the Clems</w:t>
      </w:r>
      <w:r w:rsidR="001B7946">
        <w:rPr>
          <w:rFonts w:eastAsia="Times New Roman"/>
        </w:rPr>
        <w:t>on Extension Service for thirty-</w:t>
      </w:r>
      <w:r w:rsidR="00737568">
        <w:rPr>
          <w:rFonts w:eastAsia="Times New Roman"/>
        </w:rPr>
        <w:t>d</w:t>
      </w:r>
      <w:r>
        <w:rPr>
          <w:rFonts w:eastAsia="Times New Roman"/>
        </w:rPr>
        <w:t>three years of service, and wish her well in all her future endeavors.</w:t>
      </w:r>
    </w:p>
    <w:p w:rsidR="008F3C4F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F3C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380672">
        <w:rPr>
          <w:rFonts w:eastAsia="Times New Roman"/>
        </w:rPr>
        <w:t>Ms. Sharon Grice</w:t>
      </w:r>
      <w:r>
        <w:rPr>
          <w:rFonts w:eastAsia="Times New Roman"/>
        </w:rPr>
        <w:t>.</w:t>
      </w:r>
    </w:p>
    <w:p w:rsidR="0020550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0550B" w:rsidRDefault="0020550B" w:rsidP="00A525BA">
      <w:pPr>
        <w:suppressAutoHyphens/>
        <w:jc w:val="both"/>
        <w:rPr>
          <w:rFonts w:eastAsia="Times New Roman"/>
        </w:rPr>
      </w:pPr>
    </w:p>
    <w:sectPr w:rsidR="0020550B" w:rsidSect="00A525B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C4F" w:rsidRDefault="008F3C4F" w:rsidP="00522CE0">
      <w:r>
        <w:separator/>
      </w:r>
    </w:p>
  </w:endnote>
  <w:endnote w:type="continuationSeparator" w:id="0">
    <w:p w:rsidR="008F3C4F" w:rsidRDefault="008F3C4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B93684-38E0-45B7-BC4C-C340AEF7CA29}"/>
    <w:embedBold r:id="rId2" w:fontKey="{B8D21FCD-1C2A-4A06-A6FC-8C1873669E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3E8143-6B36-481B-BEA5-0689931560E8}"/>
    <w:embedBold r:id="rId4" w:fontKey="{717F8BCB-E4B1-4116-8AC2-F9F694900D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BA142F-62F4-48E4-AD3B-F494427C54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25BA" w:rsidRPr="0020550B" w:rsidRDefault="00A525BA" w:rsidP="002055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[1595]</w:t>
    </w:r>
    <w:r>
      <w:tab/>
    </w:r>
    <w:r w:rsidR="00777817">
      <w:fldChar w:fldCharType="begin"/>
    </w:r>
    <w:r w:rsidR="00777817">
      <w:instrText xml:space="preserve"> PAGE  \* MERGEFORMAT </w:instrText>
    </w:r>
    <w:r w:rsidR="00777817">
      <w:fldChar w:fldCharType="separate"/>
    </w:r>
    <w:r w:rsidR="00777817">
      <w:rPr>
        <w:noProof/>
      </w:rPr>
      <w:t>1</w:t>
    </w:r>
    <w:r w:rsidR="007778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C4F" w:rsidRDefault="008F3C4F" w:rsidP="00522CE0">
      <w:r>
        <w:separator/>
      </w:r>
    </w:p>
  </w:footnote>
  <w:footnote w:type="continuationSeparator" w:id="0">
    <w:p w:rsidR="008F3C4F" w:rsidRDefault="008F3C4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5GRIC.MRH.KMW"/>
    <w:docVar w:name="CoverAttorneyInitials" w:val="MRH"/>
    <w:docVar w:name="CoverAttorneyLastName" w:val="Hitchcock"/>
    <w:docVar w:name="CoverBillType" w:val="r"/>
    <w:docVar w:name="CoverSenator" w:val="KMW"/>
    <w:docVar w:name="dvBillNumber" w:val="1595"/>
    <w:docVar w:name="dvBillNumberPrefix" w:val="S. "/>
    <w:docVar w:name="dvOriginalBody" w:val="Senate"/>
    <w:docVar w:name="fulldraftpath" w:val="L:\S-RES\KMW\005GRIC.MRH.KMW.DOCX"/>
    <w:docVar w:name="NameofBody" w:val="S"/>
    <w:docVar w:name="vgroup2" w:val="S-RES"/>
  </w:docVars>
  <w:rsids>
    <w:rsidRoot w:val="004A52CA"/>
    <w:rsid w:val="00022E69"/>
    <w:rsid w:val="00042AC1"/>
    <w:rsid w:val="00046516"/>
    <w:rsid w:val="00061179"/>
    <w:rsid w:val="0007601D"/>
    <w:rsid w:val="000B0720"/>
    <w:rsid w:val="000B5EAF"/>
    <w:rsid w:val="000C3B7A"/>
    <w:rsid w:val="000E2CC7"/>
    <w:rsid w:val="00170561"/>
    <w:rsid w:val="00186AC9"/>
    <w:rsid w:val="00197DF1"/>
    <w:rsid w:val="001B3DD9"/>
    <w:rsid w:val="001B67B5"/>
    <w:rsid w:val="001B7946"/>
    <w:rsid w:val="001B7E5D"/>
    <w:rsid w:val="001C0B47"/>
    <w:rsid w:val="001D3BAC"/>
    <w:rsid w:val="0020550B"/>
    <w:rsid w:val="00245C4E"/>
    <w:rsid w:val="002A2383"/>
    <w:rsid w:val="002C1321"/>
    <w:rsid w:val="002C5896"/>
    <w:rsid w:val="002D3BED"/>
    <w:rsid w:val="00307C2B"/>
    <w:rsid w:val="00380672"/>
    <w:rsid w:val="00383247"/>
    <w:rsid w:val="003D6E2B"/>
    <w:rsid w:val="003E7597"/>
    <w:rsid w:val="00450668"/>
    <w:rsid w:val="0047509D"/>
    <w:rsid w:val="004952FA"/>
    <w:rsid w:val="004A52CA"/>
    <w:rsid w:val="004B6A22"/>
    <w:rsid w:val="004D7F37"/>
    <w:rsid w:val="00522CE0"/>
    <w:rsid w:val="00565148"/>
    <w:rsid w:val="00593361"/>
    <w:rsid w:val="005A413B"/>
    <w:rsid w:val="005A5017"/>
    <w:rsid w:val="005A648C"/>
    <w:rsid w:val="005B2AE2"/>
    <w:rsid w:val="005F1745"/>
    <w:rsid w:val="00652939"/>
    <w:rsid w:val="00667853"/>
    <w:rsid w:val="006760B0"/>
    <w:rsid w:val="006C74EA"/>
    <w:rsid w:val="006F4BE1"/>
    <w:rsid w:val="00720D40"/>
    <w:rsid w:val="007318D4"/>
    <w:rsid w:val="00737568"/>
    <w:rsid w:val="00757BBD"/>
    <w:rsid w:val="00765784"/>
    <w:rsid w:val="00777817"/>
    <w:rsid w:val="007A4390"/>
    <w:rsid w:val="007E5CB7"/>
    <w:rsid w:val="007F6CAE"/>
    <w:rsid w:val="008314D2"/>
    <w:rsid w:val="008946EF"/>
    <w:rsid w:val="008A3BC3"/>
    <w:rsid w:val="008B2F42"/>
    <w:rsid w:val="008C3697"/>
    <w:rsid w:val="008E185F"/>
    <w:rsid w:val="008F023B"/>
    <w:rsid w:val="008F3C4F"/>
    <w:rsid w:val="00904E16"/>
    <w:rsid w:val="009162B3"/>
    <w:rsid w:val="00927C62"/>
    <w:rsid w:val="0093510F"/>
    <w:rsid w:val="00956B58"/>
    <w:rsid w:val="00980A45"/>
    <w:rsid w:val="00983951"/>
    <w:rsid w:val="00984124"/>
    <w:rsid w:val="00984640"/>
    <w:rsid w:val="00992CDE"/>
    <w:rsid w:val="00995C37"/>
    <w:rsid w:val="00997D34"/>
    <w:rsid w:val="009C118A"/>
    <w:rsid w:val="009F0F6D"/>
    <w:rsid w:val="00A0036D"/>
    <w:rsid w:val="00A02011"/>
    <w:rsid w:val="00A4011E"/>
    <w:rsid w:val="00A42887"/>
    <w:rsid w:val="00A525BA"/>
    <w:rsid w:val="00A64135"/>
    <w:rsid w:val="00A64187"/>
    <w:rsid w:val="00A86015"/>
    <w:rsid w:val="00A9594E"/>
    <w:rsid w:val="00AE5589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2DF0"/>
    <w:rsid w:val="00D1088B"/>
    <w:rsid w:val="00D14DE6"/>
    <w:rsid w:val="00D156D2"/>
    <w:rsid w:val="00D41870"/>
    <w:rsid w:val="00D86943"/>
    <w:rsid w:val="00D940BB"/>
    <w:rsid w:val="00DA47B9"/>
    <w:rsid w:val="00DB15C7"/>
    <w:rsid w:val="00E058D3"/>
    <w:rsid w:val="00E76AD9"/>
    <w:rsid w:val="00E91E2F"/>
    <w:rsid w:val="00E97379"/>
    <w:rsid w:val="00EA3546"/>
    <w:rsid w:val="00EB47AE"/>
    <w:rsid w:val="00EC34E1"/>
    <w:rsid w:val="00F0234A"/>
    <w:rsid w:val="00F21DDC"/>
    <w:rsid w:val="00F52959"/>
    <w:rsid w:val="00F55884"/>
    <w:rsid w:val="00FA6CD4"/>
    <w:rsid w:val="00FC0D36"/>
    <w:rsid w:val="00FC162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2E027E38-D399-4ABB-BAF7-C04B8112A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525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595_2012061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6-19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402</Words>
  <Characters>2216</Characters>
  <Application>Microsoft Office Word</Application>
  <DocSecurity>4</DocSecurity>
  <Lines>87</Lines>
  <Paragraphs>28</Paragraphs>
  <ScaleCrop>false</ScaleCrop>
  <Company> </Company>
  <LinksUpToDate>false</LinksUpToDate>
  <CharactersWithSpaces>2592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1595: Sharon Grice - South Carolina Legislature Online</dc:title>
  <dc:subject/>
  <dc:creator>BonnieHuth</dc:creator>
  <cp:keywords/>
  <dc:description/>
  <cp:lastModifiedBy>N Cumfer</cp:lastModifiedBy>
  <cp:revision>2</cp:revision>
  <dcterms:created xsi:type="dcterms:W3CDTF">2014-11-21T21:24:00Z</dcterms:created>
  <dcterms:modified xsi:type="dcterms:W3CDTF">2014-11-21T21:24:00Z</dcterms:modified>
</cp:coreProperties>
</file>