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94B" w:rsidRDefault="009A394B" w:rsidP="009A394B">
      <w:pPr>
        <w:widowControl w:val="0"/>
        <w:jc w:val="center"/>
      </w:pPr>
      <w:bookmarkStart w:id="0" w:name="_GoBack"/>
      <w:bookmarkEnd w:id="0"/>
      <w:r w:rsidRPr="009A394B">
        <w:rPr>
          <w:b/>
        </w:rPr>
        <w:t>South Carolina General Assembly</w:t>
      </w:r>
    </w:p>
    <w:p w:rsidR="009A394B" w:rsidRDefault="009A394B" w:rsidP="009A394B">
      <w:pPr>
        <w:widowControl w:val="0"/>
        <w:jc w:val="center"/>
      </w:pPr>
      <w:r>
        <w:t>119th Session, 2011-2012</w:t>
      </w:r>
    </w:p>
    <w:p w:rsidR="009A394B" w:rsidRDefault="009A394B" w:rsidP="009A394B">
      <w:pPr>
        <w:widowControl w:val="0"/>
      </w:pPr>
    </w:p>
    <w:p w:rsidR="009A394B" w:rsidRDefault="009A394B" w:rsidP="009A394B">
      <w:pPr>
        <w:widowControl w:val="0"/>
        <w:rPr>
          <w:b/>
        </w:rPr>
      </w:pPr>
      <w:r w:rsidRPr="009A394B">
        <w:rPr>
          <w:b/>
        </w:rPr>
        <w:t>S.</w:t>
      </w:r>
      <w:r>
        <w:rPr>
          <w:b/>
        </w:rPr>
        <w:t xml:space="preserve"> </w:t>
      </w:r>
      <w:r w:rsidRPr="009A394B">
        <w:rPr>
          <w:b/>
        </w:rPr>
        <w:t>1601</w:t>
      </w:r>
    </w:p>
    <w:p w:rsidR="009A394B" w:rsidRDefault="009A394B" w:rsidP="009A394B">
      <w:pPr>
        <w:widowControl w:val="0"/>
        <w:rPr>
          <w:b/>
        </w:rPr>
      </w:pPr>
    </w:p>
    <w:p w:rsidR="009A394B" w:rsidRDefault="009A394B" w:rsidP="009A394B">
      <w:pPr>
        <w:widowControl w:val="0"/>
      </w:pPr>
      <w:r w:rsidRPr="009A394B">
        <w:rPr>
          <w:b/>
        </w:rPr>
        <w:t>STATUS INFORMATION</w:t>
      </w:r>
    </w:p>
    <w:p w:rsidR="009A394B" w:rsidRDefault="009A394B" w:rsidP="009A394B">
      <w:pPr>
        <w:widowControl w:val="0"/>
      </w:pPr>
    </w:p>
    <w:p w:rsidR="009A394B" w:rsidRDefault="009A394B" w:rsidP="009A394B">
      <w:pPr>
        <w:widowControl w:val="0"/>
      </w:pPr>
      <w:r>
        <w:t>Senate Resolution</w:t>
      </w:r>
    </w:p>
    <w:p w:rsidR="009A394B" w:rsidRDefault="009A394B" w:rsidP="009A394B">
      <w:pPr>
        <w:widowControl w:val="0"/>
      </w:pPr>
      <w:r>
        <w:t>Sponsors: Senator Alexander</w:t>
      </w:r>
    </w:p>
    <w:p w:rsidR="009A394B" w:rsidRDefault="009A394B" w:rsidP="009A394B">
      <w:pPr>
        <w:widowControl w:val="0"/>
      </w:pPr>
      <w:r>
        <w:t>Document Path: l:\s-res\tca\005dars.mrh.tca.docx</w:t>
      </w:r>
    </w:p>
    <w:p w:rsidR="009A394B" w:rsidRDefault="009A394B" w:rsidP="009A394B">
      <w:pPr>
        <w:widowControl w:val="0"/>
      </w:pPr>
    </w:p>
    <w:p w:rsidR="009A394B" w:rsidRDefault="009A394B" w:rsidP="009A394B">
      <w:pPr>
        <w:widowControl w:val="0"/>
      </w:pPr>
      <w:r>
        <w:t>Introduced in the Senate on June 19, 2012</w:t>
      </w:r>
    </w:p>
    <w:p w:rsidR="009A394B" w:rsidRDefault="009A394B" w:rsidP="009A394B">
      <w:pPr>
        <w:widowControl w:val="0"/>
      </w:pPr>
      <w:r>
        <w:t>Adopted by the Senate on June 19, 2012</w:t>
      </w:r>
    </w:p>
    <w:p w:rsidR="009A394B" w:rsidRDefault="009A394B" w:rsidP="009A394B">
      <w:pPr>
        <w:widowControl w:val="0"/>
      </w:pPr>
    </w:p>
    <w:p w:rsidR="009A394B" w:rsidRDefault="009A394B" w:rsidP="009A394B">
      <w:pPr>
        <w:widowControl w:val="0"/>
      </w:pPr>
      <w:r>
        <w:t xml:space="preserve">Summary: </w:t>
      </w:r>
      <w:r w:rsidR="00CE69DB">
        <w:t>Jake Ryan Darsey</w:t>
      </w:r>
    </w:p>
    <w:p w:rsidR="009A394B" w:rsidRDefault="009A394B" w:rsidP="009A394B">
      <w:pPr>
        <w:widowControl w:val="0"/>
      </w:pPr>
    </w:p>
    <w:p w:rsidR="009A394B" w:rsidRDefault="009A394B" w:rsidP="009A394B">
      <w:pPr>
        <w:widowControl w:val="0"/>
      </w:pPr>
    </w:p>
    <w:p w:rsidR="009A394B" w:rsidRDefault="009A394B" w:rsidP="009A3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394B">
        <w:rPr>
          <w:b/>
        </w:rPr>
        <w:t>HISTORY OF LEGISLATIVE ACTIONS</w:t>
      </w:r>
    </w:p>
    <w:p w:rsidR="009A394B" w:rsidRDefault="009A394B" w:rsidP="009A3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A394B" w:rsidRPr="009A394B" w:rsidRDefault="009A394B" w:rsidP="009A3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394B">
        <w:rPr>
          <w:u w:val="single"/>
        </w:rPr>
        <w:tab/>
        <w:t>Date</w:t>
      </w:r>
      <w:r w:rsidRPr="009A394B">
        <w:rPr>
          <w:u w:val="single"/>
        </w:rPr>
        <w:tab/>
        <w:t>Body</w:t>
      </w:r>
      <w:r w:rsidRPr="009A394B">
        <w:rPr>
          <w:u w:val="single"/>
        </w:rPr>
        <w:tab/>
        <w:t>Action Description with journal page number</w:t>
      </w:r>
      <w:r w:rsidRPr="009A394B">
        <w:rPr>
          <w:u w:val="single"/>
        </w:rPr>
        <w:tab/>
      </w:r>
    </w:p>
    <w:p w:rsidR="00202067" w:rsidRDefault="00202067" w:rsidP="0020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6/19/2012</w:t>
      </w:r>
      <w:r>
        <w:tab/>
        <w:t>Senate</w:t>
      </w:r>
      <w:r>
        <w:tab/>
      </w:r>
      <w:r w:rsidRPr="00AE2482">
        <w:t>Introduced and adopted (</w:t>
      </w:r>
      <w:hyperlink r:id="rId6" w:history="1">
        <w:r w:rsidRPr="00AE2482">
          <w:rPr>
            <w:rStyle w:val="Hyperlink"/>
          </w:rPr>
          <w:t>Senate Journal</w:t>
        </w:r>
        <w:r w:rsidRPr="00AE2482">
          <w:rPr>
            <w:rStyle w:val="Hyperlink"/>
          </w:rPr>
          <w:noBreakHyphen/>
          <w:t>page 64</w:t>
        </w:r>
      </w:hyperlink>
      <w:r w:rsidRPr="00AE2482">
        <w:t>)</w:t>
      </w:r>
    </w:p>
    <w:p w:rsidR="00202067" w:rsidRDefault="00202067" w:rsidP="0020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394B" w:rsidRPr="009A394B" w:rsidRDefault="009A394B" w:rsidP="009A3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394B" w:rsidRDefault="009A394B" w:rsidP="009A394B">
      <w:r w:rsidRPr="009A394B">
        <w:rPr>
          <w:b/>
        </w:rPr>
        <w:t>VERSIONS OF THIS BILL</w:t>
      </w:r>
    </w:p>
    <w:p w:rsidR="009A394B" w:rsidRDefault="009A394B" w:rsidP="009A394B"/>
    <w:p w:rsidR="009A394B" w:rsidRDefault="00B11CE6" w:rsidP="009A394B">
      <w:hyperlink r:id="rId7" w:history="1">
        <w:r w:rsidR="009A394B">
          <w:rPr>
            <w:rStyle w:val="Hyperlink"/>
          </w:rPr>
          <w:t>6/19/2012</w:t>
        </w:r>
      </w:hyperlink>
    </w:p>
    <w:p w:rsidR="009A394B" w:rsidRDefault="009A394B" w:rsidP="009A394B"/>
    <w:p w:rsidR="009A394B" w:rsidRDefault="009A394B" w:rsidP="009A394B">
      <w:pPr>
        <w:sectPr w:rsidR="009A394B" w:rsidSect="009A3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1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150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5F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JAKE RYAN DARSEY UPON HIS </w:t>
      </w:r>
      <w:r w:rsidR="004171DF">
        <w:rPr>
          <w:rFonts w:eastAsia="Times New Roman"/>
        </w:rPr>
        <w:t>GRADUATION</w:t>
      </w:r>
      <w:r>
        <w:rPr>
          <w:rFonts w:eastAsia="Times New Roman"/>
        </w:rPr>
        <w:t xml:space="preserve"> FROM WEST POINT AND TO WISH HIM WELL IN ALL HIS FUTURE ENDEAVORS.</w:t>
      </w: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2009" w:rsidRDefault="00255F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</w:t>
      </w:r>
      <w:r w:rsidR="00672009">
        <w:rPr>
          <w:rFonts w:eastAsia="Times New Roman"/>
        </w:rPr>
        <w:t xml:space="preserve"> South Carolina </w:t>
      </w:r>
      <w:r>
        <w:rPr>
          <w:rFonts w:eastAsia="Times New Roman"/>
        </w:rPr>
        <w:t xml:space="preserve">Senate </w:t>
      </w:r>
      <w:r w:rsidR="00672009">
        <w:rPr>
          <w:rFonts w:eastAsia="Times New Roman"/>
        </w:rPr>
        <w:t>take great pride in commending those who serve this great nation with valor and distinction; and</w:t>
      </w:r>
    </w:p>
    <w:p w:rsidR="00672009" w:rsidRDefault="00672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2009" w:rsidRDefault="00672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67AA">
        <w:rPr>
          <w:rFonts w:eastAsia="Times New Roman"/>
        </w:rPr>
        <w:t xml:space="preserve">cadet </w:t>
      </w:r>
      <w:r>
        <w:rPr>
          <w:rFonts w:eastAsia="Times New Roman"/>
        </w:rPr>
        <w:t>Jake Ryan Darse</w:t>
      </w:r>
      <w:r w:rsidR="004171DF">
        <w:rPr>
          <w:rFonts w:eastAsia="Times New Roman"/>
        </w:rPr>
        <w:t>y</w:t>
      </w:r>
      <w:r>
        <w:rPr>
          <w:rFonts w:eastAsia="Times New Roman"/>
        </w:rPr>
        <w:t xml:space="preserve"> graduated from the United</w:t>
      </w:r>
      <w:r w:rsidR="00D101BF">
        <w:rPr>
          <w:rFonts w:eastAsia="Times New Roman"/>
        </w:rPr>
        <w:t xml:space="preserve"> States Military Academy, West P</w:t>
      </w:r>
      <w:r>
        <w:rPr>
          <w:rFonts w:eastAsia="Times New Roman"/>
        </w:rPr>
        <w:t>oint, on Saturday, May 26, 2012; and</w:t>
      </w:r>
    </w:p>
    <w:p w:rsidR="005867AA" w:rsidRDefault="005867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7AA" w:rsidRDefault="005867AA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he </w:t>
      </w:r>
      <w:r w:rsidRPr="007768BA">
        <w:rPr>
          <w:color w:val="000000" w:themeColor="text1"/>
          <w:u w:color="000000" w:themeColor="text1"/>
        </w:rPr>
        <w:t xml:space="preserve">completed his studies and training at West Point with </w:t>
      </w:r>
      <w:r w:rsidR="00D101BF">
        <w:rPr>
          <w:color w:val="000000" w:themeColor="text1"/>
          <w:u w:color="000000" w:themeColor="text1"/>
        </w:rPr>
        <w:t xml:space="preserve">an </w:t>
      </w:r>
      <w:r w:rsidRPr="007768BA">
        <w:rPr>
          <w:color w:val="000000" w:themeColor="text1"/>
          <w:u w:color="000000" w:themeColor="text1"/>
        </w:rPr>
        <w:t xml:space="preserve">emphasis on Environmental Engineering, and </w:t>
      </w:r>
      <w:r w:rsidR="00D101BF">
        <w:rPr>
          <w:color w:val="000000" w:themeColor="text1"/>
          <w:u w:color="000000" w:themeColor="text1"/>
        </w:rPr>
        <w:t xml:space="preserve">he </w:t>
      </w:r>
      <w:r w:rsidRPr="007768BA">
        <w:rPr>
          <w:color w:val="000000" w:themeColor="text1"/>
          <w:u w:color="000000" w:themeColor="text1"/>
        </w:rPr>
        <w:t>has been commissioned as a Second Lieutenant in t</w:t>
      </w:r>
      <w:r w:rsidR="00D101BF">
        <w:rPr>
          <w:color w:val="000000" w:themeColor="text1"/>
          <w:u w:color="000000" w:themeColor="text1"/>
        </w:rPr>
        <w:t>he United States Army Infantry; and</w:t>
      </w:r>
    </w:p>
    <w:p w:rsidR="00D101BF" w:rsidRDefault="00D101BF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867AA" w:rsidRDefault="005867AA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68BA">
        <w:rPr>
          <w:color w:val="000000" w:themeColor="text1"/>
          <w:u w:color="000000" w:themeColor="text1"/>
        </w:rPr>
        <w:t xml:space="preserve">Jake is the son of </w:t>
      </w:r>
      <w:r>
        <w:rPr>
          <w:color w:val="000000" w:themeColor="text1"/>
          <w:u w:color="000000" w:themeColor="text1"/>
        </w:rPr>
        <w:t>proud parents Jim and Donna Darsey</w:t>
      </w:r>
      <w:r w:rsidR="004171DF">
        <w:rPr>
          <w:color w:val="000000" w:themeColor="text1"/>
          <w:u w:color="000000" w:themeColor="text1"/>
        </w:rPr>
        <w:t xml:space="preserve"> of Charlotte, North Carolina</w:t>
      </w:r>
      <w:r>
        <w:rPr>
          <w:color w:val="000000" w:themeColor="text1"/>
          <w:u w:color="000000" w:themeColor="text1"/>
        </w:rPr>
        <w:t>; and</w:t>
      </w:r>
    </w:p>
    <w:p w:rsidR="004171DF" w:rsidRDefault="004171DF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150CA" w:rsidRDefault="0041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the members of the Senate are pleased to honor and remember those in the military with the ultimate tribute of treasuring our freedom.  </w:t>
      </w:r>
      <w:r w:rsidR="00F150CA">
        <w:rPr>
          <w:rFonts w:eastAsia="Times New Roman"/>
        </w:rPr>
        <w:t>Now, therefore,</w:t>
      </w: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1DF" w:rsidRDefault="004171DF" w:rsidP="00417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</w:t>
      </w:r>
      <w:r w:rsidR="008702B2">
        <w:rPr>
          <w:rFonts w:eastAsia="Times New Roman"/>
        </w:rPr>
        <w:t>S</w:t>
      </w:r>
      <w:r>
        <w:rPr>
          <w:rFonts w:eastAsia="Times New Roman"/>
        </w:rPr>
        <w:t>enate, by this resolution, honor and recognize Jake Ryan Darsey upon his graduation from West Point and wish him well in all his future endeavors.</w:t>
      </w:r>
    </w:p>
    <w:p w:rsidR="004171DF" w:rsidRDefault="004171DF" w:rsidP="00417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F150CA">
        <w:rPr>
          <w:rFonts w:eastAsia="Times New Roman"/>
        </w:rPr>
        <w:t xml:space="preserve">e it further resolved that a copy of this resolution be forwarded to </w:t>
      </w:r>
      <w:r>
        <w:rPr>
          <w:rFonts w:eastAsia="Times New Roman"/>
        </w:rPr>
        <w:t xml:space="preserve">Jake </w:t>
      </w:r>
      <w:r w:rsidR="00A66198">
        <w:rPr>
          <w:rFonts w:eastAsia="Times New Roman"/>
        </w:rPr>
        <w:t xml:space="preserve">Ryan </w:t>
      </w:r>
      <w:r>
        <w:rPr>
          <w:rFonts w:eastAsia="Times New Roman"/>
        </w:rPr>
        <w:t>Darsey and his family</w:t>
      </w:r>
      <w:r w:rsidR="00F150CA">
        <w:rPr>
          <w:rFonts w:eastAsia="Times New Roman"/>
        </w:rPr>
        <w:t>.</w:t>
      </w:r>
    </w:p>
    <w:p w:rsidR="007518D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518DF" w:rsidRDefault="007518DF" w:rsidP="009A394B">
      <w:pPr>
        <w:suppressAutoHyphens/>
        <w:jc w:val="both"/>
        <w:rPr>
          <w:rFonts w:eastAsia="Times New Roman"/>
        </w:rPr>
      </w:pPr>
    </w:p>
    <w:sectPr w:rsidR="007518DF" w:rsidSect="009A39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0CA" w:rsidRDefault="00F150CA" w:rsidP="00522CE0">
      <w:r>
        <w:separator/>
      </w:r>
    </w:p>
  </w:endnote>
  <w:endnote w:type="continuationSeparator" w:id="0">
    <w:p w:rsidR="00F150CA" w:rsidRDefault="00F150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202CF-0F5E-4392-BB1C-9C844BFD68AB}"/>
    <w:embedBold r:id="rId2" w:fontKey="{0B3207D2-A042-4616-BE13-FF8CDEA9B8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B285D1-68FC-477C-BC93-2122C5ABED46}"/>
    <w:embedBold r:id="rId4" w:fontKey="{5B7E165D-814E-409A-92CF-D42BD52720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D751A7-7E7D-4B05-B47F-75FF3AE404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4B" w:rsidRPr="007518DF" w:rsidRDefault="009A394B" w:rsidP="007518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[1601]</w:t>
    </w:r>
    <w:r>
      <w:tab/>
    </w:r>
    <w:r w:rsidR="00B11CE6">
      <w:fldChar w:fldCharType="begin"/>
    </w:r>
    <w:r w:rsidR="00B11CE6">
      <w:instrText xml:space="preserve"> PAGE  \* MERGEFORMAT </w:instrText>
    </w:r>
    <w:r w:rsidR="00B11CE6">
      <w:fldChar w:fldCharType="separate"/>
    </w:r>
    <w:r w:rsidR="00B11CE6">
      <w:rPr>
        <w:noProof/>
      </w:rPr>
      <w:t>1</w:t>
    </w:r>
    <w:r w:rsidR="00B11C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0CA" w:rsidRDefault="00F150CA" w:rsidP="00522CE0">
      <w:r>
        <w:separator/>
      </w:r>
    </w:p>
  </w:footnote>
  <w:footnote w:type="continuationSeparator" w:id="0">
    <w:p w:rsidR="00F150CA" w:rsidRDefault="00F150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DARS.MRH.TCA"/>
    <w:docVar w:name="CoverAttorneyInitials" w:val="MRH"/>
    <w:docVar w:name="CoverAttorneyLastName" w:val="Hitchcock"/>
    <w:docVar w:name="CoverBillType" w:val="r"/>
    <w:docVar w:name="CoverSenator" w:val="TCA"/>
    <w:docVar w:name="dvBillNumber" w:val="1601"/>
    <w:docVar w:name="dvBillNumberPrefix" w:val="S. "/>
    <w:docVar w:name="dvOriginalBody" w:val="Senate"/>
    <w:docVar w:name="fulldraftpath" w:val="L:\S-RES\TCA\005DARS.MRH.TCA.DOCX"/>
    <w:docVar w:name="NameofBody" w:val="S"/>
    <w:docVar w:name="vgroup2" w:val="S-RES"/>
  </w:docVars>
  <w:rsids>
    <w:rsidRoot w:val="00A07CB1"/>
    <w:rsid w:val="00001F30"/>
    <w:rsid w:val="00042AC1"/>
    <w:rsid w:val="00046516"/>
    <w:rsid w:val="00062CA3"/>
    <w:rsid w:val="0007601D"/>
    <w:rsid w:val="000B0720"/>
    <w:rsid w:val="000B5EAF"/>
    <w:rsid w:val="00116C3E"/>
    <w:rsid w:val="00170561"/>
    <w:rsid w:val="00186AC9"/>
    <w:rsid w:val="00197DF1"/>
    <w:rsid w:val="001B3DD9"/>
    <w:rsid w:val="001B7E5D"/>
    <w:rsid w:val="001D3BAC"/>
    <w:rsid w:val="00202067"/>
    <w:rsid w:val="00245C4E"/>
    <w:rsid w:val="00255F73"/>
    <w:rsid w:val="00263812"/>
    <w:rsid w:val="002768CD"/>
    <w:rsid w:val="002C1321"/>
    <w:rsid w:val="002C5896"/>
    <w:rsid w:val="002D3BED"/>
    <w:rsid w:val="00307C2B"/>
    <w:rsid w:val="00383247"/>
    <w:rsid w:val="003D6E2B"/>
    <w:rsid w:val="003E7597"/>
    <w:rsid w:val="004074EF"/>
    <w:rsid w:val="004171DF"/>
    <w:rsid w:val="00450668"/>
    <w:rsid w:val="00457071"/>
    <w:rsid w:val="004952FA"/>
    <w:rsid w:val="004B6A22"/>
    <w:rsid w:val="004D7F37"/>
    <w:rsid w:val="00522CE0"/>
    <w:rsid w:val="00544559"/>
    <w:rsid w:val="00565148"/>
    <w:rsid w:val="005867AA"/>
    <w:rsid w:val="00593361"/>
    <w:rsid w:val="005A413B"/>
    <w:rsid w:val="005A5017"/>
    <w:rsid w:val="005A648C"/>
    <w:rsid w:val="005F1745"/>
    <w:rsid w:val="00672009"/>
    <w:rsid w:val="006C47B6"/>
    <w:rsid w:val="006C74EA"/>
    <w:rsid w:val="006D3745"/>
    <w:rsid w:val="00720D40"/>
    <w:rsid w:val="007318D4"/>
    <w:rsid w:val="007518DF"/>
    <w:rsid w:val="00765784"/>
    <w:rsid w:val="00771CD6"/>
    <w:rsid w:val="007A4390"/>
    <w:rsid w:val="007E5CB7"/>
    <w:rsid w:val="008314D2"/>
    <w:rsid w:val="008702B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94B"/>
    <w:rsid w:val="009B130C"/>
    <w:rsid w:val="009C118A"/>
    <w:rsid w:val="00A02011"/>
    <w:rsid w:val="00A07CB1"/>
    <w:rsid w:val="00A4011E"/>
    <w:rsid w:val="00A66198"/>
    <w:rsid w:val="00A86015"/>
    <w:rsid w:val="00A9594E"/>
    <w:rsid w:val="00AB4835"/>
    <w:rsid w:val="00AE59C8"/>
    <w:rsid w:val="00B10098"/>
    <w:rsid w:val="00B11CE6"/>
    <w:rsid w:val="00B31CAF"/>
    <w:rsid w:val="00B47C6A"/>
    <w:rsid w:val="00B5790D"/>
    <w:rsid w:val="00B945C5"/>
    <w:rsid w:val="00BA20EA"/>
    <w:rsid w:val="00BB5AFC"/>
    <w:rsid w:val="00BC0A56"/>
    <w:rsid w:val="00BE7F69"/>
    <w:rsid w:val="00C2213B"/>
    <w:rsid w:val="00C45366"/>
    <w:rsid w:val="00C57023"/>
    <w:rsid w:val="00C74052"/>
    <w:rsid w:val="00CB187A"/>
    <w:rsid w:val="00CC0EC7"/>
    <w:rsid w:val="00CE69DB"/>
    <w:rsid w:val="00D101BF"/>
    <w:rsid w:val="00D1088B"/>
    <w:rsid w:val="00D14DE6"/>
    <w:rsid w:val="00D156D2"/>
    <w:rsid w:val="00D506F7"/>
    <w:rsid w:val="00D867C1"/>
    <w:rsid w:val="00D86943"/>
    <w:rsid w:val="00DA47B9"/>
    <w:rsid w:val="00DA5603"/>
    <w:rsid w:val="00DC762F"/>
    <w:rsid w:val="00E058D3"/>
    <w:rsid w:val="00E76AD9"/>
    <w:rsid w:val="00E91E2F"/>
    <w:rsid w:val="00EA3546"/>
    <w:rsid w:val="00EB47AE"/>
    <w:rsid w:val="00EC34E1"/>
    <w:rsid w:val="00EF389C"/>
    <w:rsid w:val="00F0234A"/>
    <w:rsid w:val="00F150C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477E9E7F-030F-4E8B-BFA3-27ABAE45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3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601_2012061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6-19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266</Words>
  <Characters>1395</Characters>
  <Application>Microsoft Office Word</Application>
  <DocSecurity>4</DocSecurity>
  <Lines>71</Lines>
  <Paragraphs>26</Paragraphs>
  <ScaleCrop>false</ScaleCrop>
  <Company> 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1601: Jake Ryan Darsey - South Carolina Legislature Online</dc:title>
  <dc:subject/>
  <dc:creator>BonnieHuth</dc:creator>
  <cp:keywords/>
  <dc:description/>
  <cp:lastModifiedBy>N Cumfer</cp:lastModifiedBy>
  <cp:revision>2</cp:revision>
  <dcterms:created xsi:type="dcterms:W3CDTF">2014-11-21T21:24:00Z</dcterms:created>
  <dcterms:modified xsi:type="dcterms:W3CDTF">2014-11-21T21:24:00Z</dcterms:modified>
</cp:coreProperties>
</file>