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EC3" w:rsidRDefault="002F4EC3" w:rsidP="002F4EC3">
      <w:pPr>
        <w:widowControl w:val="0"/>
        <w:jc w:val="center"/>
      </w:pPr>
      <w:bookmarkStart w:id="0" w:name="_GoBack"/>
      <w:bookmarkEnd w:id="0"/>
      <w:r w:rsidRPr="002F4EC3">
        <w:rPr>
          <w:b/>
        </w:rPr>
        <w:t>South Carolina General Assembly</w:t>
      </w:r>
    </w:p>
    <w:p w:rsidR="002F4EC3" w:rsidRDefault="002F4EC3" w:rsidP="002F4EC3">
      <w:pPr>
        <w:widowControl w:val="0"/>
        <w:jc w:val="center"/>
      </w:pPr>
      <w:r>
        <w:t>119th Session, 2011-2012</w:t>
      </w:r>
    </w:p>
    <w:p w:rsidR="002F4EC3" w:rsidRDefault="002F4EC3" w:rsidP="002F4EC3">
      <w:pPr>
        <w:widowControl w:val="0"/>
        <w:jc w:val="left"/>
      </w:pPr>
    </w:p>
    <w:p w:rsidR="002F4EC3" w:rsidRDefault="002F4EC3" w:rsidP="002F4EC3">
      <w:pPr>
        <w:widowControl w:val="0"/>
        <w:jc w:val="left"/>
        <w:rPr>
          <w:b/>
        </w:rPr>
      </w:pPr>
      <w:r w:rsidRPr="002F4EC3">
        <w:rPr>
          <w:b/>
        </w:rPr>
        <w:t>H. 3162</w:t>
      </w:r>
    </w:p>
    <w:p w:rsidR="002F4EC3" w:rsidRDefault="002F4EC3" w:rsidP="002F4EC3">
      <w:pPr>
        <w:widowControl w:val="0"/>
        <w:jc w:val="left"/>
        <w:rPr>
          <w:b/>
        </w:rPr>
      </w:pPr>
    </w:p>
    <w:p w:rsidR="002F4EC3" w:rsidRDefault="002F4EC3" w:rsidP="002F4EC3">
      <w:pPr>
        <w:widowControl w:val="0"/>
        <w:jc w:val="left"/>
      </w:pPr>
      <w:r w:rsidRPr="002F4EC3">
        <w:rPr>
          <w:b/>
        </w:rPr>
        <w:t>STATUS INFORMATION</w:t>
      </w:r>
    </w:p>
    <w:p w:rsidR="002F4EC3" w:rsidRDefault="002F4EC3" w:rsidP="002F4EC3">
      <w:pPr>
        <w:widowControl w:val="0"/>
        <w:jc w:val="left"/>
      </w:pPr>
    </w:p>
    <w:p w:rsidR="002F4EC3" w:rsidRDefault="002F4EC3" w:rsidP="002F4EC3">
      <w:pPr>
        <w:widowControl w:val="0"/>
        <w:jc w:val="left"/>
      </w:pPr>
      <w:r>
        <w:t>General Bill</w:t>
      </w:r>
    </w:p>
    <w:p w:rsidR="002F4EC3" w:rsidRDefault="00B35C6E" w:rsidP="002F4EC3">
      <w:pPr>
        <w:widowControl w:val="0"/>
        <w:jc w:val="left"/>
      </w:pPr>
      <w:r>
        <w:t>Sponsors: Reps. Stringer, Bedingfield and Viers</w:t>
      </w:r>
    </w:p>
    <w:p w:rsidR="002F4EC3" w:rsidRDefault="002F4EC3" w:rsidP="002F4EC3">
      <w:pPr>
        <w:widowControl w:val="0"/>
        <w:jc w:val="left"/>
      </w:pPr>
      <w:r>
        <w:t>Document Path: l:\council\bills\swb\5024cm11.docx</w:t>
      </w:r>
    </w:p>
    <w:p w:rsidR="002F4EC3" w:rsidRDefault="002F4EC3" w:rsidP="002F4EC3">
      <w:pPr>
        <w:widowControl w:val="0"/>
        <w:jc w:val="left"/>
      </w:pPr>
    </w:p>
    <w:p w:rsidR="00125B29" w:rsidRDefault="00125B29" w:rsidP="002F4EC3">
      <w:pPr>
        <w:widowControl w:val="0"/>
        <w:jc w:val="left"/>
      </w:pPr>
      <w:r>
        <w:t>Introduced in the House on January 11, 2011</w:t>
      </w:r>
    </w:p>
    <w:p w:rsidR="00125B29" w:rsidRPr="00125B29" w:rsidRDefault="00125B29" w:rsidP="002F4EC3">
      <w:pPr>
        <w:widowControl w:val="0"/>
        <w:jc w:val="left"/>
      </w:pPr>
      <w:r>
        <w:t xml:space="preserve">Currently residing in the House Committee on </w:t>
      </w:r>
      <w:r w:rsidRPr="00125B29">
        <w:rPr>
          <w:b/>
        </w:rPr>
        <w:t>Education and Public Works</w:t>
      </w:r>
    </w:p>
    <w:p w:rsidR="00125B29" w:rsidRDefault="00125B29" w:rsidP="002F4EC3">
      <w:pPr>
        <w:widowControl w:val="0"/>
        <w:jc w:val="left"/>
      </w:pPr>
    </w:p>
    <w:p w:rsidR="002F4EC3" w:rsidRDefault="002F4EC3" w:rsidP="002F4EC3">
      <w:pPr>
        <w:widowControl w:val="0"/>
        <w:jc w:val="left"/>
      </w:pPr>
      <w:r>
        <w:t xml:space="preserve">Summary: </w:t>
      </w:r>
      <w:r w:rsidR="008031E7">
        <w:t>Special license plate</w:t>
      </w:r>
    </w:p>
    <w:p w:rsidR="002F4EC3" w:rsidRDefault="002F4EC3" w:rsidP="002F4EC3">
      <w:pPr>
        <w:widowControl w:val="0"/>
        <w:jc w:val="left"/>
      </w:pPr>
    </w:p>
    <w:p w:rsidR="002F4EC3" w:rsidRDefault="002F4EC3" w:rsidP="002F4EC3">
      <w:pPr>
        <w:widowControl w:val="0"/>
        <w:jc w:val="left"/>
      </w:pPr>
    </w:p>
    <w:p w:rsidR="002F4EC3" w:rsidRDefault="002F4EC3" w:rsidP="002F4E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4EC3">
        <w:rPr>
          <w:b/>
        </w:rPr>
        <w:t>HISTORY OF LEGISLATIVE ACTIONS</w:t>
      </w:r>
    </w:p>
    <w:p w:rsidR="002F4EC3" w:rsidRDefault="002F4EC3" w:rsidP="002F4E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F4EC3" w:rsidRPr="002F4EC3" w:rsidRDefault="002F4EC3" w:rsidP="002F4E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4EC3">
        <w:rPr>
          <w:u w:val="single"/>
        </w:rPr>
        <w:tab/>
        <w:t>Date</w:t>
      </w:r>
      <w:r w:rsidRPr="002F4EC3">
        <w:rPr>
          <w:u w:val="single"/>
        </w:rPr>
        <w:tab/>
        <w:t>Body</w:t>
      </w:r>
      <w:r w:rsidRPr="002F4EC3">
        <w:rPr>
          <w:u w:val="single"/>
        </w:rPr>
        <w:tab/>
        <w:t>Action Description with journal page number</w:t>
      </w:r>
      <w:r w:rsidRPr="002F4EC3">
        <w:rPr>
          <w:u w:val="single"/>
        </w:rPr>
        <w:tab/>
      </w:r>
    </w:p>
    <w:p w:rsidR="00B35C6E" w:rsidRDefault="00B35C6E" w:rsidP="00B35C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B5578B">
        <w:t>Prefiled</w:t>
      </w:r>
    </w:p>
    <w:p w:rsidR="00B35C6E" w:rsidRDefault="00B35C6E" w:rsidP="00B35C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B5578B">
        <w:t xml:space="preserve">Referred to Committee on </w:t>
      </w:r>
      <w:r w:rsidRPr="00B5578B">
        <w:rPr>
          <w:b/>
        </w:rPr>
        <w:t>Education and Public Works</w:t>
      </w:r>
    </w:p>
    <w:p w:rsidR="00B35C6E" w:rsidRDefault="00B35C6E" w:rsidP="00B35C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B5578B">
        <w:t>Introduced and read first time (</w:t>
      </w:r>
      <w:hyperlink r:id="rId7" w:history="1">
        <w:r w:rsidRPr="00B5578B">
          <w:rPr>
            <w:rStyle w:val="Hyperlink"/>
          </w:rPr>
          <w:t>House Journal</w:t>
        </w:r>
        <w:r w:rsidRPr="00B5578B">
          <w:rPr>
            <w:rStyle w:val="Hyperlink"/>
          </w:rPr>
          <w:noBreakHyphen/>
          <w:t>page 68</w:t>
        </w:r>
      </w:hyperlink>
      <w:r w:rsidRPr="00B5578B">
        <w:t>)</w:t>
      </w:r>
    </w:p>
    <w:p w:rsidR="00B35C6E" w:rsidRDefault="00B35C6E" w:rsidP="00B35C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B5578B">
        <w:t>Referred to Co</w:t>
      </w:r>
      <w:r>
        <w:t xml:space="preserve">mmittee on </w:t>
      </w:r>
      <w:r w:rsidRPr="00B5578B">
        <w:rPr>
          <w:b/>
        </w:rPr>
        <w:t>Education and Public Works</w:t>
      </w:r>
      <w:r w:rsidRPr="00B5578B">
        <w:t xml:space="preserve"> (</w:t>
      </w:r>
      <w:hyperlink r:id="rId8" w:history="1">
        <w:r w:rsidRPr="00B5578B">
          <w:rPr>
            <w:rStyle w:val="Hyperlink"/>
          </w:rPr>
          <w:t>House Journal</w:t>
        </w:r>
        <w:r w:rsidRPr="00B5578B">
          <w:rPr>
            <w:rStyle w:val="Hyperlink"/>
          </w:rPr>
          <w:noBreakHyphen/>
          <w:t>page 68</w:t>
        </w:r>
      </w:hyperlink>
      <w:r w:rsidRPr="00B5578B">
        <w:t>)</w:t>
      </w:r>
    </w:p>
    <w:p w:rsidR="00B35C6E" w:rsidRDefault="00B35C6E" w:rsidP="00B35C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1/19/2011</w:t>
      </w:r>
      <w:r>
        <w:tab/>
        <w:t>House</w:t>
      </w:r>
      <w:r>
        <w:tab/>
      </w:r>
      <w:r w:rsidRPr="00B5578B">
        <w:t>Member(s) request name added as sponsor: Viers</w:t>
      </w:r>
    </w:p>
    <w:p w:rsidR="00B35C6E" w:rsidRDefault="00B35C6E" w:rsidP="00B35C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4EC3" w:rsidRPr="002F4EC3" w:rsidRDefault="002F4EC3" w:rsidP="002F4E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4EC3" w:rsidRDefault="002F4EC3" w:rsidP="002F4EC3">
      <w:pPr>
        <w:widowControl w:val="0"/>
        <w:jc w:val="left"/>
      </w:pPr>
      <w:r w:rsidRPr="002F4EC3">
        <w:rPr>
          <w:b/>
        </w:rPr>
        <w:t>VERSIONS OF THIS BILL</w:t>
      </w:r>
    </w:p>
    <w:p w:rsidR="002F4EC3" w:rsidRDefault="002F4EC3" w:rsidP="002F4EC3">
      <w:pPr>
        <w:widowControl w:val="0"/>
        <w:jc w:val="left"/>
      </w:pPr>
    </w:p>
    <w:p w:rsidR="002F4EC3" w:rsidRDefault="004103E7" w:rsidP="002F4EC3">
      <w:pPr>
        <w:widowControl w:val="0"/>
        <w:jc w:val="left"/>
      </w:pPr>
      <w:hyperlink r:id="rId9" w:history="1">
        <w:r w:rsidR="002F4EC3">
          <w:rPr>
            <w:rStyle w:val="Hyperlink"/>
          </w:rPr>
          <w:t>12/7/2010</w:t>
        </w:r>
      </w:hyperlink>
    </w:p>
    <w:p w:rsidR="002F4EC3" w:rsidRDefault="002F4EC3" w:rsidP="002F4EC3"/>
    <w:p w:rsidR="002F4EC3" w:rsidRDefault="002F4EC3" w:rsidP="002F4EC3">
      <w:pPr>
        <w:sectPr w:rsidR="002F4EC3" w:rsidSect="002F4EC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87A0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1F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AMEND THE CODE OF LAWS OF SOUTH CAROLINA, 1976, BY ADDING ARTICLE </w:t>
      </w:r>
      <w:r w:rsidR="00D00201">
        <w:t>108</w:t>
      </w:r>
      <w:r>
        <w:t xml:space="preserve"> TO CHAPTER 3, TITLE 56 SO AS TO PROVIDE FOR THE ISSUANCE OF “DON</w:t>
      </w:r>
      <w:r w:rsidRPr="00DB1FDE">
        <w:t>’</w:t>
      </w:r>
      <w:r>
        <w:t>T TREAD ON ME” SPECIAL LICENSE PLATES.</w:t>
      </w:r>
    </w:p>
    <w:p w:rsidR="00587A01" w:rsidRDefault="00587A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87A01" w:rsidRDefault="00587A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87A01" w:rsidRDefault="00587A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7A01" w:rsidRDefault="00587A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E1E3B">
        <w:t>Chapter 3, Title 56 of the 1976 Code is amended by adding:</w:t>
      </w:r>
    </w:p>
    <w:p w:rsidR="00BE1E3B" w:rsidRDefault="00BE1E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E3B" w:rsidRDefault="00BE1E3B" w:rsidP="00BE1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“Article </w:t>
      </w:r>
      <w:r w:rsidR="00D00201">
        <w:t>108</w:t>
      </w:r>
    </w:p>
    <w:p w:rsidR="00BE1E3B" w:rsidRDefault="00BE1E3B" w:rsidP="00BE1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BE1E3B" w:rsidRDefault="00BE1E3B" w:rsidP="00BE1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Don</w:t>
      </w:r>
      <w:r w:rsidR="00DB1FDE" w:rsidRPr="00DB1FDE">
        <w:t>’</w:t>
      </w:r>
      <w:r>
        <w:t>t Tread on Me Special License Plates</w:t>
      </w:r>
    </w:p>
    <w:p w:rsidR="00587A01" w:rsidRDefault="00587A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E3B" w:rsidRDefault="00BE1E3B" w:rsidP="00BE1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ab/>
        <w:t>Section 56</w:t>
      </w:r>
      <w:r w:rsidR="00DB1FDE">
        <w:noBreakHyphen/>
      </w:r>
      <w:r>
        <w:t>3</w:t>
      </w:r>
      <w:r w:rsidR="00DB1FDE">
        <w:noBreakHyphen/>
      </w:r>
      <w:r w:rsidR="00D00201">
        <w:t>10810</w:t>
      </w:r>
      <w:r>
        <w:t>.</w:t>
      </w:r>
      <w:r w:rsidR="004347B6">
        <w:tab/>
      </w:r>
      <w:r w:rsidR="004347B6">
        <w:tab/>
        <w:t>(A)</w:t>
      </w:r>
      <w:r w:rsidR="00DB1FDE">
        <w:tab/>
      </w:r>
      <w:r w:rsidRPr="001D558E">
        <w:rPr>
          <w:u w:color="000000" w:themeColor="text1"/>
        </w:rPr>
        <w:t>The Department of Motor Vehicles may issue special motor vehicle license plates to owners of private passenger carrying motor vehicles, as defined in Section 56</w:t>
      </w:r>
      <w:r w:rsidR="00DB1FDE">
        <w:rPr>
          <w:u w:color="000000" w:themeColor="text1"/>
        </w:rPr>
        <w:noBreakHyphen/>
      </w:r>
      <w:r w:rsidRPr="001D558E">
        <w:rPr>
          <w:u w:color="000000" w:themeColor="text1"/>
        </w:rPr>
        <w:t>3</w:t>
      </w:r>
      <w:r w:rsidR="00DB1FDE">
        <w:rPr>
          <w:u w:color="000000" w:themeColor="text1"/>
        </w:rPr>
        <w:noBreakHyphen/>
      </w:r>
      <w:r w:rsidRPr="001D558E">
        <w:rPr>
          <w:u w:color="000000" w:themeColor="text1"/>
        </w:rPr>
        <w:t xml:space="preserve">630, or motorcycles registered in their names which must have imprinted on the plate </w:t>
      </w:r>
      <w:r w:rsidR="00DB1FDE" w:rsidRPr="00DB1FDE">
        <w:rPr>
          <w:u w:color="000000" w:themeColor="text1"/>
        </w:rPr>
        <w:t>‘</w:t>
      </w:r>
      <w:r>
        <w:rPr>
          <w:u w:color="000000" w:themeColor="text1"/>
        </w:rPr>
        <w:t>Don</w:t>
      </w:r>
      <w:r w:rsidR="00DB1FDE" w:rsidRPr="00DB1FDE">
        <w:rPr>
          <w:u w:color="000000" w:themeColor="text1"/>
        </w:rPr>
        <w:t>’</w:t>
      </w:r>
      <w:r>
        <w:rPr>
          <w:u w:color="000000" w:themeColor="text1"/>
        </w:rPr>
        <w:t>t Tread on Me</w:t>
      </w:r>
      <w:r w:rsidR="00DB1FDE" w:rsidRPr="00DB1FDE">
        <w:rPr>
          <w:u w:color="000000" w:themeColor="text1"/>
        </w:rPr>
        <w:t>’</w:t>
      </w:r>
      <w:r>
        <w:rPr>
          <w:u w:color="000000" w:themeColor="text1"/>
        </w:rPr>
        <w:t xml:space="preserve"> and a rattlesnake coiled </w:t>
      </w:r>
      <w:r w:rsidR="00DB1FDE">
        <w:rPr>
          <w:u w:color="000000" w:themeColor="text1"/>
        </w:rPr>
        <w:t>and ready to strike</w:t>
      </w:r>
      <w:r w:rsidRPr="001D558E">
        <w:rPr>
          <w:u w:color="000000" w:themeColor="text1"/>
        </w:rPr>
        <w:t>.  This special license plate must be of the same size and general design of regular motor vehicle license plates. This special license plate must be issued or revalidated for a biennial period which expires twenty</w:t>
      </w:r>
      <w:r w:rsidR="00DB1FDE">
        <w:rPr>
          <w:u w:color="000000" w:themeColor="text1"/>
        </w:rPr>
        <w:noBreakHyphen/>
      </w:r>
      <w:r w:rsidRPr="001D558E">
        <w:rPr>
          <w:u w:color="000000" w:themeColor="text1"/>
        </w:rPr>
        <w:t xml:space="preserve">four months from the month it is issued. </w:t>
      </w:r>
    </w:p>
    <w:p w:rsidR="004347B6" w:rsidRPr="001D558E" w:rsidRDefault="004347B6" w:rsidP="00BE1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  <w:t>The fee charged for this special license plate is thirty dollars every two years in addition to the regular motor vehicle license fee contained in Article 5 of this chapter</w:t>
      </w:r>
      <w:r w:rsidR="00E62993">
        <w:rPr>
          <w:u w:color="000000" w:themeColor="text1"/>
        </w:rPr>
        <w:t xml:space="preserve">. </w:t>
      </w:r>
      <w:r>
        <w:rPr>
          <w:u w:color="000000" w:themeColor="text1"/>
        </w:rPr>
        <w:t xml:space="preserve"> </w:t>
      </w:r>
      <w:r w:rsidR="00E62993">
        <w:rPr>
          <w:u w:color="000000" w:themeColor="text1"/>
        </w:rPr>
        <w:t>F</w:t>
      </w:r>
      <w:r>
        <w:rPr>
          <w:u w:color="000000" w:themeColor="text1"/>
        </w:rPr>
        <w:t xml:space="preserve">rom the fees collected pursuant to this </w:t>
      </w:r>
      <w:r w:rsidR="00E62993">
        <w:rPr>
          <w:u w:color="000000" w:themeColor="text1"/>
        </w:rPr>
        <w:t>section</w:t>
      </w:r>
      <w:r>
        <w:rPr>
          <w:u w:color="000000" w:themeColor="text1"/>
        </w:rPr>
        <w:t xml:space="preserve">, the Comptroller General shall place sufficient funds into a special account to be used by the department to defray the cost associated with producing and administering the distribution of the license plate.  The remaining revenue must be </w:t>
      </w:r>
      <w:r w:rsidR="00D00201">
        <w:rPr>
          <w:u w:color="000000" w:themeColor="text1"/>
        </w:rPr>
        <w:t>placed in the General Fund</w:t>
      </w:r>
      <w:r>
        <w:rPr>
          <w:u w:color="000000" w:themeColor="text1"/>
        </w:rPr>
        <w:t>.</w:t>
      </w:r>
    </w:p>
    <w:p w:rsidR="00BE1E3B" w:rsidRDefault="00BE1E3B" w:rsidP="00BE1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D558E">
        <w:rPr>
          <w:u w:color="000000" w:themeColor="text1"/>
        </w:rPr>
        <w:tab/>
        <w:t>(B)</w:t>
      </w:r>
      <w:r w:rsidRPr="001D558E">
        <w:rPr>
          <w:u w:color="000000" w:themeColor="text1"/>
        </w:rPr>
        <w:tab/>
        <w:t>The guidelines for the production of a special license plate under this section must meet the requirements of Section 56</w:t>
      </w:r>
      <w:r w:rsidR="00DB1FDE">
        <w:rPr>
          <w:u w:color="000000" w:themeColor="text1"/>
        </w:rPr>
        <w:noBreakHyphen/>
      </w:r>
      <w:r w:rsidRPr="001D558E">
        <w:rPr>
          <w:u w:color="000000" w:themeColor="text1"/>
        </w:rPr>
        <w:t>3</w:t>
      </w:r>
      <w:r w:rsidR="00DB1FDE">
        <w:rPr>
          <w:u w:color="000000" w:themeColor="text1"/>
        </w:rPr>
        <w:noBreakHyphen/>
      </w:r>
      <w:r w:rsidRPr="001D558E">
        <w:rPr>
          <w:u w:color="000000" w:themeColor="text1"/>
        </w:rPr>
        <w:t>8100.”</w:t>
      </w:r>
      <w:r>
        <w:tab/>
      </w:r>
    </w:p>
    <w:p w:rsidR="00BE1E3B" w:rsidRDefault="00BE1E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87A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E1E3B">
        <w:t>2</w:t>
      </w:r>
      <w:r>
        <w:t>.</w:t>
      </w:r>
      <w:r>
        <w:tab/>
        <w:t>This act takes effect upon approval by the Governor.</w:t>
      </w:r>
    </w:p>
    <w:p w:rsidR="009040ED" w:rsidRDefault="00DB1FD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40ED" w:rsidRDefault="009040ED" w:rsidP="002F4EC3">
      <w:pPr>
        <w:suppressAutoHyphens/>
      </w:pPr>
    </w:p>
    <w:sectPr w:rsidR="009040ED" w:rsidSect="002F4EC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1E3B" w:rsidRDefault="00BE1E3B" w:rsidP="009F0C77">
      <w:r>
        <w:separator/>
      </w:r>
    </w:p>
  </w:endnote>
  <w:endnote w:type="continuationSeparator" w:id="0">
    <w:p w:rsidR="00BE1E3B" w:rsidRDefault="00BE1E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44700C-FFA3-4037-8EC9-7561B770911A}"/>
    <w:embedBold r:id="rId2" w:fontKey="{1FAE51E6-A01D-448D-A9BC-84056BE2DD3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5BCA69E-4079-474D-AEF9-A05A4B56003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22FC579-D770-4195-89E4-A7F51CD3DC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E2B0BA-AED8-4792-9955-9A7D19B9A8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EC3" w:rsidRPr="009040ED" w:rsidRDefault="002F4EC3" w:rsidP="009040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[3162]</w:t>
    </w:r>
    <w:r>
      <w:tab/>
    </w:r>
    <w:r w:rsidR="004103E7">
      <w:fldChar w:fldCharType="begin"/>
    </w:r>
    <w:r w:rsidR="004103E7">
      <w:instrText xml:space="preserve"> PAGE  \* MERGEFORMAT </w:instrText>
    </w:r>
    <w:r w:rsidR="004103E7">
      <w:fldChar w:fldCharType="separate"/>
    </w:r>
    <w:r w:rsidR="004103E7">
      <w:rPr>
        <w:noProof/>
      </w:rPr>
      <w:t>1</w:t>
    </w:r>
    <w:r w:rsidR="004103E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1E3B" w:rsidRDefault="00BE1E3B" w:rsidP="009F0C77">
      <w:r>
        <w:separator/>
      </w:r>
    </w:p>
  </w:footnote>
  <w:footnote w:type="continuationSeparator" w:id="0">
    <w:p w:rsidR="00BE1E3B" w:rsidRDefault="00BE1E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24CM11"/>
    <w:docVar w:name="CoverBillType" w:val="b"/>
    <w:docVar w:name="docpath" w:val="L:\Council\bills\SWB\5024CM11.DOCX"/>
    <w:docVar w:name="dvBillNumber" w:val="316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04132D"/>
    <w:rsid w:val="00011869"/>
    <w:rsid w:val="0004132D"/>
    <w:rsid w:val="00062FF5"/>
    <w:rsid w:val="000B7F6F"/>
    <w:rsid w:val="000E1785"/>
    <w:rsid w:val="000E222F"/>
    <w:rsid w:val="000E3247"/>
    <w:rsid w:val="000F40FA"/>
    <w:rsid w:val="0010776B"/>
    <w:rsid w:val="00123301"/>
    <w:rsid w:val="00125B29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607F"/>
    <w:rsid w:val="002B28BA"/>
    <w:rsid w:val="002C701E"/>
    <w:rsid w:val="002E5912"/>
    <w:rsid w:val="002F4EC3"/>
    <w:rsid w:val="003054F1"/>
    <w:rsid w:val="00325348"/>
    <w:rsid w:val="0032732C"/>
    <w:rsid w:val="00327671"/>
    <w:rsid w:val="00336AD0"/>
    <w:rsid w:val="003659A8"/>
    <w:rsid w:val="0037079A"/>
    <w:rsid w:val="003C0EE8"/>
    <w:rsid w:val="003D01E8"/>
    <w:rsid w:val="003E22B0"/>
    <w:rsid w:val="003E5288"/>
    <w:rsid w:val="003F6D79"/>
    <w:rsid w:val="004103E7"/>
    <w:rsid w:val="0041760A"/>
    <w:rsid w:val="00417C01"/>
    <w:rsid w:val="004347B6"/>
    <w:rsid w:val="004809EE"/>
    <w:rsid w:val="004E7D54"/>
    <w:rsid w:val="005273C6"/>
    <w:rsid w:val="00530A69"/>
    <w:rsid w:val="00545593"/>
    <w:rsid w:val="005749A5"/>
    <w:rsid w:val="00577C6C"/>
    <w:rsid w:val="00587A01"/>
    <w:rsid w:val="005C2FE2"/>
    <w:rsid w:val="005E2BC9"/>
    <w:rsid w:val="005F63D9"/>
    <w:rsid w:val="00605102"/>
    <w:rsid w:val="006215AA"/>
    <w:rsid w:val="006913C9"/>
    <w:rsid w:val="0069470D"/>
    <w:rsid w:val="006E47AC"/>
    <w:rsid w:val="00734F00"/>
    <w:rsid w:val="007A70AE"/>
    <w:rsid w:val="007E3565"/>
    <w:rsid w:val="008031E7"/>
    <w:rsid w:val="008362E8"/>
    <w:rsid w:val="008A1768"/>
    <w:rsid w:val="008F4429"/>
    <w:rsid w:val="009040ED"/>
    <w:rsid w:val="0091053F"/>
    <w:rsid w:val="00911B09"/>
    <w:rsid w:val="0094021A"/>
    <w:rsid w:val="00982F4F"/>
    <w:rsid w:val="009C6A0B"/>
    <w:rsid w:val="009F0C77"/>
    <w:rsid w:val="009F4DD1"/>
    <w:rsid w:val="00A0186B"/>
    <w:rsid w:val="00A41684"/>
    <w:rsid w:val="00A52266"/>
    <w:rsid w:val="00A64E80"/>
    <w:rsid w:val="00A72BCD"/>
    <w:rsid w:val="00A741D9"/>
    <w:rsid w:val="00A833AB"/>
    <w:rsid w:val="00A9741D"/>
    <w:rsid w:val="00AC3F4B"/>
    <w:rsid w:val="00AD4B17"/>
    <w:rsid w:val="00AF41D8"/>
    <w:rsid w:val="00B35C6E"/>
    <w:rsid w:val="00B412D4"/>
    <w:rsid w:val="00BC28A8"/>
    <w:rsid w:val="00BE1E3B"/>
    <w:rsid w:val="00BE3C22"/>
    <w:rsid w:val="00BF6973"/>
    <w:rsid w:val="00C0345E"/>
    <w:rsid w:val="00C3483A"/>
    <w:rsid w:val="00C74E9D"/>
    <w:rsid w:val="00C82FD3"/>
    <w:rsid w:val="00C92819"/>
    <w:rsid w:val="00CC6B7B"/>
    <w:rsid w:val="00CD2089"/>
    <w:rsid w:val="00CE6577"/>
    <w:rsid w:val="00D00201"/>
    <w:rsid w:val="00D73A67"/>
    <w:rsid w:val="00D8003D"/>
    <w:rsid w:val="00D970A9"/>
    <w:rsid w:val="00DB1FDE"/>
    <w:rsid w:val="00DF3845"/>
    <w:rsid w:val="00E35BA7"/>
    <w:rsid w:val="00E41911"/>
    <w:rsid w:val="00E62993"/>
    <w:rsid w:val="00E92EEF"/>
    <w:rsid w:val="00F24442"/>
    <w:rsid w:val="00F50AE3"/>
    <w:rsid w:val="00F67CF1"/>
    <w:rsid w:val="00F840F0"/>
    <w:rsid w:val="00FA799A"/>
    <w:rsid w:val="00FB0D0D"/>
    <w:rsid w:val="00FB43B4"/>
    <w:rsid w:val="00FC4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259A7D9-DCC3-4A3E-BD11-5764D3BFF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1F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FD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F4E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162_20101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51C91-A6D0-4CD3-85B6-1556EB00C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388</Words>
  <Characters>2058</Characters>
  <Application>Microsoft Office Word</Application>
  <DocSecurity>4</DocSecurity>
  <Lines>81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3162: Special license plate - South Carolina Legislature Online</dc:title>
  <dc:subject/>
  <dc:creator>SandyBarden</dc:creator>
  <cp:keywords/>
  <dc:description/>
  <cp:lastModifiedBy>N Cumfer</cp:lastModifiedBy>
  <cp:revision>2</cp:revision>
  <cp:lastPrinted>2010-12-06T16:58:00Z</cp:lastPrinted>
  <dcterms:created xsi:type="dcterms:W3CDTF">2014-11-21T21:30:00Z</dcterms:created>
  <dcterms:modified xsi:type="dcterms:W3CDTF">2014-11-21T21:30:00Z</dcterms:modified>
</cp:coreProperties>
</file>