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4BE" w:rsidRDefault="009914BE" w:rsidP="009914BE">
      <w:pPr>
        <w:widowControl w:val="0"/>
        <w:jc w:val="center"/>
      </w:pPr>
      <w:bookmarkStart w:id="0" w:name="_GoBack"/>
      <w:bookmarkEnd w:id="0"/>
      <w:r w:rsidRPr="009914BE">
        <w:rPr>
          <w:b/>
        </w:rPr>
        <w:t>South Carolina General Assembly</w:t>
      </w:r>
    </w:p>
    <w:p w:rsidR="009914BE" w:rsidRDefault="009914BE" w:rsidP="009914BE">
      <w:pPr>
        <w:widowControl w:val="0"/>
        <w:jc w:val="center"/>
      </w:pPr>
      <w:r>
        <w:t>119th Session, 2011-2012</w:t>
      </w:r>
    </w:p>
    <w:p w:rsidR="009914BE" w:rsidRDefault="009914BE" w:rsidP="009914BE">
      <w:pPr>
        <w:widowControl w:val="0"/>
        <w:jc w:val="left"/>
      </w:pPr>
    </w:p>
    <w:p w:rsidR="009914BE" w:rsidRDefault="009914BE" w:rsidP="009914BE">
      <w:pPr>
        <w:widowControl w:val="0"/>
        <w:jc w:val="left"/>
        <w:rPr>
          <w:b/>
        </w:rPr>
      </w:pPr>
      <w:r w:rsidRPr="009914BE">
        <w:rPr>
          <w:b/>
        </w:rPr>
        <w:t>H. 3260</w:t>
      </w:r>
    </w:p>
    <w:p w:rsidR="009914BE" w:rsidRDefault="009914BE" w:rsidP="009914BE">
      <w:pPr>
        <w:widowControl w:val="0"/>
        <w:jc w:val="left"/>
        <w:rPr>
          <w:b/>
        </w:rPr>
      </w:pPr>
    </w:p>
    <w:p w:rsidR="009914BE" w:rsidRDefault="009914BE" w:rsidP="009914BE">
      <w:pPr>
        <w:widowControl w:val="0"/>
        <w:jc w:val="left"/>
      </w:pPr>
      <w:r w:rsidRPr="009914BE">
        <w:rPr>
          <w:b/>
        </w:rPr>
        <w:t>STATUS INFORMATION</w:t>
      </w:r>
    </w:p>
    <w:p w:rsidR="009914BE" w:rsidRDefault="009914BE" w:rsidP="009914BE">
      <w:pPr>
        <w:widowControl w:val="0"/>
        <w:jc w:val="left"/>
      </w:pPr>
    </w:p>
    <w:p w:rsidR="009914BE" w:rsidRDefault="009914BE" w:rsidP="009914BE">
      <w:pPr>
        <w:widowControl w:val="0"/>
        <w:jc w:val="left"/>
      </w:pPr>
      <w:r>
        <w:t>General Bill</w:t>
      </w:r>
    </w:p>
    <w:p w:rsidR="009914BE" w:rsidRDefault="00EC5282" w:rsidP="009914BE">
      <w:pPr>
        <w:widowControl w:val="0"/>
        <w:jc w:val="left"/>
      </w:pPr>
      <w:r>
        <w:t>Sponsors: Reps. Huggins and Long</w:t>
      </w:r>
    </w:p>
    <w:p w:rsidR="009914BE" w:rsidRDefault="009914BE" w:rsidP="009914BE">
      <w:pPr>
        <w:widowControl w:val="0"/>
        <w:jc w:val="left"/>
      </w:pPr>
      <w:r>
        <w:t>Document Path: l:\council\bills\swb\5043cm11.docx</w:t>
      </w:r>
    </w:p>
    <w:p w:rsidR="00E80288" w:rsidRDefault="00E80288" w:rsidP="009914BE">
      <w:pPr>
        <w:widowControl w:val="0"/>
        <w:jc w:val="left"/>
      </w:pPr>
      <w:r>
        <w:t>Companion/Similar bill(s): 405</w:t>
      </w:r>
    </w:p>
    <w:p w:rsidR="009914BE" w:rsidRDefault="009914BE" w:rsidP="009914BE">
      <w:pPr>
        <w:widowControl w:val="0"/>
        <w:jc w:val="left"/>
      </w:pPr>
    </w:p>
    <w:p w:rsidR="00302B21" w:rsidRDefault="00302B21" w:rsidP="009914BE">
      <w:pPr>
        <w:widowControl w:val="0"/>
        <w:jc w:val="left"/>
      </w:pPr>
      <w:r>
        <w:t>Introduced in the House on January 11, 2011</w:t>
      </w:r>
    </w:p>
    <w:p w:rsidR="00302B21" w:rsidRPr="00302B21" w:rsidRDefault="00302B21" w:rsidP="009914BE">
      <w:pPr>
        <w:widowControl w:val="0"/>
        <w:jc w:val="left"/>
      </w:pPr>
      <w:r>
        <w:t xml:space="preserve">Currently residing in the House Committee on </w:t>
      </w:r>
      <w:r w:rsidRPr="00302B21">
        <w:rPr>
          <w:b/>
        </w:rPr>
        <w:t>Education and Public Works</w:t>
      </w:r>
    </w:p>
    <w:p w:rsidR="00302B21" w:rsidRDefault="00302B21" w:rsidP="009914BE">
      <w:pPr>
        <w:widowControl w:val="0"/>
        <w:jc w:val="left"/>
      </w:pPr>
    </w:p>
    <w:p w:rsidR="009914BE" w:rsidRDefault="009914BE" w:rsidP="009914BE">
      <w:pPr>
        <w:widowControl w:val="0"/>
        <w:jc w:val="left"/>
      </w:pPr>
      <w:r>
        <w:t xml:space="preserve">Summary: </w:t>
      </w:r>
      <w:r w:rsidR="003229C6">
        <w:t>Department of Motor Vehicles</w:t>
      </w:r>
    </w:p>
    <w:p w:rsidR="009914BE" w:rsidRDefault="009914BE" w:rsidP="009914BE">
      <w:pPr>
        <w:widowControl w:val="0"/>
        <w:jc w:val="left"/>
      </w:pPr>
    </w:p>
    <w:p w:rsidR="009914BE" w:rsidRDefault="009914BE" w:rsidP="009914BE">
      <w:pPr>
        <w:widowControl w:val="0"/>
        <w:jc w:val="left"/>
      </w:pPr>
    </w:p>
    <w:p w:rsidR="009914BE" w:rsidRDefault="009914BE" w:rsidP="009914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14BE">
        <w:rPr>
          <w:b/>
        </w:rPr>
        <w:t>HISTORY OF LEGISLATIVE ACTIONS</w:t>
      </w:r>
    </w:p>
    <w:p w:rsidR="009914BE" w:rsidRDefault="009914BE" w:rsidP="009914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14BE" w:rsidRPr="009914BE" w:rsidRDefault="009914BE" w:rsidP="009914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14BE">
        <w:rPr>
          <w:u w:val="single"/>
        </w:rPr>
        <w:tab/>
        <w:t>Date</w:t>
      </w:r>
      <w:r w:rsidRPr="009914BE">
        <w:rPr>
          <w:u w:val="single"/>
        </w:rPr>
        <w:tab/>
        <w:t>Body</w:t>
      </w:r>
      <w:r w:rsidRPr="009914BE">
        <w:rPr>
          <w:u w:val="single"/>
        </w:rPr>
        <w:tab/>
        <w:t>Action Description with journal page number</w:t>
      </w:r>
      <w:r w:rsidRPr="009914BE">
        <w:rPr>
          <w:u w:val="single"/>
        </w:rPr>
        <w:tab/>
      </w:r>
    </w:p>
    <w:p w:rsidR="00EC5282" w:rsidRDefault="00EC5282" w:rsidP="00EC52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E15B4A">
        <w:t>Prefiled</w:t>
      </w:r>
    </w:p>
    <w:p w:rsidR="00EC5282" w:rsidRDefault="00EC5282" w:rsidP="00EC52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E15B4A">
        <w:t xml:space="preserve">Referred to Committee on </w:t>
      </w:r>
      <w:r w:rsidRPr="00E15B4A">
        <w:rPr>
          <w:b/>
        </w:rPr>
        <w:t>Education and Public Works</w:t>
      </w:r>
    </w:p>
    <w:p w:rsidR="00EC5282" w:rsidRDefault="00EC5282" w:rsidP="00EC52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E15B4A">
        <w:t>Introduced and read first time (</w:t>
      </w:r>
      <w:hyperlink r:id="rId7" w:history="1">
        <w:r w:rsidRPr="00E15B4A">
          <w:rPr>
            <w:rStyle w:val="Hyperlink"/>
          </w:rPr>
          <w:t>House Journal</w:t>
        </w:r>
        <w:r w:rsidRPr="00E15B4A">
          <w:rPr>
            <w:rStyle w:val="Hyperlink"/>
          </w:rPr>
          <w:noBreakHyphen/>
          <w:t>page 103</w:t>
        </w:r>
      </w:hyperlink>
      <w:r w:rsidRPr="00E15B4A">
        <w:t>)</w:t>
      </w:r>
    </w:p>
    <w:p w:rsidR="00EC5282" w:rsidRDefault="00EC5282" w:rsidP="00EC52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E15B4A">
        <w:t>Referred to Co</w:t>
      </w:r>
      <w:r>
        <w:t xml:space="preserve">mmittee on </w:t>
      </w:r>
      <w:r w:rsidRPr="00E15B4A">
        <w:rPr>
          <w:b/>
        </w:rPr>
        <w:t>Education and Public Works</w:t>
      </w:r>
      <w:r w:rsidRPr="00E15B4A">
        <w:t xml:space="preserve"> (</w:t>
      </w:r>
      <w:hyperlink r:id="rId8" w:history="1">
        <w:r w:rsidRPr="00E15B4A">
          <w:rPr>
            <w:rStyle w:val="Hyperlink"/>
          </w:rPr>
          <w:t>House Journal</w:t>
        </w:r>
        <w:r w:rsidRPr="00E15B4A">
          <w:rPr>
            <w:rStyle w:val="Hyperlink"/>
          </w:rPr>
          <w:noBreakHyphen/>
          <w:t>page 103</w:t>
        </w:r>
      </w:hyperlink>
      <w:r w:rsidRPr="00E15B4A">
        <w:t>)</w:t>
      </w:r>
    </w:p>
    <w:p w:rsidR="00EC5282" w:rsidRDefault="00EC5282" w:rsidP="00EC52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E15B4A">
        <w:t>Member(s) request name added as sponsor: Long</w:t>
      </w:r>
    </w:p>
    <w:p w:rsidR="00EC5282" w:rsidRDefault="00EC5282" w:rsidP="00EC52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14BE" w:rsidRPr="009914BE" w:rsidRDefault="009914BE" w:rsidP="009914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14BE" w:rsidRDefault="009914BE" w:rsidP="009914BE">
      <w:pPr>
        <w:widowControl w:val="0"/>
        <w:jc w:val="left"/>
      </w:pPr>
      <w:r w:rsidRPr="009914BE">
        <w:rPr>
          <w:b/>
        </w:rPr>
        <w:t>VERSIONS OF THIS BILL</w:t>
      </w:r>
    </w:p>
    <w:p w:rsidR="009914BE" w:rsidRDefault="009914BE" w:rsidP="009914BE">
      <w:pPr>
        <w:widowControl w:val="0"/>
        <w:jc w:val="left"/>
      </w:pPr>
    </w:p>
    <w:p w:rsidR="009914BE" w:rsidRDefault="002C44C2" w:rsidP="009914BE">
      <w:pPr>
        <w:widowControl w:val="0"/>
        <w:jc w:val="left"/>
      </w:pPr>
      <w:hyperlink r:id="rId9" w:history="1">
        <w:r w:rsidR="009914BE">
          <w:rPr>
            <w:rStyle w:val="Hyperlink"/>
          </w:rPr>
          <w:t>12/14/2010</w:t>
        </w:r>
      </w:hyperlink>
    </w:p>
    <w:p w:rsidR="009914BE" w:rsidRDefault="009914BE" w:rsidP="009914BE"/>
    <w:p w:rsidR="009914BE" w:rsidRDefault="009914BE" w:rsidP="009914BE">
      <w:pPr>
        <w:sectPr w:rsidR="009914BE" w:rsidSect="009914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5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361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74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 w:rsidR="002E6A21">
        <w:noBreakHyphen/>
      </w:r>
      <w:r>
        <w:t>3</w:t>
      </w:r>
      <w:r w:rsidR="002E6A21">
        <w:noBreakHyphen/>
      </w:r>
      <w:r>
        <w:t>860, CODE OF LAWS OF SOUTH CAROLINA, 1976, RELATING TO THE DEPARTMENT OF MOTOR VEHICLES</w:t>
      </w:r>
      <w:r w:rsidR="007F1434" w:rsidRPr="007F1434">
        <w:t>’</w:t>
      </w:r>
      <w:r>
        <w:t xml:space="preserve"> ACCEPTANCE OF UNCERTIFIED CHECKS AS PAYMENT FOR FEES CHARGED FOR THE ISSUANCE OF LICENSE PLATES, SO AS TO PROVIDE THAT THE DEPARTMENT MAY ACCEPT UNCERTIFIED CHECKS </w:t>
      </w:r>
      <w:r w:rsidR="005710E5">
        <w:t xml:space="preserve">AS PAYMENT </w:t>
      </w:r>
      <w:r>
        <w:t>FOR ANY SERVICE THAT IT PROVIDES; AND TO AMEND SECTION 56</w:t>
      </w:r>
      <w:r w:rsidR="002E6A21">
        <w:noBreakHyphen/>
      </w:r>
      <w:r>
        <w:t>3</w:t>
      </w:r>
      <w:r w:rsidR="002E6A21">
        <w:noBreakHyphen/>
      </w:r>
      <w:r>
        <w:t>870, RELATING TO THE DEPARTMENT OF MOTOR VEHICLES</w:t>
      </w:r>
      <w:r w:rsidR="007F1434" w:rsidRPr="007F1434">
        <w:t>’</w:t>
      </w:r>
      <w:r>
        <w:t xml:space="preserve"> SUSPENSION OR CANCELLATION OF THE REGISTRATION AND LICENSE OF A PERSON WHO PURCHASED THESE </w:t>
      </w:r>
      <w:r w:rsidR="007F1434">
        <w:t>ITEMS</w:t>
      </w:r>
      <w:r>
        <w:t xml:space="preserve"> WITH AN UNCERTIFIED CHECK THAT WAS RETURNED TO THE DEPARTMENT UNPAID, SO AS TO PROVIDE THAT A PERSON</w:t>
      </w:r>
      <w:r w:rsidR="007F1434" w:rsidRPr="007F1434">
        <w:t>’</w:t>
      </w:r>
      <w:r w:rsidR="0037007D">
        <w:t xml:space="preserve">S LICENSE AND REGISTRATION AND </w:t>
      </w:r>
      <w:r>
        <w:t>D</w:t>
      </w:r>
      <w:r w:rsidR="007F1434">
        <w:t>RIVER</w:t>
      </w:r>
      <w:r w:rsidR="007F1434" w:rsidRPr="007F1434">
        <w:t>’</w:t>
      </w:r>
      <w:r>
        <w:t xml:space="preserve">S LICENSE </w:t>
      </w:r>
      <w:r w:rsidR="002E6A21">
        <w:t xml:space="preserve">MUST </w:t>
      </w:r>
      <w:r>
        <w:t>BE SUSPENDED OR CANCELED BY THE DEPARTMENT WHEN AN UNCERTIFIED CHECK IT HAS ACCEPTED FOR PAYMENT FOR ANY SERVICE</w:t>
      </w:r>
      <w:r w:rsidR="002E6A21">
        <w:t xml:space="preserve"> CONTAINED IN CHAPTER 10</w:t>
      </w:r>
      <w:r w:rsidR="00387E3B">
        <w:t>,</w:t>
      </w:r>
      <w:r w:rsidR="002E6A21">
        <w:t xml:space="preserve"> TITLE 56</w:t>
      </w:r>
      <w:r>
        <w:t xml:space="preserve"> IS RETURNED TO THE DEPARTMENT UNPAID</w:t>
      </w:r>
      <w:r w:rsidR="002E6A21">
        <w:t>, AND MAY TAKE THIS ACTION WHEN AN UNCERTIFIED CHECK IT HAS ACCEPTED FOR PAYMENT FOR ANY OTHER SERVICE IS RETUNED TO THE DEPARTMENT UNPAID</w:t>
      </w:r>
      <w:r>
        <w:t>.</w:t>
      </w:r>
    </w:p>
    <w:p w:rsidR="00C5361F" w:rsidRDefault="00C536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361F" w:rsidRDefault="00C536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361F" w:rsidRDefault="00C536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61F" w:rsidRDefault="00C536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06DBA">
        <w:t>Section 56</w:t>
      </w:r>
      <w:r w:rsidR="002E6A21">
        <w:noBreakHyphen/>
      </w:r>
      <w:r w:rsidR="00C06DBA">
        <w:t>3</w:t>
      </w:r>
      <w:r w:rsidR="002E6A21">
        <w:noBreakHyphen/>
      </w:r>
      <w:r w:rsidR="00C06DBA">
        <w:t>860 of the 1976 Code is amended to read:</w:t>
      </w:r>
    </w:p>
    <w:p w:rsidR="00C06DBA" w:rsidRDefault="00C06D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DBA" w:rsidRDefault="00C06D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2E6A21">
        <w:noBreakHyphen/>
      </w:r>
      <w:r>
        <w:t>3</w:t>
      </w:r>
      <w:r w:rsidR="002E6A21">
        <w:noBreakHyphen/>
      </w:r>
      <w:r>
        <w:t>860.</w:t>
      </w:r>
      <w:r>
        <w:tab/>
      </w:r>
      <w:r w:rsidRPr="00A95F9A">
        <w:t xml:space="preserve">The Department of Motor Vehicles may, in the discretion of the director of the department, accept uncertified checks </w:t>
      </w:r>
      <w:r w:rsidRPr="00C06DBA">
        <w:rPr>
          <w:strike/>
        </w:rPr>
        <w:t>of an applicant</w:t>
      </w:r>
      <w:r w:rsidR="002E6A21">
        <w:rPr>
          <w:strike/>
        </w:rPr>
        <w:noBreakHyphen/>
      </w:r>
      <w:r w:rsidRPr="00C06DBA">
        <w:rPr>
          <w:strike/>
        </w:rPr>
        <w:t>owner in payment for license fees charged for the issuance of license plates for motor vehicles, trailers, semitrailers, pole trailers and motor vehicle dealers</w:t>
      </w:r>
      <w:r w:rsidRPr="00C06DBA">
        <w:t xml:space="preserve"> </w:t>
      </w:r>
      <w:r w:rsidRPr="00C06DBA">
        <w:rPr>
          <w:u w:val="single"/>
        </w:rPr>
        <w:t>for any service provided by the department</w:t>
      </w:r>
      <w:r>
        <w:t>.”</w:t>
      </w:r>
    </w:p>
    <w:p w:rsidR="00C5361F" w:rsidRDefault="00C536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DBA" w:rsidRDefault="00C06DBA" w:rsidP="00C06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 w:rsidR="002E6A21">
        <w:noBreakHyphen/>
      </w:r>
      <w:r>
        <w:t>3</w:t>
      </w:r>
      <w:r w:rsidR="002E6A21">
        <w:noBreakHyphen/>
      </w:r>
      <w:r>
        <w:t>870 of the 1976 Code is amended to read:</w:t>
      </w:r>
    </w:p>
    <w:p w:rsidR="00C06DBA" w:rsidRDefault="00C06DBA" w:rsidP="00C06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DBA" w:rsidRDefault="00C06DBA" w:rsidP="00C06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2E6A21">
        <w:noBreakHyphen/>
      </w:r>
      <w:r>
        <w:t>3</w:t>
      </w:r>
      <w:r w:rsidR="002E6A21">
        <w:noBreakHyphen/>
      </w:r>
      <w:r>
        <w:t>870.</w:t>
      </w:r>
      <w:r>
        <w:tab/>
      </w:r>
      <w:r w:rsidRPr="00A95F9A">
        <w:t xml:space="preserve">If an uncertified check is accepted by the Department of Motor Vehicles as payment for </w:t>
      </w:r>
      <w:r w:rsidRPr="00C06DBA">
        <w:rPr>
          <w:strike/>
        </w:rPr>
        <w:t>the fees due on account of the issuance of license plates</w:t>
      </w:r>
      <w:r w:rsidRPr="00A95F9A">
        <w:t xml:space="preserve"> </w:t>
      </w:r>
      <w:r w:rsidRPr="00C06DBA">
        <w:rPr>
          <w:u w:val="single"/>
        </w:rPr>
        <w:t>any service provided by the department</w:t>
      </w:r>
      <w:r w:rsidR="00387E3B">
        <w:rPr>
          <w:u w:val="single"/>
        </w:rPr>
        <w:t xml:space="preserve"> contained in Chapter 10,</w:t>
      </w:r>
      <w:r w:rsidR="002E6A21">
        <w:rPr>
          <w:u w:val="single"/>
        </w:rPr>
        <w:t xml:space="preserve"> Title 56</w:t>
      </w:r>
      <w:r>
        <w:t xml:space="preserve"> </w:t>
      </w:r>
      <w:r w:rsidRPr="00A95F9A">
        <w:t xml:space="preserve">and </w:t>
      </w:r>
      <w:r w:rsidRPr="00C06DBA">
        <w:rPr>
          <w:strike/>
        </w:rPr>
        <w:t>such</w:t>
      </w:r>
      <w:r w:rsidRPr="00A95F9A">
        <w:t xml:space="preserve"> </w:t>
      </w:r>
      <w:r w:rsidRPr="00C06DBA">
        <w:rPr>
          <w:u w:val="single"/>
        </w:rPr>
        <w:t>the</w:t>
      </w:r>
      <w:r>
        <w:t xml:space="preserve"> </w:t>
      </w:r>
      <w:r w:rsidRPr="00A95F9A">
        <w:t xml:space="preserve">check is returned to the </w:t>
      </w:r>
      <w:r w:rsidRPr="00C06DBA">
        <w:rPr>
          <w:strike/>
        </w:rPr>
        <w:t>Department</w:t>
      </w:r>
      <w:r>
        <w:t xml:space="preserve"> </w:t>
      </w:r>
      <w:r w:rsidRPr="00C06DBA">
        <w:rPr>
          <w:u w:val="single"/>
        </w:rPr>
        <w:t>department</w:t>
      </w:r>
      <w:r w:rsidRPr="00A95F9A">
        <w:t xml:space="preserve"> unpaid for any cause </w:t>
      </w:r>
      <w:r w:rsidRPr="00C06DBA">
        <w:rPr>
          <w:strike/>
        </w:rPr>
        <w:t>whatsoever</w:t>
      </w:r>
      <w:r w:rsidRPr="00A95F9A">
        <w:t xml:space="preserve">, the </w:t>
      </w:r>
      <w:r w:rsidRPr="00C06DBA">
        <w:rPr>
          <w:strike/>
        </w:rPr>
        <w:t>Department</w:t>
      </w:r>
      <w:r>
        <w:rPr>
          <w:strike/>
        </w:rPr>
        <w:t xml:space="preserve"> </w:t>
      </w:r>
      <w:r w:rsidR="002E6A21" w:rsidRPr="002E6A21">
        <w:rPr>
          <w:strike/>
        </w:rPr>
        <w:t>may</w:t>
      </w:r>
      <w:r w:rsidR="002E6A21">
        <w:t xml:space="preserve"> </w:t>
      </w:r>
      <w:r w:rsidRPr="00C06DBA">
        <w:rPr>
          <w:u w:val="single"/>
        </w:rPr>
        <w:t>department</w:t>
      </w:r>
      <w:r w:rsidR="002E6A21">
        <w:rPr>
          <w:u w:val="single"/>
        </w:rPr>
        <w:t xml:space="preserve"> must</w:t>
      </w:r>
      <w:r w:rsidRPr="00A95F9A">
        <w:t xml:space="preserve"> suspend or cancel </w:t>
      </w:r>
      <w:r w:rsidRPr="00C06DBA">
        <w:rPr>
          <w:strike/>
        </w:rPr>
        <w:t>the registration and license purchased by check</w:t>
      </w:r>
      <w:r w:rsidRPr="00A95F9A">
        <w:t xml:space="preserve"> </w:t>
      </w:r>
      <w:r w:rsidRPr="00C06DBA">
        <w:rPr>
          <w:u w:val="single"/>
        </w:rPr>
        <w:t>the person</w:t>
      </w:r>
      <w:r w:rsidR="007F1434" w:rsidRPr="007F1434">
        <w:rPr>
          <w:u w:val="single"/>
        </w:rPr>
        <w:t>’</w:t>
      </w:r>
      <w:r w:rsidRPr="00C06DBA">
        <w:rPr>
          <w:u w:val="single"/>
        </w:rPr>
        <w:t>s driver</w:t>
      </w:r>
      <w:r w:rsidR="007F1434" w:rsidRPr="007F1434">
        <w:rPr>
          <w:u w:val="single"/>
        </w:rPr>
        <w:t>’</w:t>
      </w:r>
      <w:r w:rsidRPr="00C06DBA">
        <w:rPr>
          <w:u w:val="single"/>
        </w:rPr>
        <w:t>s license</w:t>
      </w:r>
      <w:r w:rsidR="00467401">
        <w:rPr>
          <w:u w:val="single"/>
        </w:rPr>
        <w:t xml:space="preserve">, </w:t>
      </w:r>
      <w:r w:rsidRPr="00C06DBA">
        <w:rPr>
          <w:u w:val="single"/>
        </w:rPr>
        <w:t>motor vehicle registration</w:t>
      </w:r>
      <w:r w:rsidR="008D6F42">
        <w:rPr>
          <w:u w:val="single"/>
        </w:rPr>
        <w:t xml:space="preserve"> </w:t>
      </w:r>
      <w:r w:rsidR="00467401">
        <w:rPr>
          <w:u w:val="single"/>
        </w:rPr>
        <w:t>and</w:t>
      </w:r>
      <w:r w:rsidRPr="00C06DBA">
        <w:rPr>
          <w:u w:val="single"/>
        </w:rPr>
        <w:t xml:space="preserve"> license plate</w:t>
      </w:r>
      <w:r>
        <w:t xml:space="preserve"> </w:t>
      </w:r>
      <w:r w:rsidRPr="00A95F9A">
        <w:t xml:space="preserve">and repossess the registration card, license </w:t>
      </w:r>
      <w:r w:rsidRPr="00C06DBA">
        <w:rPr>
          <w:strike/>
        </w:rPr>
        <w:t>plates</w:t>
      </w:r>
      <w:r>
        <w:t xml:space="preserve"> </w:t>
      </w:r>
      <w:r w:rsidRPr="00C06DBA">
        <w:rPr>
          <w:u w:val="single"/>
        </w:rPr>
        <w:t>plate</w:t>
      </w:r>
      <w:r w:rsidRPr="00A95F9A">
        <w:t xml:space="preserve"> or other documents issued by the </w:t>
      </w:r>
      <w:r w:rsidRPr="00467401">
        <w:rPr>
          <w:strike/>
        </w:rPr>
        <w:t>Department</w:t>
      </w:r>
      <w:r w:rsidR="00467401">
        <w:t xml:space="preserve"> </w:t>
      </w:r>
      <w:r w:rsidR="00467401" w:rsidRPr="00467401">
        <w:rPr>
          <w:u w:val="single"/>
        </w:rPr>
        <w:t>department</w:t>
      </w:r>
      <w:r w:rsidRPr="005710E5">
        <w:rPr>
          <w:strike/>
        </w:rPr>
        <w:t xml:space="preserve">, </w:t>
      </w:r>
      <w:r w:rsidRPr="00C06DBA">
        <w:rPr>
          <w:strike/>
        </w:rPr>
        <w:t>and the applicant</w:t>
      </w:r>
      <w:r w:rsidR="002E6A21">
        <w:rPr>
          <w:strike/>
        </w:rPr>
        <w:noBreakHyphen/>
      </w:r>
      <w:r w:rsidRPr="00C06DBA">
        <w:rPr>
          <w:strike/>
        </w:rPr>
        <w:t>owner</w:t>
      </w:r>
      <w:r w:rsidR="005710E5" w:rsidRPr="005710E5">
        <w:rPr>
          <w:u w:val="single"/>
        </w:rPr>
        <w:t>.</w:t>
      </w:r>
      <w:r w:rsidR="002E6A21">
        <w:rPr>
          <w:u w:val="single"/>
        </w:rPr>
        <w:t xml:space="preserve"> However, if an uncertified check is accepted by the department </w:t>
      </w:r>
      <w:r w:rsidR="00A34CBA">
        <w:rPr>
          <w:u w:val="single"/>
        </w:rPr>
        <w:t>f</w:t>
      </w:r>
      <w:r w:rsidR="002E6A21">
        <w:rPr>
          <w:u w:val="single"/>
        </w:rPr>
        <w:t>or payment for any other service provided by the department and the check i</w:t>
      </w:r>
      <w:r w:rsidR="00A34CBA">
        <w:rPr>
          <w:u w:val="single"/>
        </w:rPr>
        <w:t>s returned for any</w:t>
      </w:r>
      <w:r w:rsidR="00BF0111">
        <w:rPr>
          <w:u w:val="single"/>
        </w:rPr>
        <w:t xml:space="preserve"> </w:t>
      </w:r>
      <w:r w:rsidR="002E6A21">
        <w:rPr>
          <w:u w:val="single"/>
        </w:rPr>
        <w:t>cause</w:t>
      </w:r>
      <w:r w:rsidR="00A34CBA">
        <w:rPr>
          <w:u w:val="single"/>
        </w:rPr>
        <w:t>,</w:t>
      </w:r>
      <w:r w:rsidR="002E6A21">
        <w:rPr>
          <w:u w:val="single"/>
        </w:rPr>
        <w:t xml:space="preserve"> the department may suspend or cancel the person’s driver’s license</w:t>
      </w:r>
      <w:r w:rsidR="00A34CBA">
        <w:rPr>
          <w:u w:val="single"/>
        </w:rPr>
        <w:t>,</w:t>
      </w:r>
      <w:r w:rsidR="002E6A21">
        <w:rPr>
          <w:u w:val="single"/>
        </w:rPr>
        <w:t xml:space="preserve"> motor vehicle registration and license plate and </w:t>
      </w:r>
      <w:r w:rsidR="008D6F42">
        <w:rPr>
          <w:u w:val="single"/>
        </w:rPr>
        <w:t xml:space="preserve">repossess the registration card, license plate or </w:t>
      </w:r>
      <w:r w:rsidR="002E6A21">
        <w:rPr>
          <w:u w:val="single"/>
        </w:rPr>
        <w:t>other documents issued by the department.</w:t>
      </w:r>
      <w:r w:rsidR="005710E5">
        <w:rPr>
          <w:u w:val="single"/>
        </w:rPr>
        <w:t xml:space="preserve"> </w:t>
      </w:r>
      <w:r w:rsidR="00467401" w:rsidRPr="00467401">
        <w:rPr>
          <w:u w:val="single"/>
        </w:rPr>
        <w:t>The person</w:t>
      </w:r>
      <w:r w:rsidR="00467401">
        <w:t xml:space="preserve"> </w:t>
      </w:r>
      <w:r w:rsidRPr="00A95F9A">
        <w:t xml:space="preserve">shall pay to the </w:t>
      </w:r>
      <w:r w:rsidRPr="00467401">
        <w:rPr>
          <w:strike/>
        </w:rPr>
        <w:t>Department</w:t>
      </w:r>
      <w:r w:rsidR="00467401">
        <w:t xml:space="preserve"> </w:t>
      </w:r>
      <w:r w:rsidR="00467401" w:rsidRPr="00467401">
        <w:rPr>
          <w:u w:val="single"/>
        </w:rPr>
        <w:t>department</w:t>
      </w:r>
      <w:r w:rsidRPr="005710E5">
        <w:t xml:space="preserve"> </w:t>
      </w:r>
      <w:r w:rsidRPr="005710E5">
        <w:rPr>
          <w:strike/>
        </w:rPr>
        <w:t>the amount of</w:t>
      </w:r>
      <w:r w:rsidRPr="00A95F9A">
        <w:t xml:space="preserve"> ten dollars to cover the cost of repossession and collection if </w:t>
      </w:r>
      <w:r w:rsidRPr="00467401">
        <w:rPr>
          <w:strike/>
        </w:rPr>
        <w:t>the</w:t>
      </w:r>
      <w:r w:rsidRPr="00A95F9A">
        <w:t xml:space="preserve"> </w:t>
      </w:r>
      <w:r w:rsidR="00467401" w:rsidRPr="00467401">
        <w:rPr>
          <w:u w:val="single"/>
        </w:rPr>
        <w:t>his</w:t>
      </w:r>
      <w:r w:rsidR="00467401">
        <w:t xml:space="preserve"> </w:t>
      </w:r>
      <w:r w:rsidRPr="00A95F9A">
        <w:t xml:space="preserve">license </w:t>
      </w:r>
      <w:r w:rsidR="00467401" w:rsidRPr="00467401">
        <w:rPr>
          <w:u w:val="single"/>
        </w:rPr>
        <w:t>plate</w:t>
      </w:r>
      <w:r w:rsidR="00467401">
        <w:t xml:space="preserve"> </w:t>
      </w:r>
      <w:r w:rsidRPr="00A95F9A">
        <w:t xml:space="preserve">and registration </w:t>
      </w:r>
      <w:r w:rsidR="00467401" w:rsidRPr="00387E3B">
        <w:rPr>
          <w:u w:val="single"/>
        </w:rPr>
        <w:t>card,</w:t>
      </w:r>
      <w:r w:rsidR="00467401" w:rsidRPr="00467401">
        <w:rPr>
          <w:u w:val="single"/>
        </w:rPr>
        <w:t xml:space="preserve"> or driver</w:t>
      </w:r>
      <w:r w:rsidR="007F1434" w:rsidRPr="007F1434">
        <w:rPr>
          <w:u w:val="single"/>
        </w:rPr>
        <w:t>’</w:t>
      </w:r>
      <w:r w:rsidR="00467401" w:rsidRPr="00467401">
        <w:rPr>
          <w:u w:val="single"/>
        </w:rPr>
        <w:t>s license</w:t>
      </w:r>
      <w:r w:rsidR="00467401">
        <w:t xml:space="preserve"> </w:t>
      </w:r>
      <w:r w:rsidRPr="00467401">
        <w:rPr>
          <w:strike/>
        </w:rPr>
        <w:t>are</w:t>
      </w:r>
      <w:r w:rsidRPr="00A95F9A">
        <w:t xml:space="preserve"> </w:t>
      </w:r>
      <w:r w:rsidR="00467401" w:rsidRPr="00467401">
        <w:rPr>
          <w:u w:val="single"/>
        </w:rPr>
        <w:t>is</w:t>
      </w:r>
      <w:r w:rsidR="00467401">
        <w:t xml:space="preserve"> </w:t>
      </w:r>
      <w:r w:rsidRPr="00A95F9A">
        <w:t xml:space="preserve">suspended or </w:t>
      </w:r>
      <w:r w:rsidRPr="00387E3B">
        <w:rPr>
          <w:strike/>
        </w:rPr>
        <w:t>cancelled</w:t>
      </w:r>
      <w:r w:rsidR="00387E3B">
        <w:t xml:space="preserve"> </w:t>
      </w:r>
      <w:r w:rsidR="00387E3B" w:rsidRPr="00387E3B">
        <w:rPr>
          <w:u w:val="single"/>
        </w:rPr>
        <w:t>canceled</w:t>
      </w:r>
      <w:r w:rsidRPr="00A95F9A">
        <w:t>.</w:t>
      </w:r>
      <w:r>
        <w:t>”</w:t>
      </w:r>
    </w:p>
    <w:p w:rsidR="00C06DBA" w:rsidRDefault="00C06D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36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06DBA">
        <w:t>3</w:t>
      </w:r>
      <w:r>
        <w:t>.</w:t>
      </w:r>
      <w:r>
        <w:tab/>
        <w:t>This act takes effect upon approval by the Governor.</w:t>
      </w:r>
    </w:p>
    <w:p w:rsidR="007D5DFC" w:rsidRDefault="002E6A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5DFC" w:rsidRDefault="007D5DFC" w:rsidP="009914BE">
      <w:pPr>
        <w:suppressAutoHyphens/>
      </w:pPr>
    </w:p>
    <w:sectPr w:rsidR="007D5DFC" w:rsidSect="009914B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401" w:rsidRDefault="00467401" w:rsidP="009F0C77">
      <w:r>
        <w:separator/>
      </w:r>
    </w:p>
  </w:endnote>
  <w:endnote w:type="continuationSeparator" w:id="0">
    <w:p w:rsidR="00467401" w:rsidRDefault="004674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D1F681-E862-4D58-8C25-FF0E4606B7C5}"/>
    <w:embedBold r:id="rId2" w:fontKey="{2F6B91ED-1375-4544-8209-741024F1E4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86FD8D-BD82-4D78-90E1-07DAB3A74E7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9B529D2-24BF-4202-A948-38151E0577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D8886F-5B81-4B82-AE0F-7C7B513A79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4BE" w:rsidRPr="007D5DFC" w:rsidRDefault="009914BE" w:rsidP="007D5D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[3260]</w:t>
    </w:r>
    <w:r>
      <w:tab/>
    </w:r>
    <w:r w:rsidR="002C44C2">
      <w:fldChar w:fldCharType="begin"/>
    </w:r>
    <w:r w:rsidR="002C44C2">
      <w:instrText xml:space="preserve"> PAGE  \* MERGEFORMAT </w:instrText>
    </w:r>
    <w:r w:rsidR="002C44C2">
      <w:fldChar w:fldCharType="separate"/>
    </w:r>
    <w:r w:rsidR="002C44C2">
      <w:rPr>
        <w:noProof/>
      </w:rPr>
      <w:t>1</w:t>
    </w:r>
    <w:r w:rsidR="002C44C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401" w:rsidRDefault="00467401" w:rsidP="009F0C77">
      <w:r>
        <w:separator/>
      </w:r>
    </w:p>
  </w:footnote>
  <w:footnote w:type="continuationSeparator" w:id="0">
    <w:p w:rsidR="00467401" w:rsidRDefault="004674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43CM11"/>
    <w:docVar w:name="CoverBillType" w:val="b"/>
    <w:docVar w:name="docpath" w:val="L:\Council\bills\SWB\5043CM11.DOCX"/>
    <w:docVar w:name="dvBillNumber" w:val="326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13FD1"/>
    <w:rsid w:val="00011869"/>
    <w:rsid w:val="00024C85"/>
    <w:rsid w:val="000463AA"/>
    <w:rsid w:val="000D2B03"/>
    <w:rsid w:val="000E1785"/>
    <w:rsid w:val="000F40FA"/>
    <w:rsid w:val="0010776B"/>
    <w:rsid w:val="00122D76"/>
    <w:rsid w:val="00133E66"/>
    <w:rsid w:val="00142997"/>
    <w:rsid w:val="001435A3"/>
    <w:rsid w:val="001D08F2"/>
    <w:rsid w:val="001D525B"/>
    <w:rsid w:val="001D7F4F"/>
    <w:rsid w:val="002321B6"/>
    <w:rsid w:val="0024750F"/>
    <w:rsid w:val="00250967"/>
    <w:rsid w:val="002543C8"/>
    <w:rsid w:val="00284AAE"/>
    <w:rsid w:val="002C44C2"/>
    <w:rsid w:val="002E5912"/>
    <w:rsid w:val="002E6A21"/>
    <w:rsid w:val="00302B21"/>
    <w:rsid w:val="00313FD1"/>
    <w:rsid w:val="003229C6"/>
    <w:rsid w:val="00325348"/>
    <w:rsid w:val="0032732C"/>
    <w:rsid w:val="00336AD0"/>
    <w:rsid w:val="0037007D"/>
    <w:rsid w:val="0037079A"/>
    <w:rsid w:val="00387E3B"/>
    <w:rsid w:val="003D01E8"/>
    <w:rsid w:val="003E5288"/>
    <w:rsid w:val="003F6D79"/>
    <w:rsid w:val="0041760A"/>
    <w:rsid w:val="00417C01"/>
    <w:rsid w:val="00467401"/>
    <w:rsid w:val="004809EE"/>
    <w:rsid w:val="004E79F2"/>
    <w:rsid w:val="004E7D54"/>
    <w:rsid w:val="004F68C5"/>
    <w:rsid w:val="005273C6"/>
    <w:rsid w:val="00530A69"/>
    <w:rsid w:val="00545593"/>
    <w:rsid w:val="005710E5"/>
    <w:rsid w:val="00577C6C"/>
    <w:rsid w:val="00590875"/>
    <w:rsid w:val="005C2FE2"/>
    <w:rsid w:val="005E2BC9"/>
    <w:rsid w:val="005F5DEA"/>
    <w:rsid w:val="00605102"/>
    <w:rsid w:val="006215AA"/>
    <w:rsid w:val="00685A2A"/>
    <w:rsid w:val="006913C9"/>
    <w:rsid w:val="0069470D"/>
    <w:rsid w:val="00734F00"/>
    <w:rsid w:val="007523D6"/>
    <w:rsid w:val="007929DE"/>
    <w:rsid w:val="007A70AE"/>
    <w:rsid w:val="007D5DFC"/>
    <w:rsid w:val="007F1434"/>
    <w:rsid w:val="008053A7"/>
    <w:rsid w:val="008362E8"/>
    <w:rsid w:val="008A1768"/>
    <w:rsid w:val="008D6F42"/>
    <w:rsid w:val="008F4429"/>
    <w:rsid w:val="0094021A"/>
    <w:rsid w:val="0097238D"/>
    <w:rsid w:val="009914BE"/>
    <w:rsid w:val="009C52E3"/>
    <w:rsid w:val="009C6A0B"/>
    <w:rsid w:val="009F0C77"/>
    <w:rsid w:val="009F4DD1"/>
    <w:rsid w:val="00A34CBA"/>
    <w:rsid w:val="00A41684"/>
    <w:rsid w:val="00A60E6E"/>
    <w:rsid w:val="00A64E80"/>
    <w:rsid w:val="00A72BCD"/>
    <w:rsid w:val="00A741D9"/>
    <w:rsid w:val="00A833AB"/>
    <w:rsid w:val="00A9741D"/>
    <w:rsid w:val="00AD4B17"/>
    <w:rsid w:val="00B33FF2"/>
    <w:rsid w:val="00B412D4"/>
    <w:rsid w:val="00B416A4"/>
    <w:rsid w:val="00BE3C22"/>
    <w:rsid w:val="00BF0111"/>
    <w:rsid w:val="00C0345E"/>
    <w:rsid w:val="00C06DBA"/>
    <w:rsid w:val="00C3483A"/>
    <w:rsid w:val="00C5361F"/>
    <w:rsid w:val="00C74E9D"/>
    <w:rsid w:val="00C82FD3"/>
    <w:rsid w:val="00C92819"/>
    <w:rsid w:val="00CC6B7B"/>
    <w:rsid w:val="00CD2089"/>
    <w:rsid w:val="00CD3EC3"/>
    <w:rsid w:val="00CE7B83"/>
    <w:rsid w:val="00D071E7"/>
    <w:rsid w:val="00D435DB"/>
    <w:rsid w:val="00D73A67"/>
    <w:rsid w:val="00D80A1A"/>
    <w:rsid w:val="00D9649D"/>
    <w:rsid w:val="00D970A9"/>
    <w:rsid w:val="00DA3E50"/>
    <w:rsid w:val="00DD5331"/>
    <w:rsid w:val="00DF3845"/>
    <w:rsid w:val="00E41911"/>
    <w:rsid w:val="00E539FE"/>
    <w:rsid w:val="00E80288"/>
    <w:rsid w:val="00E92EEF"/>
    <w:rsid w:val="00EA1571"/>
    <w:rsid w:val="00EC5282"/>
    <w:rsid w:val="00F24442"/>
    <w:rsid w:val="00F42388"/>
    <w:rsid w:val="00F50AE3"/>
    <w:rsid w:val="00F67CF1"/>
    <w:rsid w:val="00F840F0"/>
    <w:rsid w:val="00F87EE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460DC77-B676-4796-807D-3049381AA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14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43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14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260_20101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A602A-8494-4CE7-BC97-15E5BBE64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569</Words>
  <Characters>3102</Characters>
  <Application>Microsoft Office Word</Application>
  <DocSecurity>4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3260: Department of Motor Vehicles - South Carolina Legislature Online</dc:title>
  <dc:subject/>
  <dc:creator>SandyBarden</dc:creator>
  <cp:keywords/>
  <dc:description/>
  <cp:lastModifiedBy>N Cumfer</cp:lastModifiedBy>
  <cp:revision>2</cp:revision>
  <cp:lastPrinted>2010-12-14T15:28:00Z</cp:lastPrinted>
  <dcterms:created xsi:type="dcterms:W3CDTF">2014-11-21T21:33:00Z</dcterms:created>
  <dcterms:modified xsi:type="dcterms:W3CDTF">2014-11-21T21:33:00Z</dcterms:modified>
</cp:coreProperties>
</file>