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56E" w:rsidRDefault="0013356E" w:rsidP="0013356E">
      <w:pPr>
        <w:widowControl w:val="0"/>
        <w:jc w:val="center"/>
      </w:pPr>
      <w:bookmarkStart w:id="0" w:name="_GoBack"/>
      <w:bookmarkEnd w:id="0"/>
      <w:r w:rsidRPr="0013356E">
        <w:rPr>
          <w:b/>
        </w:rPr>
        <w:t>South Carolina General Assembly</w:t>
      </w:r>
    </w:p>
    <w:p w:rsidR="0013356E" w:rsidRDefault="0013356E" w:rsidP="0013356E">
      <w:pPr>
        <w:widowControl w:val="0"/>
        <w:jc w:val="center"/>
      </w:pPr>
      <w:r>
        <w:t>119th Session, 2011-2012</w:t>
      </w:r>
    </w:p>
    <w:p w:rsidR="0013356E" w:rsidRDefault="0013356E" w:rsidP="0013356E">
      <w:pPr>
        <w:widowControl w:val="0"/>
        <w:jc w:val="left"/>
      </w:pPr>
    </w:p>
    <w:p w:rsidR="0013356E" w:rsidRDefault="0013356E" w:rsidP="0013356E">
      <w:pPr>
        <w:widowControl w:val="0"/>
        <w:jc w:val="left"/>
        <w:rPr>
          <w:b/>
        </w:rPr>
      </w:pPr>
      <w:r w:rsidRPr="0013356E">
        <w:rPr>
          <w:b/>
        </w:rPr>
        <w:t>H. 3350</w:t>
      </w:r>
    </w:p>
    <w:p w:rsidR="0013356E" w:rsidRDefault="0013356E" w:rsidP="0013356E">
      <w:pPr>
        <w:widowControl w:val="0"/>
        <w:jc w:val="left"/>
        <w:rPr>
          <w:b/>
        </w:rPr>
      </w:pPr>
    </w:p>
    <w:p w:rsidR="0013356E" w:rsidRDefault="0013356E" w:rsidP="0013356E">
      <w:pPr>
        <w:widowControl w:val="0"/>
        <w:jc w:val="left"/>
      </w:pPr>
      <w:r w:rsidRPr="0013356E">
        <w:rPr>
          <w:b/>
        </w:rPr>
        <w:t>STATUS INFORMATION</w:t>
      </w:r>
    </w:p>
    <w:p w:rsidR="0013356E" w:rsidRDefault="0013356E" w:rsidP="0013356E">
      <w:pPr>
        <w:widowControl w:val="0"/>
        <w:jc w:val="left"/>
      </w:pPr>
    </w:p>
    <w:p w:rsidR="0013356E" w:rsidRDefault="0013356E" w:rsidP="0013356E">
      <w:pPr>
        <w:widowControl w:val="0"/>
        <w:jc w:val="left"/>
      </w:pPr>
      <w:r>
        <w:t>General Bill</w:t>
      </w:r>
    </w:p>
    <w:p w:rsidR="0013356E" w:rsidRDefault="0013356E" w:rsidP="0013356E">
      <w:pPr>
        <w:widowControl w:val="0"/>
        <w:jc w:val="left"/>
      </w:pPr>
      <w:r>
        <w:t>Sponsors: Reps. Crosby, Chumley and Daning</w:t>
      </w:r>
    </w:p>
    <w:p w:rsidR="0013356E" w:rsidRDefault="0013356E" w:rsidP="0013356E">
      <w:pPr>
        <w:widowControl w:val="0"/>
        <w:jc w:val="left"/>
      </w:pPr>
      <w:r>
        <w:t>Document Path: l:\council\bills\nbd\11115ac11.docx</w:t>
      </w:r>
    </w:p>
    <w:p w:rsidR="0013356E" w:rsidRDefault="0013356E" w:rsidP="0013356E">
      <w:pPr>
        <w:widowControl w:val="0"/>
        <w:jc w:val="left"/>
      </w:pPr>
    </w:p>
    <w:p w:rsidR="0013356E" w:rsidRDefault="0013356E" w:rsidP="0013356E">
      <w:pPr>
        <w:widowControl w:val="0"/>
        <w:jc w:val="left"/>
      </w:pPr>
      <w:r>
        <w:t>Introduced in the House on January 19, 2011</w:t>
      </w:r>
    </w:p>
    <w:p w:rsidR="0013356E" w:rsidRDefault="0013356E" w:rsidP="0013356E">
      <w:pPr>
        <w:widowControl w:val="0"/>
        <w:jc w:val="left"/>
      </w:pPr>
      <w:r>
        <w:t xml:space="preserve">Currently residing in the House Committee on </w:t>
      </w:r>
      <w:r w:rsidRPr="0013356E">
        <w:rPr>
          <w:b/>
        </w:rPr>
        <w:t>Medical, Military, Public and Municipal Affairs</w:t>
      </w:r>
    </w:p>
    <w:p w:rsidR="0013356E" w:rsidRDefault="0013356E" w:rsidP="0013356E">
      <w:pPr>
        <w:widowControl w:val="0"/>
        <w:jc w:val="left"/>
      </w:pPr>
    </w:p>
    <w:p w:rsidR="0013356E" w:rsidRDefault="0013356E" w:rsidP="0013356E">
      <w:pPr>
        <w:widowControl w:val="0"/>
        <w:jc w:val="left"/>
      </w:pPr>
      <w:r>
        <w:t xml:space="preserve">Summary: </w:t>
      </w:r>
      <w:r w:rsidR="003A4189">
        <w:t>Physicians transmitting patient records</w:t>
      </w:r>
    </w:p>
    <w:p w:rsidR="0013356E" w:rsidRDefault="0013356E" w:rsidP="0013356E">
      <w:pPr>
        <w:widowControl w:val="0"/>
        <w:jc w:val="left"/>
      </w:pPr>
    </w:p>
    <w:p w:rsidR="0013356E" w:rsidRDefault="0013356E" w:rsidP="0013356E">
      <w:pPr>
        <w:widowControl w:val="0"/>
        <w:jc w:val="left"/>
      </w:pPr>
    </w:p>
    <w:p w:rsidR="0013356E" w:rsidRDefault="0013356E" w:rsidP="0013356E">
      <w:pPr>
        <w:widowControl w:val="0"/>
        <w:tabs>
          <w:tab w:val="center" w:pos="590"/>
          <w:tab w:val="center" w:pos="1440"/>
          <w:tab w:val="left" w:pos="1872"/>
          <w:tab w:val="left" w:pos="9187"/>
        </w:tabs>
        <w:jc w:val="left"/>
      </w:pPr>
      <w:r w:rsidRPr="0013356E">
        <w:rPr>
          <w:b/>
        </w:rPr>
        <w:t>HISTORY OF LEGISLATIVE ACTIONS</w:t>
      </w:r>
    </w:p>
    <w:p w:rsidR="0013356E" w:rsidRDefault="0013356E" w:rsidP="0013356E">
      <w:pPr>
        <w:widowControl w:val="0"/>
        <w:tabs>
          <w:tab w:val="center" w:pos="590"/>
          <w:tab w:val="center" w:pos="1440"/>
          <w:tab w:val="left" w:pos="1872"/>
          <w:tab w:val="left" w:pos="9187"/>
        </w:tabs>
        <w:jc w:val="left"/>
      </w:pPr>
    </w:p>
    <w:p w:rsidR="0013356E" w:rsidRPr="0013356E" w:rsidRDefault="0013356E" w:rsidP="0013356E">
      <w:pPr>
        <w:widowControl w:val="0"/>
        <w:tabs>
          <w:tab w:val="center" w:pos="590"/>
          <w:tab w:val="center" w:pos="1440"/>
          <w:tab w:val="left" w:pos="1872"/>
          <w:tab w:val="left" w:pos="9187"/>
        </w:tabs>
        <w:jc w:val="left"/>
      </w:pPr>
      <w:r w:rsidRPr="0013356E">
        <w:rPr>
          <w:u w:val="single"/>
        </w:rPr>
        <w:tab/>
        <w:t>Date</w:t>
      </w:r>
      <w:r w:rsidRPr="0013356E">
        <w:rPr>
          <w:u w:val="single"/>
        </w:rPr>
        <w:tab/>
        <w:t>Body</w:t>
      </w:r>
      <w:r w:rsidRPr="0013356E">
        <w:rPr>
          <w:u w:val="single"/>
        </w:rPr>
        <w:tab/>
        <w:t>Action Description with journal page number</w:t>
      </w:r>
      <w:r w:rsidRPr="0013356E">
        <w:rPr>
          <w:u w:val="single"/>
        </w:rPr>
        <w:tab/>
      </w:r>
    </w:p>
    <w:p w:rsidR="00A46A3C" w:rsidRDefault="00A46A3C" w:rsidP="00A46A3C">
      <w:pPr>
        <w:widowControl w:val="0"/>
        <w:tabs>
          <w:tab w:val="right" w:pos="1008"/>
          <w:tab w:val="left" w:pos="1152"/>
          <w:tab w:val="left" w:pos="1872"/>
          <w:tab w:val="left" w:pos="9187"/>
        </w:tabs>
        <w:ind w:left="2088" w:hanging="2088"/>
        <w:jc w:val="left"/>
      </w:pPr>
      <w:r>
        <w:tab/>
        <w:t>1/19/2011</w:t>
      </w:r>
      <w:r>
        <w:tab/>
        <w:t>House</w:t>
      </w:r>
      <w:r>
        <w:tab/>
      </w:r>
      <w:r w:rsidRPr="00654044">
        <w:t>Introduced and read first time (</w:t>
      </w:r>
      <w:hyperlink r:id="rId7" w:history="1">
        <w:r w:rsidRPr="00654044">
          <w:rPr>
            <w:rStyle w:val="Hyperlink"/>
          </w:rPr>
          <w:t>House Journal</w:t>
        </w:r>
        <w:r w:rsidRPr="00654044">
          <w:rPr>
            <w:rStyle w:val="Hyperlink"/>
          </w:rPr>
          <w:noBreakHyphen/>
          <w:t>page 6</w:t>
        </w:r>
      </w:hyperlink>
      <w:r w:rsidRPr="00654044">
        <w:t>)</w:t>
      </w:r>
    </w:p>
    <w:p w:rsidR="00A46A3C" w:rsidRDefault="00A46A3C" w:rsidP="00A46A3C">
      <w:pPr>
        <w:widowControl w:val="0"/>
        <w:tabs>
          <w:tab w:val="right" w:pos="1008"/>
          <w:tab w:val="left" w:pos="1152"/>
          <w:tab w:val="left" w:pos="1872"/>
          <w:tab w:val="left" w:pos="9187"/>
        </w:tabs>
        <w:ind w:left="2088" w:hanging="2088"/>
        <w:jc w:val="left"/>
      </w:pPr>
      <w:r>
        <w:tab/>
        <w:t>1/19/2011</w:t>
      </w:r>
      <w:r>
        <w:tab/>
        <w:t>House</w:t>
      </w:r>
      <w:r>
        <w:tab/>
      </w:r>
      <w:r w:rsidRPr="00654044">
        <w:t xml:space="preserve">Referred to </w:t>
      </w:r>
      <w:r>
        <w:t xml:space="preserve">Committee on </w:t>
      </w:r>
      <w:r w:rsidRPr="00654044">
        <w:rPr>
          <w:b/>
        </w:rPr>
        <w:t>Medical, Military, Public and Municipal Affairs</w:t>
      </w:r>
      <w:r w:rsidRPr="00654044">
        <w:t xml:space="preserve"> (</w:t>
      </w:r>
      <w:hyperlink r:id="rId8" w:history="1">
        <w:r w:rsidRPr="00654044">
          <w:rPr>
            <w:rStyle w:val="Hyperlink"/>
          </w:rPr>
          <w:t>House Journal</w:t>
        </w:r>
        <w:r w:rsidRPr="00654044">
          <w:rPr>
            <w:rStyle w:val="Hyperlink"/>
          </w:rPr>
          <w:noBreakHyphen/>
          <w:t>page 6</w:t>
        </w:r>
      </w:hyperlink>
      <w:r w:rsidRPr="00654044">
        <w:t>)</w:t>
      </w:r>
    </w:p>
    <w:p w:rsidR="00A46A3C" w:rsidRDefault="00A46A3C" w:rsidP="00A46A3C">
      <w:pPr>
        <w:widowControl w:val="0"/>
        <w:tabs>
          <w:tab w:val="right" w:pos="1008"/>
          <w:tab w:val="left" w:pos="1152"/>
          <w:tab w:val="left" w:pos="1872"/>
          <w:tab w:val="left" w:pos="9187"/>
        </w:tabs>
        <w:ind w:left="2088" w:hanging="2088"/>
        <w:jc w:val="left"/>
      </w:pPr>
    </w:p>
    <w:p w:rsidR="0013356E" w:rsidRPr="0013356E" w:rsidRDefault="0013356E" w:rsidP="0013356E">
      <w:pPr>
        <w:widowControl w:val="0"/>
        <w:tabs>
          <w:tab w:val="right" w:pos="1008"/>
          <w:tab w:val="left" w:pos="1152"/>
          <w:tab w:val="left" w:pos="1872"/>
          <w:tab w:val="left" w:pos="9187"/>
        </w:tabs>
        <w:ind w:left="2088" w:hanging="2088"/>
        <w:jc w:val="left"/>
      </w:pPr>
    </w:p>
    <w:p w:rsidR="0013356E" w:rsidRDefault="0013356E" w:rsidP="0013356E">
      <w:pPr>
        <w:widowControl w:val="0"/>
        <w:jc w:val="left"/>
      </w:pPr>
      <w:r w:rsidRPr="0013356E">
        <w:rPr>
          <w:b/>
        </w:rPr>
        <w:t>VERSIONS OF THIS BILL</w:t>
      </w:r>
    </w:p>
    <w:p w:rsidR="0013356E" w:rsidRDefault="0013356E" w:rsidP="0013356E">
      <w:pPr>
        <w:widowControl w:val="0"/>
        <w:jc w:val="left"/>
      </w:pPr>
    </w:p>
    <w:p w:rsidR="0013356E" w:rsidRDefault="00854163" w:rsidP="0013356E">
      <w:pPr>
        <w:widowControl w:val="0"/>
        <w:jc w:val="left"/>
      </w:pPr>
      <w:hyperlink r:id="rId9" w:history="1">
        <w:r w:rsidR="0013356E">
          <w:rPr>
            <w:rStyle w:val="Hyperlink"/>
          </w:rPr>
          <w:t>1/19/2011</w:t>
        </w:r>
      </w:hyperlink>
    </w:p>
    <w:p w:rsidR="0013356E" w:rsidRDefault="0013356E" w:rsidP="0013356E"/>
    <w:p w:rsidR="0013356E" w:rsidRDefault="0013356E" w:rsidP="0013356E">
      <w:pPr>
        <w:sectPr w:rsidR="0013356E" w:rsidSect="0013356E">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5DD" w:rsidRDefault="003925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1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2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w:t>
      </w:r>
      <w:r w:rsidR="00E576EF">
        <w:t xml:space="preserve">SECTION </w:t>
      </w:r>
      <w:r w:rsidR="003925DD">
        <w:t>44-115-35</w:t>
      </w:r>
      <w:r>
        <w:t xml:space="preserve"> SO AS TO REQUIRE A PHYSICIAN, UPON REQUEST OF A PATIENT, TO TRANSMIT THE PATIENT</w:t>
      </w:r>
      <w:r w:rsidRPr="00822A15">
        <w:t>’</w:t>
      </w:r>
      <w:r>
        <w:t>S MEDICAL RECORD TO THE HOSPITAL AT WHICH THE PATIENT HAS BEEN OR IS SCHEDULED TO BY HOSPITALIZED WHEN THE PHYSICIAN IS NOT THE PATIENT</w:t>
      </w:r>
      <w:r w:rsidRPr="00822A15">
        <w:t>’</w:t>
      </w:r>
      <w:r>
        <w:t>S ATTENDING PHYSICIAN AT THE HOSPITAL;</w:t>
      </w:r>
      <w:r w:rsidR="003804CE">
        <w:t xml:space="preserve"> TO REQUIRE THE PHYSICIAN TO ALSO TRANSMIT A SUMMARY OF THE MEDICAL RECORD ON A FORM DEVELOPED AND PUBLISHED BY THE DEPARTMENT OF HEALTH AND ENVIRONMENTAL CONTROL; AND</w:t>
      </w:r>
      <w:r>
        <w:t xml:space="preserve"> TO REQUIRE TRANSMISSION OF THE RECORD TO BE CONDUCTED SO AS TO MAINTAIN CONFIDENTIALITY</w:t>
      </w:r>
      <w:r w:rsidR="003804CE">
        <w:t>.</w:t>
      </w:r>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04CE">
        <w:t>Chapter 115</w:t>
      </w:r>
      <w:r w:rsidR="00E576EF">
        <w:t>,</w:t>
      </w:r>
      <w:r w:rsidR="003804CE">
        <w:t xml:space="preserve"> Title 44 of t</w:t>
      </w:r>
      <w:r w:rsidR="00822A15">
        <w:t xml:space="preserve">he 1976 </w:t>
      </w:r>
      <w:r w:rsidR="003925DD">
        <w:t>C</w:t>
      </w:r>
      <w:r w:rsidR="00822A15">
        <w:t>ode is amended by adding:</w:t>
      </w:r>
    </w:p>
    <w:p w:rsidR="003804CE" w:rsidRDefault="003804CE" w:rsidP="00392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22A15" w:rsidRDefault="0038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25DD">
        <w:t>“</w:t>
      </w:r>
      <w:r w:rsidR="008A13D3">
        <w:t>Section 44</w:t>
      </w:r>
      <w:r w:rsidR="006F0896">
        <w:noBreakHyphen/>
      </w:r>
      <w:r w:rsidR="008A13D3">
        <w:t>115</w:t>
      </w:r>
      <w:r w:rsidR="006F0896">
        <w:noBreakHyphen/>
      </w:r>
      <w:r w:rsidR="003925DD">
        <w:t>35</w:t>
      </w:r>
      <w:r w:rsidR="00822A15">
        <w:t>.</w:t>
      </w:r>
      <w:r w:rsidR="003925DD">
        <w:tab/>
      </w:r>
      <w:r w:rsidR="008A13D3">
        <w:t xml:space="preserve">A physician, upon the </w:t>
      </w:r>
      <w:r w:rsidR="003925DD">
        <w:t xml:space="preserve">written </w:t>
      </w:r>
      <w:r w:rsidR="008A13D3">
        <w:t>request of a patient</w:t>
      </w:r>
      <w:r w:rsidR="003925DD">
        <w:t xml:space="preserve"> or a patient’s representative</w:t>
      </w:r>
      <w:r w:rsidR="008A13D3">
        <w:t xml:space="preserve">, must transmit the patient’s medical record to a hospital where the patient has been, or is scheduled to be, hospitalized and the physician is not or will not be the patient’s attending physician while the patient is hospitalized.  The physician also must transmit with the medical record a summary of the treatment </w:t>
      </w:r>
      <w:r w:rsidR="003925DD">
        <w:t xml:space="preserve">the physician </w:t>
      </w:r>
      <w:r w:rsidR="008A13D3">
        <w:t>rendered.  This summary must be on a form developed and published by the Department of Health and Environmental Control. The physician shall transmit the medical record and summary in a manner so as to maintain confidentiality.</w:t>
      </w:r>
      <w:r w:rsidR="00822A15">
        <w:t>”</w:t>
      </w:r>
    </w:p>
    <w:p w:rsidR="000D719F" w:rsidRDefault="000D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3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25DD">
        <w:t>2</w:t>
      </w:r>
      <w:r w:rsidR="000D719F">
        <w:t>.</w:t>
      </w:r>
      <w:r w:rsidR="000D719F">
        <w:tab/>
        <w:t xml:space="preserve">This act takes effect </w:t>
      </w:r>
      <w:r w:rsidR="00822A15">
        <w:t>July 1, 2011</w:t>
      </w:r>
      <w:r w:rsidR="000D719F">
        <w:t>.</w:t>
      </w:r>
    </w:p>
    <w:p w:rsidR="00E31DD6" w:rsidRDefault="006F08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DD6" w:rsidRDefault="00E31DD6" w:rsidP="0013356E">
      <w:pPr>
        <w:suppressAutoHyphens/>
      </w:pPr>
    </w:p>
    <w:sectPr w:rsidR="00E31DD6" w:rsidSect="001335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4CE" w:rsidRDefault="003804CE" w:rsidP="009F0C77">
      <w:r>
        <w:separator/>
      </w:r>
    </w:p>
  </w:endnote>
  <w:endnote w:type="continuationSeparator" w:id="0">
    <w:p w:rsidR="003804CE" w:rsidRDefault="003804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AF09A6-DCAA-4B01-988A-B4F6A94C4ABD}"/>
    <w:embedBold r:id="rId2" w:fontKey="{8634709B-B923-4228-9016-2731135C2658}"/>
  </w:font>
  <w:font w:name="Calibri">
    <w:panose1 w:val="020F0502020204030204"/>
    <w:charset w:val="00"/>
    <w:family w:val="swiss"/>
    <w:pitch w:val="variable"/>
    <w:sig w:usb0="E10002FF" w:usb1="4000ACFF" w:usb2="00000009" w:usb3="00000000" w:csb0="0000019F" w:csb1="00000000"/>
    <w:embedRegular r:id="rId3" w:fontKey="{574C8D61-83FF-4C0E-8DE7-D0E22002A5F8}"/>
  </w:font>
  <w:font w:name="Tahoma">
    <w:panose1 w:val="020B0604030504040204"/>
    <w:charset w:val="00"/>
    <w:family w:val="swiss"/>
    <w:pitch w:val="variable"/>
    <w:sig w:usb0="21002A87" w:usb1="80000000" w:usb2="00000008" w:usb3="00000000" w:csb0="000101FF" w:csb1="00000000"/>
    <w:embedRegular r:id="rId4" w:fontKey="{AAC50513-132D-40B8-B8BF-D661B42D8893}"/>
  </w:font>
  <w:font w:name="Cambria">
    <w:panose1 w:val="02040503050406030204"/>
    <w:charset w:val="00"/>
    <w:family w:val="roman"/>
    <w:pitch w:val="variable"/>
    <w:sig w:usb0="E00002FF" w:usb1="400004FF" w:usb2="00000000" w:usb3="00000000" w:csb0="0000019F" w:csb1="00000000"/>
    <w:embedRegular r:id="rId5" w:fontKey="{93DEE2AC-D92F-45E7-94A6-A2DB06E16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6E" w:rsidRPr="00E31DD6" w:rsidRDefault="0013356E" w:rsidP="00E31DD6">
    <w:pPr>
      <w:pStyle w:val="Footer"/>
      <w:tabs>
        <w:tab w:val="clear" w:pos="4680"/>
        <w:tab w:val="clear" w:pos="9360"/>
        <w:tab w:val="center" w:pos="2995"/>
      </w:tabs>
      <w:spacing w:before="120"/>
    </w:pPr>
    <w:r>
      <w:t>[3350]</w:t>
    </w:r>
    <w:r>
      <w:tab/>
    </w:r>
    <w:r w:rsidR="00854163">
      <w:fldChar w:fldCharType="begin"/>
    </w:r>
    <w:r w:rsidR="00854163">
      <w:instrText xml:space="preserve"> PAGE  \* MERGEFORMAT </w:instrText>
    </w:r>
    <w:r w:rsidR="00854163">
      <w:fldChar w:fldCharType="separate"/>
    </w:r>
    <w:r w:rsidR="00854163">
      <w:rPr>
        <w:noProof/>
      </w:rPr>
      <w:t>1</w:t>
    </w:r>
    <w:r w:rsidR="008541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4CE" w:rsidRDefault="003804CE" w:rsidP="009F0C77">
      <w:r>
        <w:separator/>
      </w:r>
    </w:p>
  </w:footnote>
  <w:footnote w:type="continuationSeparator" w:id="0">
    <w:p w:rsidR="003804CE" w:rsidRDefault="003804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5AC11"/>
    <w:docVar w:name="CoverBillType" w:val="b"/>
    <w:docVar w:name="docpath" w:val="L:\Council\bills\NBD\11115AC11.DOCX"/>
    <w:docVar w:name="dvBillNumber" w:val="3350"/>
    <w:docVar w:name="dvBillNumberPrefix" w:val="H. "/>
    <w:docVar w:name="dvOriginalBody" w:val="House"/>
    <w:docVar w:name="dvSteno" w:val="NBD"/>
    <w:docVar w:name="NameofBody" w:val="h"/>
    <w:docVar w:name="vgroup2" w:val="Council"/>
  </w:docVars>
  <w:rsids>
    <w:rsidRoot w:val="009B1734"/>
    <w:rsid w:val="00011869"/>
    <w:rsid w:val="000D719F"/>
    <w:rsid w:val="000E1785"/>
    <w:rsid w:val="000F40FA"/>
    <w:rsid w:val="0010776B"/>
    <w:rsid w:val="0013356E"/>
    <w:rsid w:val="00133E66"/>
    <w:rsid w:val="001435A3"/>
    <w:rsid w:val="0015621F"/>
    <w:rsid w:val="00165759"/>
    <w:rsid w:val="00181C0F"/>
    <w:rsid w:val="001D08F2"/>
    <w:rsid w:val="001D525B"/>
    <w:rsid w:val="001D7F4F"/>
    <w:rsid w:val="002321B6"/>
    <w:rsid w:val="00241187"/>
    <w:rsid w:val="00250967"/>
    <w:rsid w:val="002543C8"/>
    <w:rsid w:val="00284AAE"/>
    <w:rsid w:val="002E5912"/>
    <w:rsid w:val="00325348"/>
    <w:rsid w:val="0032732C"/>
    <w:rsid w:val="00336AD0"/>
    <w:rsid w:val="0037079A"/>
    <w:rsid w:val="003804CE"/>
    <w:rsid w:val="003925DD"/>
    <w:rsid w:val="003A0D45"/>
    <w:rsid w:val="003A4189"/>
    <w:rsid w:val="003D01E8"/>
    <w:rsid w:val="003E5288"/>
    <w:rsid w:val="003F6D79"/>
    <w:rsid w:val="0041760A"/>
    <w:rsid w:val="00417C01"/>
    <w:rsid w:val="004809EE"/>
    <w:rsid w:val="00486093"/>
    <w:rsid w:val="004D188A"/>
    <w:rsid w:val="004E7D54"/>
    <w:rsid w:val="00504066"/>
    <w:rsid w:val="005273C6"/>
    <w:rsid w:val="00530A69"/>
    <w:rsid w:val="00545593"/>
    <w:rsid w:val="00577C6C"/>
    <w:rsid w:val="00593340"/>
    <w:rsid w:val="005C2FE2"/>
    <w:rsid w:val="005E2BC9"/>
    <w:rsid w:val="00605102"/>
    <w:rsid w:val="006215AA"/>
    <w:rsid w:val="006913C9"/>
    <w:rsid w:val="0069470D"/>
    <w:rsid w:val="006A7221"/>
    <w:rsid w:val="006F0896"/>
    <w:rsid w:val="00734F00"/>
    <w:rsid w:val="007A70AE"/>
    <w:rsid w:val="007F3514"/>
    <w:rsid w:val="00822A15"/>
    <w:rsid w:val="008362E8"/>
    <w:rsid w:val="00854163"/>
    <w:rsid w:val="00890642"/>
    <w:rsid w:val="008A13D3"/>
    <w:rsid w:val="008A1768"/>
    <w:rsid w:val="008F4429"/>
    <w:rsid w:val="0094021A"/>
    <w:rsid w:val="009B1734"/>
    <w:rsid w:val="009C09DA"/>
    <w:rsid w:val="009C6A0B"/>
    <w:rsid w:val="009F0C77"/>
    <w:rsid w:val="009F4DD1"/>
    <w:rsid w:val="00A41684"/>
    <w:rsid w:val="00A46A3C"/>
    <w:rsid w:val="00A64E80"/>
    <w:rsid w:val="00A72BCD"/>
    <w:rsid w:val="00A741D9"/>
    <w:rsid w:val="00A833AB"/>
    <w:rsid w:val="00A9741D"/>
    <w:rsid w:val="00AD4B17"/>
    <w:rsid w:val="00B412D4"/>
    <w:rsid w:val="00BE3C22"/>
    <w:rsid w:val="00C0345E"/>
    <w:rsid w:val="00C3483A"/>
    <w:rsid w:val="00C74E9D"/>
    <w:rsid w:val="00C82FD3"/>
    <w:rsid w:val="00C92819"/>
    <w:rsid w:val="00CC0E72"/>
    <w:rsid w:val="00CC6B7B"/>
    <w:rsid w:val="00CD2089"/>
    <w:rsid w:val="00D73A67"/>
    <w:rsid w:val="00D970A9"/>
    <w:rsid w:val="00DF3845"/>
    <w:rsid w:val="00E06445"/>
    <w:rsid w:val="00E21D7C"/>
    <w:rsid w:val="00E31DD6"/>
    <w:rsid w:val="00E41911"/>
    <w:rsid w:val="00E44810"/>
    <w:rsid w:val="00E576EF"/>
    <w:rsid w:val="00E610E5"/>
    <w:rsid w:val="00E92EEF"/>
    <w:rsid w:val="00F06F4A"/>
    <w:rsid w:val="00F24442"/>
    <w:rsid w:val="00F50AE3"/>
    <w:rsid w:val="00F60A73"/>
    <w:rsid w:val="00F67CF1"/>
    <w:rsid w:val="00F840F0"/>
    <w:rsid w:val="00FB0D0D"/>
    <w:rsid w:val="00FB100A"/>
    <w:rsid w:val="00FB43B4"/>
    <w:rsid w:val="00FD6009"/>
    <w:rsid w:val="00FE0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9C4654-CBDF-426B-91DC-475E291FA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2A15"/>
    <w:rPr>
      <w:rFonts w:ascii="Tahoma" w:hAnsi="Tahoma" w:cs="Tahoma"/>
      <w:sz w:val="16"/>
      <w:szCs w:val="16"/>
    </w:rPr>
  </w:style>
  <w:style w:type="character" w:customStyle="1" w:styleId="BalloonTextChar">
    <w:name w:val="Balloon Text Char"/>
    <w:basedOn w:val="DefaultParagraphFont"/>
    <w:link w:val="BalloonText"/>
    <w:uiPriority w:val="99"/>
    <w:semiHidden/>
    <w:rsid w:val="00822A15"/>
    <w:rPr>
      <w:rFonts w:ascii="Tahoma" w:eastAsia="Times New Roman" w:hAnsi="Tahoma" w:cs="Tahoma"/>
      <w:sz w:val="16"/>
      <w:szCs w:val="16"/>
    </w:rPr>
  </w:style>
  <w:style w:type="character" w:styleId="Hyperlink">
    <w:name w:val="Hyperlink"/>
    <w:basedOn w:val="DefaultParagraphFont"/>
    <w:uiPriority w:val="99"/>
    <w:unhideWhenUsed/>
    <w:rsid w:val="001335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50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83AC3-D031-43EA-BCE4-3C355B697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335</Words>
  <Characters>1798</Characters>
  <Application>Microsoft Office Word</Application>
  <DocSecurity>4</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3350: Physicians transmitting patient records - South Carolina Legislature Online</dc:title>
  <dc:subject/>
  <dc:creator>NikiDowney</dc:creator>
  <cp:keywords/>
  <dc:description/>
  <cp:lastModifiedBy>N Cumfer</cp:lastModifiedBy>
  <cp:revision>2</cp:revision>
  <cp:lastPrinted>2011-01-11T20:24:00Z</cp:lastPrinted>
  <dcterms:created xsi:type="dcterms:W3CDTF">2014-11-21T21:36:00Z</dcterms:created>
  <dcterms:modified xsi:type="dcterms:W3CDTF">2014-11-21T21:36:00Z</dcterms:modified>
</cp:coreProperties>
</file>