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F40" w:rsidRDefault="00173F40" w:rsidP="00173F40">
      <w:pPr>
        <w:widowControl w:val="0"/>
        <w:jc w:val="center"/>
      </w:pPr>
      <w:bookmarkStart w:id="0" w:name="_GoBack"/>
      <w:bookmarkEnd w:id="0"/>
      <w:r w:rsidRPr="00173F40">
        <w:rPr>
          <w:b/>
        </w:rPr>
        <w:t>South Carolina General Assembly</w:t>
      </w:r>
    </w:p>
    <w:p w:rsidR="00173F40" w:rsidRDefault="00173F40" w:rsidP="00173F40">
      <w:pPr>
        <w:widowControl w:val="0"/>
        <w:jc w:val="center"/>
      </w:pPr>
      <w:r>
        <w:t>119th Session, 2011-2012</w:t>
      </w:r>
    </w:p>
    <w:p w:rsidR="00173F40" w:rsidRDefault="00173F40" w:rsidP="00173F40">
      <w:pPr>
        <w:widowControl w:val="0"/>
        <w:jc w:val="left"/>
      </w:pPr>
    </w:p>
    <w:p w:rsidR="00173F40" w:rsidRDefault="00173F40" w:rsidP="00173F40">
      <w:pPr>
        <w:widowControl w:val="0"/>
        <w:jc w:val="left"/>
        <w:rPr>
          <w:b/>
        </w:rPr>
      </w:pPr>
      <w:r w:rsidRPr="00173F40">
        <w:rPr>
          <w:b/>
        </w:rPr>
        <w:t>H. 3520</w:t>
      </w:r>
    </w:p>
    <w:p w:rsidR="00173F40" w:rsidRDefault="00173F40" w:rsidP="00173F40">
      <w:pPr>
        <w:widowControl w:val="0"/>
        <w:jc w:val="left"/>
        <w:rPr>
          <w:b/>
        </w:rPr>
      </w:pPr>
    </w:p>
    <w:p w:rsidR="00173F40" w:rsidRDefault="00173F40" w:rsidP="00173F40">
      <w:pPr>
        <w:widowControl w:val="0"/>
        <w:jc w:val="left"/>
      </w:pPr>
      <w:r w:rsidRPr="00173F40">
        <w:rPr>
          <w:b/>
        </w:rPr>
        <w:t>STATUS INFORMATION</w:t>
      </w:r>
    </w:p>
    <w:p w:rsidR="00173F40" w:rsidRDefault="00173F40" w:rsidP="00173F40">
      <w:pPr>
        <w:widowControl w:val="0"/>
        <w:jc w:val="left"/>
      </w:pPr>
    </w:p>
    <w:p w:rsidR="00173F40" w:rsidRDefault="00173F40" w:rsidP="00173F40">
      <w:pPr>
        <w:widowControl w:val="0"/>
        <w:jc w:val="left"/>
      </w:pPr>
      <w:r>
        <w:t>House Resolution</w:t>
      </w:r>
    </w:p>
    <w:p w:rsidR="00173F40" w:rsidRDefault="00173F40" w:rsidP="00173F40">
      <w:pPr>
        <w:widowControl w:val="0"/>
        <w:jc w:val="left"/>
      </w:pPr>
      <w:r>
        <w:t>Sponsors: Rep. Delleney</w:t>
      </w:r>
    </w:p>
    <w:p w:rsidR="00173F40" w:rsidRDefault="00173F40" w:rsidP="00173F40">
      <w:pPr>
        <w:widowControl w:val="0"/>
        <w:jc w:val="left"/>
      </w:pPr>
      <w:r>
        <w:t>Document Path: l:\council\bills\gm\24629dg11.docx</w:t>
      </w:r>
    </w:p>
    <w:p w:rsidR="008E2D2F" w:rsidRDefault="008E2D2F" w:rsidP="00173F40">
      <w:pPr>
        <w:widowControl w:val="0"/>
        <w:jc w:val="left"/>
      </w:pPr>
      <w:r>
        <w:t>Companion/Similar bill(s): 3521</w:t>
      </w:r>
    </w:p>
    <w:p w:rsidR="00173F40" w:rsidRDefault="00173F40" w:rsidP="00173F40">
      <w:pPr>
        <w:widowControl w:val="0"/>
        <w:jc w:val="left"/>
      </w:pPr>
    </w:p>
    <w:p w:rsidR="00173F40" w:rsidRDefault="00173F40" w:rsidP="00173F40">
      <w:pPr>
        <w:widowControl w:val="0"/>
        <w:jc w:val="left"/>
      </w:pPr>
      <w:r>
        <w:t>Introduced in the House on February 2, 2011</w:t>
      </w:r>
    </w:p>
    <w:p w:rsidR="00173F40" w:rsidRDefault="00173F40" w:rsidP="00173F40">
      <w:pPr>
        <w:widowControl w:val="0"/>
        <w:jc w:val="left"/>
      </w:pPr>
      <w:r>
        <w:t>Adopted by the House on February 2, 2011</w:t>
      </w:r>
    </w:p>
    <w:p w:rsidR="00173F40" w:rsidRDefault="00173F40" w:rsidP="00173F40">
      <w:pPr>
        <w:widowControl w:val="0"/>
        <w:jc w:val="left"/>
      </w:pPr>
    </w:p>
    <w:p w:rsidR="00173F40" w:rsidRDefault="00173F40" w:rsidP="00173F40">
      <w:pPr>
        <w:widowControl w:val="0"/>
        <w:jc w:val="left"/>
      </w:pPr>
      <w:r>
        <w:t xml:space="preserve">Summary: </w:t>
      </w:r>
      <w:r w:rsidR="00BF2B9D">
        <w:t>Lewisville High School Baseball Team</w:t>
      </w:r>
    </w:p>
    <w:p w:rsidR="00173F40" w:rsidRDefault="00173F40" w:rsidP="00173F40">
      <w:pPr>
        <w:widowControl w:val="0"/>
        <w:jc w:val="left"/>
      </w:pPr>
    </w:p>
    <w:p w:rsidR="00173F40" w:rsidRDefault="00173F40" w:rsidP="00173F40">
      <w:pPr>
        <w:widowControl w:val="0"/>
        <w:jc w:val="left"/>
      </w:pPr>
    </w:p>
    <w:p w:rsidR="00173F40" w:rsidRDefault="00173F40" w:rsidP="00173F40">
      <w:pPr>
        <w:widowControl w:val="0"/>
        <w:tabs>
          <w:tab w:val="center" w:pos="590"/>
          <w:tab w:val="center" w:pos="1440"/>
          <w:tab w:val="left" w:pos="1872"/>
          <w:tab w:val="left" w:pos="9187"/>
        </w:tabs>
        <w:jc w:val="left"/>
      </w:pPr>
      <w:r w:rsidRPr="00173F40">
        <w:rPr>
          <w:b/>
        </w:rPr>
        <w:t>HISTORY OF LEGISLATIVE ACTIONS</w:t>
      </w:r>
    </w:p>
    <w:p w:rsidR="00173F40" w:rsidRDefault="00173F40" w:rsidP="00173F40">
      <w:pPr>
        <w:widowControl w:val="0"/>
        <w:tabs>
          <w:tab w:val="center" w:pos="590"/>
          <w:tab w:val="center" w:pos="1440"/>
          <w:tab w:val="left" w:pos="1872"/>
          <w:tab w:val="left" w:pos="9187"/>
        </w:tabs>
        <w:jc w:val="left"/>
      </w:pPr>
    </w:p>
    <w:p w:rsidR="00173F40" w:rsidRPr="00173F40" w:rsidRDefault="00173F40" w:rsidP="00173F40">
      <w:pPr>
        <w:widowControl w:val="0"/>
        <w:tabs>
          <w:tab w:val="center" w:pos="590"/>
          <w:tab w:val="center" w:pos="1440"/>
          <w:tab w:val="left" w:pos="1872"/>
          <w:tab w:val="left" w:pos="9187"/>
        </w:tabs>
        <w:jc w:val="left"/>
      </w:pPr>
      <w:r w:rsidRPr="00173F40">
        <w:rPr>
          <w:u w:val="single"/>
        </w:rPr>
        <w:tab/>
        <w:t>Date</w:t>
      </w:r>
      <w:r w:rsidRPr="00173F40">
        <w:rPr>
          <w:u w:val="single"/>
        </w:rPr>
        <w:tab/>
        <w:t>Body</w:t>
      </w:r>
      <w:r w:rsidRPr="00173F40">
        <w:rPr>
          <w:u w:val="single"/>
        </w:rPr>
        <w:tab/>
        <w:t>Action Description with journal page number</w:t>
      </w:r>
      <w:r w:rsidRPr="00173F40">
        <w:rPr>
          <w:u w:val="single"/>
        </w:rPr>
        <w:tab/>
      </w:r>
    </w:p>
    <w:p w:rsidR="00E956E6" w:rsidRDefault="00E956E6" w:rsidP="00E956E6">
      <w:pPr>
        <w:widowControl w:val="0"/>
        <w:tabs>
          <w:tab w:val="right" w:pos="1008"/>
          <w:tab w:val="left" w:pos="1152"/>
          <w:tab w:val="left" w:pos="1872"/>
          <w:tab w:val="left" w:pos="9187"/>
        </w:tabs>
        <w:ind w:left="2088" w:hanging="2088"/>
        <w:jc w:val="left"/>
      </w:pPr>
      <w:r>
        <w:tab/>
        <w:t>2/2/2011</w:t>
      </w:r>
      <w:r>
        <w:tab/>
        <w:t>House</w:t>
      </w:r>
      <w:r>
        <w:tab/>
      </w:r>
      <w:r w:rsidRPr="00A052AB">
        <w:t>Introduced and adopted (</w:t>
      </w:r>
      <w:hyperlink r:id="rId7" w:history="1">
        <w:r w:rsidRPr="00A052AB">
          <w:rPr>
            <w:rStyle w:val="Hyperlink"/>
          </w:rPr>
          <w:t>House Journal</w:t>
        </w:r>
        <w:r w:rsidRPr="00A052AB">
          <w:rPr>
            <w:rStyle w:val="Hyperlink"/>
          </w:rPr>
          <w:noBreakHyphen/>
          <w:t>page 7</w:t>
        </w:r>
      </w:hyperlink>
      <w:r w:rsidRPr="00A052AB">
        <w:t>)</w:t>
      </w:r>
    </w:p>
    <w:p w:rsidR="00E956E6" w:rsidRDefault="00E956E6" w:rsidP="00E956E6">
      <w:pPr>
        <w:widowControl w:val="0"/>
        <w:tabs>
          <w:tab w:val="right" w:pos="1008"/>
          <w:tab w:val="left" w:pos="1152"/>
          <w:tab w:val="left" w:pos="1872"/>
          <w:tab w:val="left" w:pos="9187"/>
        </w:tabs>
        <w:ind w:left="2088" w:hanging="2088"/>
        <w:jc w:val="left"/>
      </w:pPr>
    </w:p>
    <w:p w:rsidR="00173F40" w:rsidRPr="00173F40" w:rsidRDefault="00173F40" w:rsidP="00173F40">
      <w:pPr>
        <w:widowControl w:val="0"/>
        <w:tabs>
          <w:tab w:val="right" w:pos="1008"/>
          <w:tab w:val="left" w:pos="1152"/>
          <w:tab w:val="left" w:pos="1872"/>
          <w:tab w:val="left" w:pos="9187"/>
        </w:tabs>
        <w:ind w:left="2088" w:hanging="2088"/>
        <w:jc w:val="left"/>
      </w:pPr>
    </w:p>
    <w:p w:rsidR="00173F40" w:rsidRDefault="00173F40" w:rsidP="00173F40">
      <w:r w:rsidRPr="00173F40">
        <w:rPr>
          <w:b/>
        </w:rPr>
        <w:t>VERSIONS OF THIS BILL</w:t>
      </w:r>
    </w:p>
    <w:p w:rsidR="00173F40" w:rsidRDefault="00173F40" w:rsidP="00173F40"/>
    <w:p w:rsidR="00173F40" w:rsidRDefault="00865B05" w:rsidP="00173F40">
      <w:hyperlink r:id="rId8" w:history="1">
        <w:r w:rsidR="00173F40">
          <w:rPr>
            <w:rStyle w:val="Hyperlink"/>
          </w:rPr>
          <w:t>2/2/2011</w:t>
        </w:r>
      </w:hyperlink>
    </w:p>
    <w:p w:rsidR="00173F40" w:rsidRDefault="00173F40" w:rsidP="00173F40"/>
    <w:p w:rsidR="00173F40" w:rsidRDefault="00173F40" w:rsidP="00173F40">
      <w:pPr>
        <w:sectPr w:rsidR="00173F40" w:rsidSect="00173F4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3F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LEWISVILLE HIGH SCHOOL BASEBALL TEAM OF CHESTER COUNTY FOR AN OUTSTANDING SEASON, AND TO CONGRATULATE THE TEAM MEMBERS, COACHES, AND SCHOOL OFFICIALS FOR WINNING THE 2010 CLASS A STATE CHAMPIONSHIP TITLE.</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Lewisville High School baseball team garnered the 2010 State Championship title on May 22, 2010;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Lewisville High School entered the best</w:t>
      </w:r>
      <w:r>
        <w:noBreakHyphen/>
        <w:t>two</w:t>
      </w:r>
      <w:r>
        <w:noBreakHyphen/>
        <w:t>out</w:t>
      </w:r>
      <w:r>
        <w:noBreakHyphen/>
        <w:t>of</w:t>
      </w:r>
      <w:r>
        <w:noBreakHyphen/>
        <w:t>three championship series with 27 wins and 4 losses and ended the season with a 29</w:t>
      </w:r>
      <w:r w:rsidR="00151628">
        <w:t>-</w:t>
      </w:r>
      <w:r>
        <w:t>5 record</w:t>
      </w:r>
      <w:r w:rsidR="00151628">
        <w:t xml:space="preserve">. </w:t>
      </w:r>
      <w:r>
        <w:t xml:space="preserve"> </w:t>
      </w:r>
      <w:r w:rsidR="00151628">
        <w:t xml:space="preserve">After </w:t>
      </w:r>
      <w:r>
        <w:t xml:space="preserve">losing the first game of the series 10 to 6 and decisively winning the second </w:t>
      </w:r>
      <w:r w:rsidR="00151628">
        <w:t>game</w:t>
      </w:r>
      <w:r>
        <w:t xml:space="preserve"> 12 to 1 against three</w:t>
      </w:r>
      <w:r>
        <w:noBreakHyphen/>
        <w:t>time</w:t>
      </w:r>
      <w:r>
        <w:noBreakHyphen/>
        <w:t>defending state champions Bamberg</w:t>
      </w:r>
      <w:r>
        <w:noBreakHyphen/>
        <w:t>Ehrhardt High School</w:t>
      </w:r>
      <w:r w:rsidR="00151628">
        <w:t xml:space="preserve"> it was </w:t>
      </w:r>
      <w:r>
        <w:t>to the delight of their fans and the disappointments of their foes,</w:t>
      </w:r>
      <w:r w:rsidR="00151628">
        <w:t xml:space="preserve"> that</w:t>
      </w:r>
      <w:r>
        <w:t xml:space="preserve"> the Lewisville High School Lions defeated the Bamberg</w:t>
      </w:r>
      <w:r>
        <w:noBreakHyphen/>
        <w:t>Ehrhardt Red Raiders 9 to 4 in the final game to take the state championship series, their first state title since 1992;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first inning of play of the </w:t>
      </w:r>
      <w:r w:rsidR="00151628">
        <w:t>championship game</w:t>
      </w:r>
      <w:r>
        <w:t>, Lewisville Lion Kody Kirkland smashed a two</w:t>
      </w:r>
      <w:r>
        <w:noBreakHyphen/>
        <w:t>run home run to give his team an early lead of 2</w:t>
      </w:r>
      <w:r>
        <w:noBreakHyphen/>
        <w:t>0, and three more runs in the top of the third inning made the lead 5</w:t>
      </w:r>
      <w:r>
        <w:noBreakHyphen/>
        <w:t>0 against the Red Raiders</w:t>
      </w:r>
      <w:r w:rsidRPr="00342103">
        <w:t>’</w:t>
      </w:r>
      <w:r w:rsidR="00151628">
        <w:t xml:space="preserve"> ace pitcher</w:t>
      </w:r>
      <w:r>
        <w:t>;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Lion Will Robbins took the mound for Lewisville, he had a perfect 10</w:t>
      </w:r>
      <w:r>
        <w:noBreakHyphen/>
        <w:t>0 season, and he allowed only four runs on five hits in the championship game and struck out seven Red Raiders without walking any;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strength, strategy, and swiftness, Head Coach Billy Keels and his talented coaching staff used their own athletic ability and training to forge a championship team through relentless drills in tireless practices and instilled a standard of excellence in these athletes that will serve them well throughout their lives, both on and off the diamond; and</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22"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these fine athletes have brought to their school and to their community and look to hear of their continued accomplishments in the future.  Now, therefore,</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F22" w:rsidRDefault="00333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E4" w:rsidRDefault="00824AE4" w:rsidP="00DF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Lewisville High School baseball team of Chester County for an outstanding season, and congratulate the team members, coaches, and school officials for winning the 2010 Class A State Championship title.</w:t>
      </w:r>
    </w:p>
    <w:p w:rsidR="00824AE4"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E4" w:rsidP="0082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James Knox and Head Coach Billy Keels.</w:t>
      </w:r>
    </w:p>
    <w:p w:rsidR="00DF09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9F2" w:rsidRDefault="00DF09F2" w:rsidP="00173F40">
      <w:pPr>
        <w:suppressAutoHyphens/>
      </w:pPr>
    </w:p>
    <w:sectPr w:rsidR="00DF09F2" w:rsidSect="00173F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F22" w:rsidRDefault="00333F22" w:rsidP="009F0C77">
      <w:r>
        <w:separator/>
      </w:r>
    </w:p>
  </w:endnote>
  <w:endnote w:type="continuationSeparator" w:id="0">
    <w:p w:rsidR="00333F22" w:rsidRDefault="00333F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75DB54-1492-421C-A884-DE834AE0142E}"/>
    <w:embedBold r:id="rId2" w:fontKey="{A7EF503C-6062-4BA8-9DAC-E37FE82E851F}"/>
  </w:font>
  <w:font w:name="Calibri">
    <w:panose1 w:val="020F0502020204030204"/>
    <w:charset w:val="00"/>
    <w:family w:val="swiss"/>
    <w:pitch w:val="variable"/>
    <w:sig w:usb0="E10002FF" w:usb1="4000ACFF" w:usb2="00000009" w:usb3="00000000" w:csb0="0000019F" w:csb1="00000000"/>
    <w:embedRegular r:id="rId3" w:fontKey="{74CECEBD-54A5-4E2B-AE2D-2BF4C647D831}"/>
  </w:font>
  <w:font w:name="Cambria">
    <w:panose1 w:val="02040503050406030204"/>
    <w:charset w:val="00"/>
    <w:family w:val="roman"/>
    <w:pitch w:val="variable"/>
    <w:sig w:usb0="E00002FF" w:usb1="400004FF" w:usb2="00000000" w:usb3="00000000" w:csb0="0000019F" w:csb1="00000000"/>
    <w:embedRegular r:id="rId4" w:fontKey="{92FB34D9-1188-4360-83AF-7EAF7AE73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F40" w:rsidRPr="00DF09F2" w:rsidRDefault="00173F40" w:rsidP="00DF09F2">
    <w:pPr>
      <w:pStyle w:val="Footer"/>
      <w:tabs>
        <w:tab w:val="clear" w:pos="4680"/>
        <w:tab w:val="clear" w:pos="9360"/>
        <w:tab w:val="center" w:pos="2995"/>
      </w:tabs>
      <w:spacing w:before="120"/>
    </w:pPr>
    <w:r>
      <w:t>[3520]</w:t>
    </w:r>
    <w:r>
      <w:tab/>
    </w:r>
    <w:r w:rsidR="00865B05">
      <w:fldChar w:fldCharType="begin"/>
    </w:r>
    <w:r w:rsidR="00865B05">
      <w:instrText xml:space="preserve"> PAGE  \* MERGEFORMAT </w:instrText>
    </w:r>
    <w:r w:rsidR="00865B05">
      <w:fldChar w:fldCharType="separate"/>
    </w:r>
    <w:r w:rsidR="00865B05">
      <w:rPr>
        <w:noProof/>
      </w:rPr>
      <w:t>1</w:t>
    </w:r>
    <w:r w:rsidR="00865B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F22" w:rsidRDefault="00333F22" w:rsidP="009F0C77">
      <w:r>
        <w:separator/>
      </w:r>
    </w:p>
  </w:footnote>
  <w:footnote w:type="continuationSeparator" w:id="0">
    <w:p w:rsidR="00333F22" w:rsidRDefault="00333F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29DG11"/>
    <w:docVar w:name="CoverBillType" w:val="r"/>
    <w:docVar w:name="docpath" w:val="L:\Council\bills\GM\24629DG11.DOCX"/>
    <w:docVar w:name="dvBillNumber" w:val="3520"/>
    <w:docVar w:name="dvBillNumberPrefix" w:val="H. "/>
    <w:docVar w:name="dvOriginalBody" w:val="House"/>
    <w:docVar w:name="dvSteno" w:val="GM"/>
    <w:docVar w:name="NameofBody" w:val="h"/>
    <w:docVar w:name="vgroup2" w:val="Council"/>
  </w:docVars>
  <w:rsids>
    <w:rsidRoot w:val="004257C1"/>
    <w:rsid w:val="00011869"/>
    <w:rsid w:val="000D28AD"/>
    <w:rsid w:val="000E1785"/>
    <w:rsid w:val="000F40FA"/>
    <w:rsid w:val="0010776B"/>
    <w:rsid w:val="00133E66"/>
    <w:rsid w:val="001435A3"/>
    <w:rsid w:val="0014378A"/>
    <w:rsid w:val="00151628"/>
    <w:rsid w:val="00173F40"/>
    <w:rsid w:val="001D08F2"/>
    <w:rsid w:val="001D2CC0"/>
    <w:rsid w:val="001D525B"/>
    <w:rsid w:val="001D7F4F"/>
    <w:rsid w:val="002321B6"/>
    <w:rsid w:val="0025015C"/>
    <w:rsid w:val="00250967"/>
    <w:rsid w:val="00252FCC"/>
    <w:rsid w:val="002543C8"/>
    <w:rsid w:val="00265D25"/>
    <w:rsid w:val="00284AAE"/>
    <w:rsid w:val="002E5912"/>
    <w:rsid w:val="002F24BD"/>
    <w:rsid w:val="00325348"/>
    <w:rsid w:val="0032732C"/>
    <w:rsid w:val="00333F22"/>
    <w:rsid w:val="00336AD0"/>
    <w:rsid w:val="0037079A"/>
    <w:rsid w:val="00392843"/>
    <w:rsid w:val="003D01E8"/>
    <w:rsid w:val="003E5288"/>
    <w:rsid w:val="003F6D79"/>
    <w:rsid w:val="0041760A"/>
    <w:rsid w:val="00417C01"/>
    <w:rsid w:val="004257C1"/>
    <w:rsid w:val="004809EE"/>
    <w:rsid w:val="004B41B3"/>
    <w:rsid w:val="004E7D54"/>
    <w:rsid w:val="005273C6"/>
    <w:rsid w:val="00530A69"/>
    <w:rsid w:val="00545593"/>
    <w:rsid w:val="00577C6C"/>
    <w:rsid w:val="005C2FE2"/>
    <w:rsid w:val="005E2BC9"/>
    <w:rsid w:val="00605102"/>
    <w:rsid w:val="00605593"/>
    <w:rsid w:val="006157D4"/>
    <w:rsid w:val="006215AA"/>
    <w:rsid w:val="00675EAE"/>
    <w:rsid w:val="006913C9"/>
    <w:rsid w:val="0069470D"/>
    <w:rsid w:val="00734F00"/>
    <w:rsid w:val="00766674"/>
    <w:rsid w:val="007A70AE"/>
    <w:rsid w:val="00824AE4"/>
    <w:rsid w:val="008362E8"/>
    <w:rsid w:val="00865B05"/>
    <w:rsid w:val="00891F96"/>
    <w:rsid w:val="008A1768"/>
    <w:rsid w:val="008A63A7"/>
    <w:rsid w:val="008E2D2F"/>
    <w:rsid w:val="008F4429"/>
    <w:rsid w:val="0094021A"/>
    <w:rsid w:val="009639F2"/>
    <w:rsid w:val="009C6A0B"/>
    <w:rsid w:val="009F0C77"/>
    <w:rsid w:val="009F4DD1"/>
    <w:rsid w:val="00A41684"/>
    <w:rsid w:val="00A64E80"/>
    <w:rsid w:val="00A72BCD"/>
    <w:rsid w:val="00A741D9"/>
    <w:rsid w:val="00A833AB"/>
    <w:rsid w:val="00A9741D"/>
    <w:rsid w:val="00AD4B17"/>
    <w:rsid w:val="00B412D4"/>
    <w:rsid w:val="00B9259D"/>
    <w:rsid w:val="00BE3C22"/>
    <w:rsid w:val="00BF2B9D"/>
    <w:rsid w:val="00C0345E"/>
    <w:rsid w:val="00C3483A"/>
    <w:rsid w:val="00C73610"/>
    <w:rsid w:val="00C74E9D"/>
    <w:rsid w:val="00C82FD3"/>
    <w:rsid w:val="00C92819"/>
    <w:rsid w:val="00CC6B7B"/>
    <w:rsid w:val="00CD2089"/>
    <w:rsid w:val="00CD6C30"/>
    <w:rsid w:val="00D36DD2"/>
    <w:rsid w:val="00D73A67"/>
    <w:rsid w:val="00D970A9"/>
    <w:rsid w:val="00DD2CB6"/>
    <w:rsid w:val="00DF09F2"/>
    <w:rsid w:val="00DF3845"/>
    <w:rsid w:val="00E41911"/>
    <w:rsid w:val="00E9168A"/>
    <w:rsid w:val="00E92EEF"/>
    <w:rsid w:val="00E956E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812C43-4B44-483B-A6FE-017D3790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3F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20_20110202.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15E8-A8DD-47D5-A2BA-FC62570F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507</Words>
  <Characters>2681</Characters>
  <Application>Microsoft Office Word</Application>
  <DocSecurity>4</DocSecurity>
  <Lines>96</Lines>
  <Paragraphs>28</Paragraphs>
  <ScaleCrop>false</ScaleCrop>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3520: Lewisville High School Baseball Team - South Carolina Legislature Online</dc:title>
  <dc:subject/>
  <dc:creator>gailmoore</dc:creator>
  <cp:keywords/>
  <dc:description/>
  <cp:lastModifiedBy>N Cumfer</cp:lastModifiedBy>
  <cp:revision>2</cp:revision>
  <dcterms:created xsi:type="dcterms:W3CDTF">2014-11-21T21:41:00Z</dcterms:created>
  <dcterms:modified xsi:type="dcterms:W3CDTF">2014-11-21T21:41:00Z</dcterms:modified>
</cp:coreProperties>
</file>