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943" w:rsidRDefault="00FD3943" w:rsidP="00FD3943">
      <w:pPr>
        <w:widowControl w:val="0"/>
        <w:jc w:val="center"/>
      </w:pPr>
      <w:bookmarkStart w:id="0" w:name="_GoBack"/>
      <w:bookmarkEnd w:id="0"/>
      <w:r w:rsidRPr="00FD3943">
        <w:rPr>
          <w:b/>
        </w:rPr>
        <w:t>South Carolina General Assembly</w:t>
      </w:r>
    </w:p>
    <w:p w:rsidR="00FD3943" w:rsidRDefault="00FD3943" w:rsidP="00FD3943">
      <w:pPr>
        <w:widowControl w:val="0"/>
        <w:jc w:val="center"/>
      </w:pPr>
      <w:r>
        <w:t>119th Session, 2011-2012</w:t>
      </w:r>
    </w:p>
    <w:p w:rsidR="00FD3943" w:rsidRDefault="00FD3943" w:rsidP="00FD3943">
      <w:pPr>
        <w:widowControl w:val="0"/>
        <w:jc w:val="left"/>
      </w:pPr>
    </w:p>
    <w:p w:rsidR="00FD3943" w:rsidRDefault="00FD3943" w:rsidP="00FD3943">
      <w:pPr>
        <w:widowControl w:val="0"/>
        <w:jc w:val="left"/>
        <w:rPr>
          <w:b/>
        </w:rPr>
      </w:pPr>
      <w:r w:rsidRPr="00FD3943">
        <w:rPr>
          <w:b/>
        </w:rPr>
        <w:t>H. 3573</w:t>
      </w:r>
    </w:p>
    <w:p w:rsidR="00FD3943" w:rsidRDefault="00FD3943" w:rsidP="00FD3943">
      <w:pPr>
        <w:widowControl w:val="0"/>
        <w:jc w:val="left"/>
        <w:rPr>
          <w:b/>
        </w:rPr>
      </w:pPr>
    </w:p>
    <w:p w:rsidR="00FD3943" w:rsidRDefault="00FD3943" w:rsidP="00FD3943">
      <w:pPr>
        <w:widowControl w:val="0"/>
        <w:jc w:val="left"/>
      </w:pPr>
      <w:r w:rsidRPr="00FD3943">
        <w:rPr>
          <w:b/>
        </w:rPr>
        <w:t>STATUS INFORMATION</w:t>
      </w:r>
    </w:p>
    <w:p w:rsidR="00FD3943" w:rsidRDefault="00FD3943" w:rsidP="00FD3943">
      <w:pPr>
        <w:widowControl w:val="0"/>
        <w:jc w:val="left"/>
      </w:pPr>
    </w:p>
    <w:p w:rsidR="00FD3943" w:rsidRDefault="00FD3943" w:rsidP="00FD3943">
      <w:pPr>
        <w:widowControl w:val="0"/>
        <w:jc w:val="left"/>
      </w:pPr>
      <w:r>
        <w:t>General Bill</w:t>
      </w:r>
    </w:p>
    <w:p w:rsidR="00FD3943" w:rsidRDefault="00FD3943" w:rsidP="00FD3943">
      <w:pPr>
        <w:widowControl w:val="0"/>
        <w:jc w:val="left"/>
      </w:pPr>
      <w:r>
        <w:t>Sponsors: Rep. Merrill</w:t>
      </w:r>
    </w:p>
    <w:p w:rsidR="00FD3943" w:rsidRDefault="00FD3943" w:rsidP="00FD3943">
      <w:pPr>
        <w:widowControl w:val="0"/>
        <w:jc w:val="left"/>
      </w:pPr>
      <w:r>
        <w:t>Document Path: l:\council\bills\dka\3312sd11.docx</w:t>
      </w:r>
    </w:p>
    <w:p w:rsidR="00AD4FCC" w:rsidRDefault="00AD4FCC" w:rsidP="00FD3943">
      <w:pPr>
        <w:widowControl w:val="0"/>
        <w:jc w:val="left"/>
      </w:pPr>
      <w:r>
        <w:t>Companion/Similar bill(s): 669</w:t>
      </w:r>
    </w:p>
    <w:p w:rsidR="00FD3943" w:rsidRDefault="00FD3943" w:rsidP="00FD3943">
      <w:pPr>
        <w:widowControl w:val="0"/>
        <w:jc w:val="left"/>
      </w:pPr>
    </w:p>
    <w:p w:rsidR="00FD3943" w:rsidRDefault="00FD3943" w:rsidP="00FD3943">
      <w:pPr>
        <w:widowControl w:val="0"/>
        <w:jc w:val="left"/>
      </w:pPr>
      <w:r>
        <w:t>Introduced in the House on February 2, 2011</w:t>
      </w:r>
    </w:p>
    <w:p w:rsidR="00FD3943" w:rsidRDefault="00FD3943" w:rsidP="00FD3943">
      <w:pPr>
        <w:widowControl w:val="0"/>
        <w:jc w:val="left"/>
      </w:pPr>
      <w:r>
        <w:t xml:space="preserve">Currently residing in the House Committee on </w:t>
      </w:r>
      <w:r w:rsidRPr="00FD3943">
        <w:rPr>
          <w:b/>
        </w:rPr>
        <w:t>Judiciary</w:t>
      </w:r>
    </w:p>
    <w:p w:rsidR="00FD3943" w:rsidRDefault="00FD3943" w:rsidP="00FD3943">
      <w:pPr>
        <w:widowControl w:val="0"/>
        <w:jc w:val="left"/>
      </w:pPr>
    </w:p>
    <w:p w:rsidR="00FD3943" w:rsidRDefault="00FD3943" w:rsidP="00FD3943">
      <w:pPr>
        <w:widowControl w:val="0"/>
        <w:jc w:val="left"/>
      </w:pPr>
      <w:r>
        <w:t xml:space="preserve">Summary: </w:t>
      </w:r>
      <w:r w:rsidR="008F1D30">
        <w:t>Lobbyist</w:t>
      </w:r>
    </w:p>
    <w:p w:rsidR="00FD3943" w:rsidRDefault="00FD3943" w:rsidP="00FD3943">
      <w:pPr>
        <w:widowControl w:val="0"/>
        <w:jc w:val="left"/>
      </w:pPr>
    </w:p>
    <w:p w:rsidR="00FD3943" w:rsidRDefault="00FD3943" w:rsidP="00FD3943">
      <w:pPr>
        <w:widowControl w:val="0"/>
        <w:jc w:val="left"/>
      </w:pPr>
    </w:p>
    <w:p w:rsidR="00FD3943" w:rsidRDefault="00FD3943" w:rsidP="00FD39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3943">
        <w:rPr>
          <w:b/>
        </w:rPr>
        <w:t>HISTORY OF LEGISLATIVE ACTIONS</w:t>
      </w:r>
    </w:p>
    <w:p w:rsidR="00FD3943" w:rsidRDefault="00FD3943" w:rsidP="00FD39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3943" w:rsidRPr="00FD3943" w:rsidRDefault="00FD3943" w:rsidP="00FD39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3943">
        <w:rPr>
          <w:u w:val="single"/>
        </w:rPr>
        <w:tab/>
        <w:t>Date</w:t>
      </w:r>
      <w:r w:rsidRPr="00FD3943">
        <w:rPr>
          <w:u w:val="single"/>
        </w:rPr>
        <w:tab/>
        <w:t>Body</w:t>
      </w:r>
      <w:r w:rsidRPr="00FD3943">
        <w:rPr>
          <w:u w:val="single"/>
        </w:rPr>
        <w:tab/>
        <w:t>Action Description with journal page number</w:t>
      </w:r>
      <w:r w:rsidRPr="00FD3943">
        <w:rPr>
          <w:u w:val="single"/>
        </w:rPr>
        <w:tab/>
      </w:r>
    </w:p>
    <w:p w:rsidR="006E06C2" w:rsidRDefault="006E06C2" w:rsidP="006E0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B01B5A">
        <w:t>Introduced and read first time (</w:t>
      </w:r>
      <w:hyperlink r:id="rId7" w:history="1">
        <w:r w:rsidRPr="00B01B5A">
          <w:rPr>
            <w:rStyle w:val="Hyperlink"/>
          </w:rPr>
          <w:t>House Journal</w:t>
        </w:r>
        <w:r w:rsidRPr="00B01B5A">
          <w:rPr>
            <w:rStyle w:val="Hyperlink"/>
          </w:rPr>
          <w:noBreakHyphen/>
          <w:t>page 60</w:t>
        </w:r>
      </w:hyperlink>
      <w:r w:rsidRPr="00B01B5A">
        <w:t>)</w:t>
      </w:r>
    </w:p>
    <w:p w:rsidR="006E06C2" w:rsidRDefault="006E06C2" w:rsidP="006E0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B01B5A">
        <w:t>Ref</w:t>
      </w:r>
      <w:r>
        <w:t xml:space="preserve">erred to Committee on </w:t>
      </w:r>
      <w:r w:rsidRPr="00B01B5A">
        <w:rPr>
          <w:b/>
        </w:rPr>
        <w:t>Judiciary</w:t>
      </w:r>
      <w:r>
        <w:t xml:space="preserve"> </w:t>
      </w:r>
      <w:r w:rsidRPr="00B01B5A">
        <w:t>(</w:t>
      </w:r>
      <w:hyperlink r:id="rId8" w:history="1">
        <w:r w:rsidRPr="00B01B5A">
          <w:rPr>
            <w:rStyle w:val="Hyperlink"/>
          </w:rPr>
          <w:t>House Journal</w:t>
        </w:r>
        <w:r w:rsidRPr="00B01B5A">
          <w:rPr>
            <w:rStyle w:val="Hyperlink"/>
          </w:rPr>
          <w:noBreakHyphen/>
          <w:t>page 60</w:t>
        </w:r>
      </w:hyperlink>
      <w:r w:rsidRPr="00B01B5A">
        <w:t>)</w:t>
      </w:r>
    </w:p>
    <w:p w:rsidR="006E06C2" w:rsidRDefault="006E06C2" w:rsidP="006E0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3943" w:rsidRPr="00FD3943" w:rsidRDefault="00FD3943" w:rsidP="00FD39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3943" w:rsidRDefault="00FD3943" w:rsidP="00FD3943">
      <w:pPr>
        <w:widowControl w:val="0"/>
        <w:jc w:val="left"/>
      </w:pPr>
      <w:r w:rsidRPr="00FD3943">
        <w:rPr>
          <w:b/>
        </w:rPr>
        <w:t>VERSIONS OF THIS BILL</w:t>
      </w:r>
    </w:p>
    <w:p w:rsidR="00FD3943" w:rsidRDefault="00FD3943" w:rsidP="00FD3943">
      <w:pPr>
        <w:widowControl w:val="0"/>
        <w:jc w:val="left"/>
      </w:pPr>
    </w:p>
    <w:p w:rsidR="00FD3943" w:rsidRDefault="00BD4D09" w:rsidP="00FD3943">
      <w:pPr>
        <w:widowControl w:val="0"/>
        <w:jc w:val="left"/>
      </w:pPr>
      <w:hyperlink r:id="rId9" w:history="1">
        <w:r w:rsidR="00FD3943">
          <w:rPr>
            <w:rStyle w:val="Hyperlink"/>
          </w:rPr>
          <w:t>2/2/2011</w:t>
        </w:r>
      </w:hyperlink>
    </w:p>
    <w:p w:rsidR="00FD3943" w:rsidRDefault="00FD3943" w:rsidP="00FD3943"/>
    <w:p w:rsidR="00FD3943" w:rsidRDefault="00FD3943" w:rsidP="00FD3943">
      <w:pPr>
        <w:sectPr w:rsidR="00FD3943" w:rsidSect="00FD39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2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227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</w:t>
      </w:r>
      <w:r>
        <w:noBreakHyphen/>
        <w:t>17</w:t>
      </w:r>
      <w:r>
        <w:noBreakHyphen/>
        <w:t xml:space="preserve">20, </w:t>
      </w:r>
      <w:r w:rsidR="008726FE">
        <w:t xml:space="preserve">CODE OF LAWS OF SOUTH CAROLINA, 1976, </w:t>
      </w:r>
      <w:r>
        <w:t>RELATING TO THE REGISTRATION OF LOBBYISTS AND SECTION 2</w:t>
      </w:r>
      <w:r>
        <w:noBreakHyphen/>
        <w:t>17</w:t>
      </w:r>
      <w:r>
        <w:noBreakHyphen/>
        <w:t>25, RELATING TO THE REGISTRATION OF LOBBYIST</w:t>
      </w:r>
      <w:r w:rsidRPr="00140DEB">
        <w:t>’</w:t>
      </w:r>
      <w:r>
        <w:t>S PRINCIPALS, BOTH SO AS TO INCREASE THE FILING FEE FOR REGISTRATION.</w:t>
      </w:r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40DEB">
        <w:t>Section 2</w:t>
      </w:r>
      <w:r w:rsidR="00140DEB">
        <w:noBreakHyphen/>
        <w:t>17</w:t>
      </w:r>
      <w:r w:rsidR="00140DEB">
        <w:noBreakHyphen/>
        <w:t>20(A) of the 1976 Code is amended to read:</w:t>
      </w:r>
    </w:p>
    <w:p w:rsidR="00140DE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DEB" w:rsidRDefault="00140DEB" w:rsidP="00140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 w:rsidRPr="00332700">
        <w:t xml:space="preserve"> </w:t>
      </w:r>
      <w:r w:rsidRPr="00140DEB">
        <w:rPr>
          <w:strike/>
        </w:rPr>
        <w:t>Any</w:t>
      </w:r>
      <w:r w:rsidRPr="00332700">
        <w:t xml:space="preserve"> </w:t>
      </w:r>
      <w:r>
        <w:rPr>
          <w:u w:val="single"/>
        </w:rPr>
        <w:t>A</w:t>
      </w:r>
      <w:r>
        <w:t xml:space="preserve"> </w:t>
      </w:r>
      <w:r w:rsidRPr="00332700">
        <w:t xml:space="preserve">person who acts as a lobbyist </w:t>
      </w:r>
      <w:r w:rsidRPr="00140DEB">
        <w:rPr>
          <w:strike/>
        </w:rPr>
        <w:t>must</w:t>
      </w:r>
      <w:r w:rsidRPr="00332700">
        <w:t xml:space="preserve">, within fifteen days of being employed, appointed, or retained as a lobbyist, </w:t>
      </w:r>
      <w:r>
        <w:rPr>
          <w:u w:val="single"/>
        </w:rPr>
        <w:t>shall</w:t>
      </w:r>
      <w:r>
        <w:t xml:space="preserve"> </w:t>
      </w:r>
      <w:r w:rsidRPr="00332700">
        <w:t xml:space="preserve">register with the State Ethics Commission as provided in this section.  Each person registering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 xml:space="preserve">pay a fee of </w:t>
      </w:r>
      <w:r w:rsidRPr="00E51CD2">
        <w:rPr>
          <w:strike/>
        </w:rPr>
        <w:t>one</w:t>
      </w:r>
      <w:r w:rsidRPr="00332700">
        <w:t xml:space="preserve"> </w:t>
      </w:r>
      <w:r w:rsidR="00E51CD2">
        <w:rPr>
          <w:u w:val="single"/>
        </w:rPr>
        <w:t>two</w:t>
      </w:r>
      <w:r w:rsidR="00E51CD2">
        <w:t xml:space="preserve"> </w:t>
      </w:r>
      <w:r w:rsidRPr="00332700">
        <w:t xml:space="preserve">hundred dollars and present to the State Ethics Commission a communication reflecting the authority of the registrant to represent the person by whom he is employed, appointed, or retained.  If a partnership, committee, association, corporation, labor organization, or any other organization or group of persons registers as a lobbyist, it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>identify each person who will act as a lobbyist on its behalf during the covered period.  There is no registration fee for a lobbyist who is a full</w:t>
      </w:r>
      <w:r>
        <w:noBreakHyphen/>
      </w:r>
      <w:r w:rsidRPr="00332700">
        <w:t>time employee of a state agency and limits his lobbying to efforts on behalf o</w:t>
      </w:r>
      <w:r>
        <w:t>f that particular state agency.”</w:t>
      </w:r>
    </w:p>
    <w:p w:rsidR="00140DE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DE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</w:t>
      </w:r>
      <w:r>
        <w:noBreakHyphen/>
        <w:t>17</w:t>
      </w:r>
      <w:r>
        <w:noBreakHyphen/>
        <w:t>25(A) of the 1976 Code is amended to read:</w:t>
      </w:r>
    </w:p>
    <w:p w:rsidR="00140DE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DEB" w:rsidRDefault="00E51CD2" w:rsidP="00140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="00140DEB" w:rsidRPr="00332700">
        <w:t xml:space="preserve"> </w:t>
      </w:r>
      <w:r w:rsidR="00140DEB" w:rsidRPr="00140DEB">
        <w:rPr>
          <w:strike/>
        </w:rPr>
        <w:t>Any</w:t>
      </w:r>
      <w:r w:rsidR="00140DEB" w:rsidRPr="00332700">
        <w:t xml:space="preserve"> </w:t>
      </w:r>
      <w:r w:rsidR="00140DEB">
        <w:rPr>
          <w:u w:val="single"/>
        </w:rPr>
        <w:t>A</w:t>
      </w:r>
      <w:r w:rsidR="00140DEB">
        <w:t xml:space="preserve"> </w:t>
      </w:r>
      <w:r w:rsidR="00140DEB" w:rsidRPr="00332700">
        <w:t>lobbyist</w:t>
      </w:r>
      <w:r w:rsidR="00140DEB" w:rsidRPr="00140DEB">
        <w:t>’</w:t>
      </w:r>
      <w:r w:rsidR="00140DEB" w:rsidRPr="00332700">
        <w:t xml:space="preserve">s principal </w:t>
      </w:r>
      <w:r w:rsidR="00140DEB" w:rsidRPr="00140DEB">
        <w:rPr>
          <w:strike/>
        </w:rPr>
        <w:t>must</w:t>
      </w:r>
      <w:r w:rsidR="00140DEB" w:rsidRPr="00332700">
        <w:t xml:space="preserve">, within fifteen days of employing, appointing, or retaining a lobbyist, </w:t>
      </w:r>
      <w:r w:rsidR="00140DEB">
        <w:rPr>
          <w:u w:val="single"/>
        </w:rPr>
        <w:t>shall</w:t>
      </w:r>
      <w:r w:rsidR="00140DEB">
        <w:t xml:space="preserve"> </w:t>
      </w:r>
      <w:r w:rsidR="00140DEB" w:rsidRPr="00332700">
        <w:t xml:space="preserve">register with the State Ethics Commission as provided in this section.  Each person registering </w:t>
      </w:r>
      <w:r w:rsidR="00140DEB" w:rsidRPr="00140DEB">
        <w:rPr>
          <w:strike/>
        </w:rPr>
        <w:t>must</w:t>
      </w:r>
      <w:r w:rsidR="00140DEB" w:rsidRPr="00332700">
        <w:t xml:space="preserve"> </w:t>
      </w:r>
      <w:r w:rsidR="00140DEB">
        <w:rPr>
          <w:u w:val="single"/>
        </w:rPr>
        <w:t>shall</w:t>
      </w:r>
      <w:r w:rsidR="00140DEB">
        <w:t xml:space="preserve"> </w:t>
      </w:r>
      <w:r w:rsidR="00140DEB" w:rsidRPr="00332700">
        <w:t xml:space="preserve">pay a fee of </w:t>
      </w:r>
      <w:r w:rsidR="00140DEB" w:rsidRPr="00E51CD2">
        <w:rPr>
          <w:strike/>
        </w:rPr>
        <w:t>one</w:t>
      </w:r>
      <w:r w:rsidR="00140DEB" w:rsidRPr="00332700">
        <w:t xml:space="preserve"> </w:t>
      </w:r>
      <w:r>
        <w:rPr>
          <w:u w:val="single"/>
        </w:rPr>
        <w:t>two</w:t>
      </w:r>
      <w:r>
        <w:t xml:space="preserve"> </w:t>
      </w:r>
      <w:r w:rsidR="00140DEB" w:rsidRPr="00332700">
        <w:t>hundred dollars.  If a partnership, committee, an association, a corporation, labor organization, or any other organization or group of persons registers as a lobbyist</w:t>
      </w:r>
      <w:r w:rsidR="00140DEB" w:rsidRPr="00140DEB">
        <w:t>’</w:t>
      </w:r>
      <w:r w:rsidR="00140DEB" w:rsidRPr="00332700">
        <w:t xml:space="preserve">s principal, it </w:t>
      </w:r>
      <w:r w:rsidR="00140DEB" w:rsidRPr="00140DEB">
        <w:rPr>
          <w:strike/>
        </w:rPr>
        <w:t>must</w:t>
      </w:r>
      <w:r w:rsidR="00140DEB" w:rsidRPr="00332700">
        <w:t xml:space="preserve"> </w:t>
      </w:r>
      <w:r w:rsidR="00140DEB">
        <w:rPr>
          <w:u w:val="single"/>
        </w:rPr>
        <w:t>shall</w:t>
      </w:r>
      <w:r w:rsidR="00140DEB">
        <w:t xml:space="preserve"> </w:t>
      </w:r>
      <w:r w:rsidR="00140DEB" w:rsidRPr="00332700">
        <w:t>identify each person who will act as a lobbyist on its behalf during the covered period.  If the State is a lobbyist</w:t>
      </w:r>
      <w:r w:rsidR="00140DEB" w:rsidRPr="00140DEB">
        <w:t>’</w:t>
      </w:r>
      <w:r w:rsidR="00140DEB" w:rsidRPr="00332700">
        <w:t>s principal, the State is exempt from paying a registration fee and filing a lobbyist</w:t>
      </w:r>
      <w:r w:rsidR="00140DEB" w:rsidRPr="00140DEB">
        <w:t>’</w:t>
      </w:r>
      <w:r w:rsidR="00140DEB" w:rsidRPr="00332700">
        <w:t>s pr</w:t>
      </w:r>
      <w:r w:rsidR="00140DEB">
        <w:t>incipal registration statement.”</w:t>
      </w:r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40DEB">
        <w:t>3</w:t>
      </w:r>
      <w:r>
        <w:t>.</w:t>
      </w:r>
      <w:r>
        <w:tab/>
        <w:t>This act takes effect upon approval by the Governor.</w:t>
      </w:r>
    </w:p>
    <w:p w:rsidR="0005281E" w:rsidRDefault="00140D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281E" w:rsidRDefault="0005281E" w:rsidP="00FD3943">
      <w:pPr>
        <w:suppressAutoHyphens/>
      </w:pPr>
    </w:p>
    <w:sectPr w:rsidR="0005281E" w:rsidSect="00FD39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273" w:rsidRDefault="00952273" w:rsidP="009F0C77">
      <w:r>
        <w:separator/>
      </w:r>
    </w:p>
  </w:endnote>
  <w:endnote w:type="continuationSeparator" w:id="0">
    <w:p w:rsidR="00952273" w:rsidRDefault="009522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1C4E48-1031-47DD-97ED-E93586398C7F}"/>
    <w:embedBold r:id="rId2" w:fontKey="{B4998B04-E884-4768-9CE9-EF1C01949C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1E7621-222A-4B40-BE9A-E4E69A69DC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E14DE8-21FB-4A4C-A070-F7A04ED1F1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943" w:rsidRPr="0005281E" w:rsidRDefault="00FD3943" w:rsidP="000528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r w:rsidR="00BD4D09">
      <w:fldChar w:fldCharType="begin"/>
    </w:r>
    <w:r w:rsidR="00BD4D09">
      <w:instrText xml:space="preserve"> PAGE  \* MERGEFORMAT </w:instrText>
    </w:r>
    <w:r w:rsidR="00BD4D09">
      <w:fldChar w:fldCharType="separate"/>
    </w:r>
    <w:r w:rsidR="00BD4D09">
      <w:rPr>
        <w:noProof/>
      </w:rPr>
      <w:t>1</w:t>
    </w:r>
    <w:r w:rsidR="00BD4D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273" w:rsidRDefault="00952273" w:rsidP="009F0C77">
      <w:r>
        <w:separator/>
      </w:r>
    </w:p>
  </w:footnote>
  <w:footnote w:type="continuationSeparator" w:id="0">
    <w:p w:rsidR="00952273" w:rsidRDefault="009522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312SD11"/>
    <w:docVar w:name="CoverBillType" w:val="b"/>
    <w:docVar w:name="docpath" w:val="L:\Council\bills\DKA\3312SD11.DOCX"/>
    <w:docVar w:name="dvBillNumber" w:val="357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57A33"/>
    <w:rsid w:val="00011869"/>
    <w:rsid w:val="0005281E"/>
    <w:rsid w:val="000B6E0F"/>
    <w:rsid w:val="000E1785"/>
    <w:rsid w:val="000F40FA"/>
    <w:rsid w:val="0010776B"/>
    <w:rsid w:val="00111481"/>
    <w:rsid w:val="00132684"/>
    <w:rsid w:val="00133E66"/>
    <w:rsid w:val="00140DEB"/>
    <w:rsid w:val="001435A3"/>
    <w:rsid w:val="001740AD"/>
    <w:rsid w:val="00174326"/>
    <w:rsid w:val="001D08F2"/>
    <w:rsid w:val="001D525B"/>
    <w:rsid w:val="001D7F4F"/>
    <w:rsid w:val="002112BF"/>
    <w:rsid w:val="002321B6"/>
    <w:rsid w:val="002475FB"/>
    <w:rsid w:val="00250967"/>
    <w:rsid w:val="002543C8"/>
    <w:rsid w:val="00284AAE"/>
    <w:rsid w:val="002E5912"/>
    <w:rsid w:val="002E708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4C9D"/>
    <w:rsid w:val="004E7D54"/>
    <w:rsid w:val="00515E81"/>
    <w:rsid w:val="005273C6"/>
    <w:rsid w:val="00530A69"/>
    <w:rsid w:val="00545593"/>
    <w:rsid w:val="00577C6C"/>
    <w:rsid w:val="005A6EAE"/>
    <w:rsid w:val="005C2FE2"/>
    <w:rsid w:val="005C4E29"/>
    <w:rsid w:val="005E2BC9"/>
    <w:rsid w:val="00605102"/>
    <w:rsid w:val="006215AA"/>
    <w:rsid w:val="006673B8"/>
    <w:rsid w:val="006913C9"/>
    <w:rsid w:val="0069470D"/>
    <w:rsid w:val="006E06C2"/>
    <w:rsid w:val="007223A1"/>
    <w:rsid w:val="00734F00"/>
    <w:rsid w:val="00792649"/>
    <w:rsid w:val="007A70AE"/>
    <w:rsid w:val="008362E8"/>
    <w:rsid w:val="00857A33"/>
    <w:rsid w:val="008726FE"/>
    <w:rsid w:val="008A1768"/>
    <w:rsid w:val="008F1D30"/>
    <w:rsid w:val="008F4429"/>
    <w:rsid w:val="009136C4"/>
    <w:rsid w:val="00932EF9"/>
    <w:rsid w:val="0093531F"/>
    <w:rsid w:val="0094021A"/>
    <w:rsid w:val="00952273"/>
    <w:rsid w:val="009C6A0B"/>
    <w:rsid w:val="009F0C77"/>
    <w:rsid w:val="009F4DD1"/>
    <w:rsid w:val="00A04B3F"/>
    <w:rsid w:val="00A41684"/>
    <w:rsid w:val="00A64E80"/>
    <w:rsid w:val="00A72BCD"/>
    <w:rsid w:val="00A741D9"/>
    <w:rsid w:val="00A833AB"/>
    <w:rsid w:val="00A9741D"/>
    <w:rsid w:val="00AD4B17"/>
    <w:rsid w:val="00AD4FCC"/>
    <w:rsid w:val="00B412D4"/>
    <w:rsid w:val="00BD4D09"/>
    <w:rsid w:val="00BE3C22"/>
    <w:rsid w:val="00C0345E"/>
    <w:rsid w:val="00C3483A"/>
    <w:rsid w:val="00C3775D"/>
    <w:rsid w:val="00C74E9D"/>
    <w:rsid w:val="00C82FD3"/>
    <w:rsid w:val="00C92819"/>
    <w:rsid w:val="00CC6B7B"/>
    <w:rsid w:val="00CD2089"/>
    <w:rsid w:val="00CD6FB6"/>
    <w:rsid w:val="00D73A67"/>
    <w:rsid w:val="00D970A9"/>
    <w:rsid w:val="00DF3845"/>
    <w:rsid w:val="00E41911"/>
    <w:rsid w:val="00E51CD2"/>
    <w:rsid w:val="00E92EEF"/>
    <w:rsid w:val="00F24442"/>
    <w:rsid w:val="00F50AE3"/>
    <w:rsid w:val="00F67CF1"/>
    <w:rsid w:val="00F840F0"/>
    <w:rsid w:val="00FB0D0D"/>
    <w:rsid w:val="00FB43B4"/>
    <w:rsid w:val="00FD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28231E-F27C-446D-9ABC-801D08E5A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39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73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08E50-6962-4945-968A-B1C66C115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415</Words>
  <Characters>2228</Characters>
  <Application>Microsoft Office Word</Application>
  <DocSecurity>4</DocSecurity>
  <Lines>84</Lines>
  <Paragraphs>26</Paragraphs>
  <ScaleCrop>false</ScaleCrop>
  <Company> 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3573: Lobbyist - South Carolina Legislature Online</dc:title>
  <dc:subject/>
  <dc:creator>SharonPair</dc:creator>
  <cp:keywords/>
  <dc:description/>
  <cp:lastModifiedBy>N Cumfer</cp:lastModifiedBy>
  <cp:revision>2</cp:revision>
  <cp:lastPrinted>2011-01-31T21:24:00Z</cp:lastPrinted>
  <dcterms:created xsi:type="dcterms:W3CDTF">2014-11-21T21:43:00Z</dcterms:created>
  <dcterms:modified xsi:type="dcterms:W3CDTF">2014-11-21T21:43:00Z</dcterms:modified>
</cp:coreProperties>
</file>