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267" w:rsidRDefault="00EC3267" w:rsidP="00EC3267">
      <w:pPr>
        <w:widowControl w:val="0"/>
        <w:jc w:val="center"/>
      </w:pPr>
      <w:bookmarkStart w:id="0" w:name="_GoBack"/>
      <w:bookmarkEnd w:id="0"/>
      <w:r w:rsidRPr="00EC3267">
        <w:rPr>
          <w:b/>
        </w:rPr>
        <w:t>South Carolina General Assembly</w:t>
      </w:r>
    </w:p>
    <w:p w:rsidR="00EC3267" w:rsidRDefault="00EC3267" w:rsidP="00EC3267">
      <w:pPr>
        <w:widowControl w:val="0"/>
        <w:jc w:val="center"/>
      </w:pPr>
      <w:r>
        <w:t>119th Session, 2011-2012</w:t>
      </w:r>
    </w:p>
    <w:p w:rsidR="00EC3267" w:rsidRDefault="00EC3267" w:rsidP="00EC3267">
      <w:pPr>
        <w:widowControl w:val="0"/>
        <w:jc w:val="left"/>
      </w:pPr>
    </w:p>
    <w:p w:rsidR="00EC3267" w:rsidRDefault="00EC3267" w:rsidP="00EC3267">
      <w:pPr>
        <w:widowControl w:val="0"/>
        <w:jc w:val="left"/>
        <w:rPr>
          <w:b/>
        </w:rPr>
      </w:pPr>
      <w:r w:rsidRPr="00EC3267">
        <w:rPr>
          <w:b/>
        </w:rPr>
        <w:t>H. 3576</w:t>
      </w:r>
    </w:p>
    <w:p w:rsidR="00EC3267" w:rsidRDefault="00EC3267" w:rsidP="00EC3267">
      <w:pPr>
        <w:widowControl w:val="0"/>
        <w:jc w:val="left"/>
        <w:rPr>
          <w:b/>
        </w:rPr>
      </w:pPr>
    </w:p>
    <w:p w:rsidR="00EC3267" w:rsidRDefault="00EC3267" w:rsidP="00EC3267">
      <w:pPr>
        <w:widowControl w:val="0"/>
        <w:jc w:val="left"/>
      </w:pPr>
      <w:r w:rsidRPr="00EC3267">
        <w:rPr>
          <w:b/>
        </w:rPr>
        <w:t>STATUS INFORMATION</w:t>
      </w:r>
    </w:p>
    <w:p w:rsidR="00EC3267" w:rsidRDefault="00EC3267" w:rsidP="00EC3267">
      <w:pPr>
        <w:widowControl w:val="0"/>
        <w:jc w:val="left"/>
      </w:pPr>
    </w:p>
    <w:p w:rsidR="00EC3267" w:rsidRDefault="00EC3267" w:rsidP="00EC3267">
      <w:pPr>
        <w:widowControl w:val="0"/>
        <w:jc w:val="left"/>
      </w:pPr>
      <w:r>
        <w:t>House Resolution</w:t>
      </w:r>
    </w:p>
    <w:p w:rsidR="00EC3267" w:rsidRDefault="00211DAB" w:rsidP="00EC3267">
      <w:pPr>
        <w:widowControl w:val="0"/>
        <w:jc w:val="left"/>
      </w:pPr>
      <w:r>
        <w:t>Sponsors: Reps. Sandifer, Bales, Toole, Mack, Gambrell, Brady, Agnew, Alexander, Allen, Allison, Anderson, Anthony, Atwater, Ballentine, Bannister, Barfield, Battle, Bedingfield, Bikas, Bingham, Bowen,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Gilliard, Govan, Hamilton, Hardwick, Harrison, Hart, Hayes, Hearn, Henderson, Herbkersman, Hiott, Hixon, Hodges, Horne, Hosey, Howard, Huggins, Jefferson, King, Knight, Limehouse, Loftis, Long, Lowe, McCoy, McEachern, McLeod, Merrill, Mitchell, D.C. Moss, V.S. Moss, Munnerlyn, Murphy, Nanney, J.H. Neal, J.M. Neal, Neilson, Norman, Ott, Owens, Parker, Parks, Patrick, Pinson, Pitts, Pope, Quinn, Rutherford, Ryan, Sabb, Sellers, Simrill, Skelton, G.M. Smith, G.R. Smith, J.E. Smith, J.R. Smith, Sottile, Spires, Stavrinakis, Stringer, Tallon, Taylor, Thayer, Tribble, Umphlett, Vick, Viers, Weeks, Whipper, White, Whitmire, Williams, Willis, Young, Bowers, Funderburk and Lucas</w:t>
      </w:r>
    </w:p>
    <w:p w:rsidR="00EC3267" w:rsidRDefault="00EC3267" w:rsidP="00EC3267">
      <w:pPr>
        <w:widowControl w:val="0"/>
        <w:jc w:val="left"/>
      </w:pPr>
      <w:r>
        <w:t>Document Path: l:\council\bills\rm\1057dg11.docx</w:t>
      </w:r>
    </w:p>
    <w:p w:rsidR="00EC3267" w:rsidRDefault="00EC3267" w:rsidP="00EC3267">
      <w:pPr>
        <w:widowControl w:val="0"/>
        <w:jc w:val="left"/>
      </w:pPr>
    </w:p>
    <w:p w:rsidR="00EC3267" w:rsidRDefault="00EC3267" w:rsidP="00EC3267">
      <w:pPr>
        <w:widowControl w:val="0"/>
        <w:jc w:val="left"/>
      </w:pPr>
      <w:r>
        <w:t>Introduced in the House on February 2, 2011</w:t>
      </w:r>
    </w:p>
    <w:p w:rsidR="00EC3267" w:rsidRDefault="00EC3267" w:rsidP="00EC3267">
      <w:pPr>
        <w:widowControl w:val="0"/>
        <w:jc w:val="left"/>
      </w:pPr>
      <w:r>
        <w:t>Adopted by the House on February 2, 2011</w:t>
      </w:r>
    </w:p>
    <w:p w:rsidR="00EC3267" w:rsidRDefault="00EC3267" w:rsidP="00EC3267">
      <w:pPr>
        <w:widowControl w:val="0"/>
        <w:jc w:val="left"/>
      </w:pPr>
    </w:p>
    <w:p w:rsidR="00EC3267" w:rsidRDefault="00EC3267" w:rsidP="00EC3267">
      <w:pPr>
        <w:widowControl w:val="0"/>
        <w:jc w:val="left"/>
      </w:pPr>
      <w:r>
        <w:t xml:space="preserve">Summary: </w:t>
      </w:r>
      <w:r w:rsidR="00C217B2">
        <w:t>Robert William Harrell, Sr.</w:t>
      </w:r>
    </w:p>
    <w:p w:rsidR="00EC3267" w:rsidRDefault="00EC3267" w:rsidP="00EC3267">
      <w:pPr>
        <w:widowControl w:val="0"/>
        <w:jc w:val="left"/>
      </w:pPr>
    </w:p>
    <w:p w:rsidR="00EC3267" w:rsidRDefault="00EC3267" w:rsidP="00EC3267">
      <w:pPr>
        <w:widowControl w:val="0"/>
        <w:jc w:val="left"/>
      </w:pPr>
    </w:p>
    <w:p w:rsidR="00EC3267" w:rsidRDefault="00EC3267" w:rsidP="00EC32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3267">
        <w:rPr>
          <w:b/>
        </w:rPr>
        <w:t>HISTORY OF LEGISLATIVE ACTIONS</w:t>
      </w:r>
    </w:p>
    <w:p w:rsidR="00EC3267" w:rsidRDefault="00EC3267" w:rsidP="00EC32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C3267" w:rsidRPr="00EC3267" w:rsidRDefault="00EC3267" w:rsidP="00EC32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3267">
        <w:rPr>
          <w:u w:val="single"/>
        </w:rPr>
        <w:tab/>
        <w:t>Date</w:t>
      </w:r>
      <w:r w:rsidRPr="00EC3267">
        <w:rPr>
          <w:u w:val="single"/>
        </w:rPr>
        <w:tab/>
        <w:t>Body</w:t>
      </w:r>
      <w:r w:rsidRPr="00EC3267">
        <w:rPr>
          <w:u w:val="single"/>
        </w:rPr>
        <w:tab/>
        <w:t>Action Description with journal page number</w:t>
      </w:r>
      <w:r w:rsidRPr="00EC3267">
        <w:rPr>
          <w:u w:val="single"/>
        </w:rPr>
        <w:tab/>
      </w:r>
    </w:p>
    <w:p w:rsidR="00B72504" w:rsidRDefault="00B72504" w:rsidP="00B72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85789E">
        <w:t>Introduced and adopted (</w:t>
      </w:r>
      <w:hyperlink r:id="rId7" w:history="1">
        <w:r w:rsidRPr="0085789E">
          <w:rPr>
            <w:rStyle w:val="Hyperlink"/>
          </w:rPr>
          <w:t>House Journal</w:t>
        </w:r>
        <w:r w:rsidRPr="0085789E">
          <w:rPr>
            <w:rStyle w:val="Hyperlink"/>
          </w:rPr>
          <w:noBreakHyphen/>
          <w:t>page 61</w:t>
        </w:r>
      </w:hyperlink>
      <w:r w:rsidRPr="0085789E">
        <w:t>)</w:t>
      </w:r>
    </w:p>
    <w:p w:rsidR="00B72504" w:rsidRDefault="00B72504" w:rsidP="00B72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3267" w:rsidRPr="00EC3267" w:rsidRDefault="00EC3267" w:rsidP="00EC32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3267" w:rsidRDefault="00EC3267" w:rsidP="00EC3267">
      <w:r w:rsidRPr="00EC3267">
        <w:rPr>
          <w:b/>
        </w:rPr>
        <w:t>VERSIONS OF THIS BILL</w:t>
      </w:r>
    </w:p>
    <w:p w:rsidR="00EC3267" w:rsidRDefault="00EC3267" w:rsidP="00EC3267"/>
    <w:p w:rsidR="00EC3267" w:rsidRDefault="00F57BDC" w:rsidP="00EC3267">
      <w:hyperlink r:id="rId8" w:history="1">
        <w:r w:rsidR="00EC3267">
          <w:rPr>
            <w:rStyle w:val="Hyperlink"/>
          </w:rPr>
          <w:t>2/2/2011</w:t>
        </w:r>
      </w:hyperlink>
    </w:p>
    <w:p w:rsidR="00EC3267" w:rsidRDefault="00EC3267" w:rsidP="00EC3267"/>
    <w:p w:rsidR="00EC3267" w:rsidRDefault="00EC3267" w:rsidP="00EC3267">
      <w:pPr>
        <w:sectPr w:rsidR="00EC3267" w:rsidSect="00EC32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08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731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DA2" w:rsidRDefault="005068F8" w:rsidP="00827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3" w:name="titletop"/>
      <w:bookmarkEnd w:id="3"/>
      <w:r>
        <w:t xml:space="preserve">TO </w:t>
      </w:r>
      <w:r w:rsidR="00827DA2">
        <w:rPr>
          <w:color w:val="000000" w:themeColor="text1"/>
        </w:rPr>
        <w:t xml:space="preserve">EXPRESS THE PROFOUND SORROW OF THE </w:t>
      </w:r>
      <w:r w:rsidR="00D548E8">
        <w:rPr>
          <w:color w:val="000000" w:themeColor="text1"/>
        </w:rPr>
        <w:t>HOUSE OF REPRESENTATIVES</w:t>
      </w:r>
      <w:r w:rsidR="00827DA2">
        <w:rPr>
          <w:color w:val="000000" w:themeColor="text1"/>
        </w:rPr>
        <w:t xml:space="preserve"> UPON THE DEATH</w:t>
      </w:r>
      <w:r w:rsidR="006D4D77">
        <w:rPr>
          <w:color w:val="000000" w:themeColor="text1"/>
        </w:rPr>
        <w:t xml:space="preserve"> OF</w:t>
      </w:r>
      <w:r w:rsidR="00827DA2">
        <w:rPr>
          <w:color w:val="000000" w:themeColor="text1"/>
        </w:rPr>
        <w:t xml:space="preserve"> </w:t>
      </w:r>
      <w:r w:rsidR="0027474B">
        <w:rPr>
          <w:color w:val="000000" w:themeColor="text1"/>
        </w:rPr>
        <w:t>CHARLESTON BUSINESS AND CIVIC LEADER AND</w:t>
      </w:r>
      <w:r w:rsidR="00827DA2">
        <w:rPr>
          <w:color w:val="000000" w:themeColor="text1"/>
        </w:rPr>
        <w:t xml:space="preserve"> </w:t>
      </w:r>
      <w:r w:rsidR="00D548E8">
        <w:rPr>
          <w:color w:val="000000" w:themeColor="text1"/>
        </w:rPr>
        <w:t>FORMER STATE HIGHWAY COMMISSIONER R</w:t>
      </w:r>
      <w:r w:rsidR="00C81972">
        <w:rPr>
          <w:color w:val="000000" w:themeColor="text1"/>
        </w:rPr>
        <w:t xml:space="preserve">OBERT WILLIAM HARRELL, SR., </w:t>
      </w:r>
      <w:r w:rsidR="00827DA2">
        <w:rPr>
          <w:color w:val="000000" w:themeColor="text1"/>
        </w:rPr>
        <w:t xml:space="preserve">ON </w:t>
      </w:r>
      <w:r w:rsidR="00D548E8">
        <w:rPr>
          <w:color w:val="000000" w:themeColor="text1"/>
        </w:rPr>
        <w:t>SEPTEMBER</w:t>
      </w:r>
      <w:r w:rsidR="00827DA2">
        <w:rPr>
          <w:color w:val="000000" w:themeColor="text1"/>
        </w:rPr>
        <w:t xml:space="preserve"> </w:t>
      </w:r>
      <w:r w:rsidR="00D548E8">
        <w:rPr>
          <w:color w:val="000000" w:themeColor="text1"/>
        </w:rPr>
        <w:t xml:space="preserve">3, 2010, </w:t>
      </w:r>
      <w:r w:rsidR="00827DA2">
        <w:rPr>
          <w:color w:val="000000" w:themeColor="text1"/>
        </w:rPr>
        <w:t>AND TO CONVEY THE DEEPEST SYMPATHY TO HIS FAMILY AND MANY FRIENDS.</w:t>
      </w:r>
    </w:p>
    <w:p w:rsidR="00487310" w:rsidRDefault="004873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2BD3" w:rsidRDefault="000E2BD3" w:rsidP="000E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remembering his outstanding achievements in </w:t>
      </w:r>
      <w:r w:rsidRPr="00033613">
        <w:rPr>
          <w:color w:val="000000" w:themeColor="text1"/>
          <w:u w:color="000000" w:themeColor="text1"/>
        </w:rPr>
        <w:t>business</w:t>
      </w:r>
      <w:r w:rsidR="00C81972">
        <w:rPr>
          <w:color w:val="000000" w:themeColor="text1"/>
          <w:u w:color="000000" w:themeColor="text1"/>
        </w:rPr>
        <w:t xml:space="preserve"> and committed service to the people of South Carolina, </w:t>
      </w:r>
      <w:r>
        <w:rPr>
          <w:color w:val="000000" w:themeColor="text1"/>
        </w:rPr>
        <w:t xml:space="preserve">the members of the </w:t>
      </w:r>
      <w:r w:rsidR="00C81972">
        <w:rPr>
          <w:color w:val="000000" w:themeColor="text1"/>
        </w:rPr>
        <w:t>House of Representatives w</w:t>
      </w:r>
      <w:r>
        <w:rPr>
          <w:color w:val="000000" w:themeColor="text1"/>
        </w:rPr>
        <w:t xml:space="preserve">ere deeply saddened by news of the passing of </w:t>
      </w:r>
      <w:r w:rsidR="0027474B">
        <w:rPr>
          <w:color w:val="000000" w:themeColor="text1"/>
        </w:rPr>
        <w:t>business and civic leader</w:t>
      </w:r>
      <w:r>
        <w:rPr>
          <w:color w:val="000000" w:themeColor="text1"/>
        </w:rPr>
        <w:t xml:space="preserve"> and </w:t>
      </w:r>
      <w:r w:rsidR="00C81972">
        <w:rPr>
          <w:color w:val="000000" w:themeColor="text1"/>
        </w:rPr>
        <w:t xml:space="preserve">former State Highway Commissioner Robert William Harrell, Sr., of Charleston </w:t>
      </w:r>
      <w:r>
        <w:rPr>
          <w:color w:val="000000" w:themeColor="text1"/>
        </w:rPr>
        <w:t xml:space="preserve">on </w:t>
      </w:r>
      <w:r w:rsidR="00C81972">
        <w:rPr>
          <w:color w:val="000000" w:themeColor="text1"/>
        </w:rPr>
        <w:t>September 3</w:t>
      </w:r>
      <w:r w:rsidR="001539E4">
        <w:rPr>
          <w:color w:val="000000" w:themeColor="text1"/>
        </w:rPr>
        <w:t>,</w:t>
      </w:r>
      <w:r w:rsidR="00C81972">
        <w:rPr>
          <w:color w:val="000000" w:themeColor="text1"/>
        </w:rPr>
        <w:t xml:space="preserve"> 2010, </w:t>
      </w:r>
      <w:r>
        <w:rPr>
          <w:color w:val="000000" w:themeColor="text1"/>
        </w:rPr>
        <w:t xml:space="preserve">at the age of </w:t>
      </w:r>
      <w:r w:rsidR="00C81972">
        <w:rPr>
          <w:color w:val="000000" w:themeColor="text1"/>
        </w:rPr>
        <w:t>seventy</w:t>
      </w:r>
      <w:r w:rsidR="001004B2">
        <w:rPr>
          <w:color w:val="000000" w:themeColor="text1"/>
        </w:rPr>
        <w:noBreakHyphen/>
      </w:r>
      <w:r w:rsidR="00C81972">
        <w:rPr>
          <w:color w:val="000000" w:themeColor="text1"/>
        </w:rPr>
        <w:t>five</w:t>
      </w:r>
      <w:r>
        <w:rPr>
          <w:color w:val="000000" w:themeColor="text1"/>
        </w:rPr>
        <w:t>; and</w:t>
      </w:r>
    </w:p>
    <w:p w:rsidR="000E2BD3" w:rsidRDefault="000E2BD3" w:rsidP="000E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B2240" w:rsidRDefault="000E2BD3" w:rsidP="000E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33613">
        <w:rPr>
          <w:color w:val="000000" w:themeColor="text1"/>
          <w:u w:color="000000" w:themeColor="text1"/>
        </w:rPr>
        <w:t xml:space="preserve">born </w:t>
      </w:r>
      <w:r w:rsidR="00C93B3A">
        <w:rPr>
          <w:color w:val="000000" w:themeColor="text1"/>
          <w:u w:color="000000" w:themeColor="text1"/>
        </w:rPr>
        <w:t xml:space="preserve">June 28, 1935, Bob Harrell was orphaned at birth </w:t>
      </w:r>
      <w:r w:rsidR="00DB2240" w:rsidRPr="001606BB">
        <w:rPr>
          <w:color w:val="000000" w:themeColor="text1"/>
          <w:u w:color="000000" w:themeColor="text1"/>
        </w:rPr>
        <w:t>and grew up in Rockingham, N</w:t>
      </w:r>
      <w:r w:rsidR="005F0C09">
        <w:rPr>
          <w:color w:val="000000" w:themeColor="text1"/>
          <w:u w:color="000000" w:themeColor="text1"/>
        </w:rPr>
        <w:t xml:space="preserve">orth Carolina, </w:t>
      </w:r>
      <w:r w:rsidR="00DB2240" w:rsidRPr="001606BB">
        <w:rPr>
          <w:color w:val="000000" w:themeColor="text1"/>
          <w:u w:color="000000" w:themeColor="text1"/>
        </w:rPr>
        <w:t>raised by his maternal grandpa</w:t>
      </w:r>
      <w:r w:rsidR="00DB2240">
        <w:rPr>
          <w:color w:val="000000" w:themeColor="text1"/>
          <w:u w:color="000000" w:themeColor="text1"/>
        </w:rPr>
        <w:t>rents, Walter and Myrtle Wright; and</w:t>
      </w:r>
    </w:p>
    <w:p w:rsidR="00DB2240" w:rsidRDefault="00DB2240" w:rsidP="000E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240" w:rsidRDefault="00DB2240" w:rsidP="000E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384E">
        <w:rPr>
          <w:color w:val="000000" w:themeColor="text1"/>
          <w:u w:color="000000" w:themeColor="text1"/>
        </w:rPr>
        <w:t>a</w:t>
      </w:r>
      <w:r w:rsidR="0084384E" w:rsidRPr="001606BB">
        <w:rPr>
          <w:color w:val="000000" w:themeColor="text1"/>
          <w:u w:color="000000" w:themeColor="text1"/>
        </w:rPr>
        <w:t xml:space="preserve">fter turning down a college music scholarship, he began his </w:t>
      </w:r>
      <w:r w:rsidR="0041333B">
        <w:rPr>
          <w:color w:val="000000" w:themeColor="text1"/>
          <w:u w:color="000000" w:themeColor="text1"/>
        </w:rPr>
        <w:t xml:space="preserve">business </w:t>
      </w:r>
      <w:r w:rsidR="0084384E" w:rsidRPr="001606BB">
        <w:rPr>
          <w:color w:val="000000" w:themeColor="text1"/>
          <w:u w:color="000000" w:themeColor="text1"/>
        </w:rPr>
        <w:t xml:space="preserve">career </w:t>
      </w:r>
      <w:r w:rsidR="006C1EC7">
        <w:rPr>
          <w:color w:val="000000" w:themeColor="text1"/>
          <w:u w:color="000000" w:themeColor="text1"/>
        </w:rPr>
        <w:t>selling at</w:t>
      </w:r>
      <w:r w:rsidR="0084384E" w:rsidRPr="001606BB">
        <w:rPr>
          <w:color w:val="000000" w:themeColor="text1"/>
          <w:u w:color="000000" w:themeColor="text1"/>
        </w:rPr>
        <w:t xml:space="preserve"> Phillips Shoe</w:t>
      </w:r>
      <w:r w:rsidR="00C86108">
        <w:rPr>
          <w:color w:val="000000" w:themeColor="text1"/>
          <w:u w:color="000000" w:themeColor="text1"/>
        </w:rPr>
        <w:t>s</w:t>
      </w:r>
      <w:r w:rsidR="0084384E">
        <w:rPr>
          <w:color w:val="000000" w:themeColor="text1"/>
          <w:u w:color="000000" w:themeColor="text1"/>
        </w:rPr>
        <w:t>,</w:t>
      </w:r>
      <w:r w:rsidR="0084384E" w:rsidRPr="001606BB">
        <w:rPr>
          <w:color w:val="000000" w:themeColor="text1"/>
          <w:u w:color="000000" w:themeColor="text1"/>
        </w:rPr>
        <w:t xml:space="preserve"> where he met the love of his life, Charlotte Marie Davis. They were married in 1955</w:t>
      </w:r>
      <w:r w:rsidR="0084384E">
        <w:rPr>
          <w:color w:val="000000" w:themeColor="text1"/>
          <w:u w:color="000000" w:themeColor="text1"/>
        </w:rPr>
        <w:t>; and</w:t>
      </w:r>
    </w:p>
    <w:p w:rsidR="0084384E" w:rsidRDefault="0084384E" w:rsidP="000E2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84E" w:rsidRDefault="0084384E" w:rsidP="00843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Pr="001606BB">
        <w:rPr>
          <w:color w:val="000000" w:themeColor="text1"/>
          <w:u w:color="000000" w:themeColor="text1"/>
        </w:rPr>
        <w:t>start</w:t>
      </w:r>
      <w:r>
        <w:rPr>
          <w:color w:val="000000" w:themeColor="text1"/>
          <w:u w:color="000000" w:themeColor="text1"/>
        </w:rPr>
        <w:t>ed with nothing</w:t>
      </w:r>
      <w:r w:rsidRPr="001606BB">
        <w:rPr>
          <w:color w:val="000000" w:themeColor="text1"/>
          <w:u w:color="000000" w:themeColor="text1"/>
        </w:rPr>
        <w:t xml:space="preserve"> but his will and determination</w:t>
      </w:r>
      <w:r>
        <w:rPr>
          <w:color w:val="000000" w:themeColor="text1"/>
          <w:u w:color="000000" w:themeColor="text1"/>
        </w:rPr>
        <w:t>, Bob Harrell</w:t>
      </w:r>
      <w:r w:rsidRPr="001606BB">
        <w:rPr>
          <w:color w:val="000000" w:themeColor="text1"/>
          <w:u w:color="000000" w:themeColor="text1"/>
        </w:rPr>
        <w:t xml:space="preserve"> excelled in business</w:t>
      </w:r>
      <w:r>
        <w:rPr>
          <w:color w:val="000000" w:themeColor="text1"/>
          <w:u w:color="000000" w:themeColor="text1"/>
        </w:rPr>
        <w:t xml:space="preserve"> </w:t>
      </w:r>
      <w:r w:rsidRPr="001606BB">
        <w:rPr>
          <w:color w:val="000000" w:themeColor="text1"/>
          <w:u w:color="000000" w:themeColor="text1"/>
        </w:rPr>
        <w:t>and built a</w:t>
      </w:r>
      <w:r w:rsidR="000902A9">
        <w:rPr>
          <w:color w:val="000000" w:themeColor="text1"/>
          <w:u w:color="000000" w:themeColor="text1"/>
        </w:rPr>
        <w:t xml:space="preserve"> </w:t>
      </w:r>
      <w:r w:rsidRPr="001606BB">
        <w:rPr>
          <w:color w:val="000000" w:themeColor="text1"/>
          <w:u w:color="000000" w:themeColor="text1"/>
        </w:rPr>
        <w:t xml:space="preserve">successful and multifaceted career. </w:t>
      </w:r>
      <w:r w:rsidR="000902A9">
        <w:rPr>
          <w:color w:val="000000" w:themeColor="text1"/>
          <w:u w:color="000000" w:themeColor="text1"/>
        </w:rPr>
        <w:t>Following a six</w:t>
      </w:r>
      <w:r w:rsidR="001004B2">
        <w:rPr>
          <w:color w:val="000000" w:themeColor="text1"/>
          <w:u w:color="000000" w:themeColor="text1"/>
        </w:rPr>
        <w:noBreakHyphen/>
      </w:r>
      <w:r w:rsidR="000902A9">
        <w:rPr>
          <w:color w:val="000000" w:themeColor="text1"/>
          <w:u w:color="000000" w:themeColor="text1"/>
        </w:rPr>
        <w:t xml:space="preserve">year </w:t>
      </w:r>
      <w:r w:rsidR="00DC32C9">
        <w:rPr>
          <w:color w:val="000000" w:themeColor="text1"/>
          <w:u w:color="000000" w:themeColor="text1"/>
        </w:rPr>
        <w:t xml:space="preserve">assignment with </w:t>
      </w:r>
      <w:r w:rsidRPr="001606BB">
        <w:rPr>
          <w:color w:val="000000" w:themeColor="text1"/>
          <w:u w:color="000000" w:themeColor="text1"/>
        </w:rPr>
        <w:t>Southern Bell</w:t>
      </w:r>
      <w:r w:rsidR="00DC32C9">
        <w:rPr>
          <w:color w:val="000000" w:themeColor="text1"/>
          <w:u w:color="000000" w:themeColor="text1"/>
        </w:rPr>
        <w:t>, he o</w:t>
      </w:r>
      <w:r w:rsidRPr="001606BB">
        <w:rPr>
          <w:color w:val="000000" w:themeColor="text1"/>
          <w:u w:color="000000" w:themeColor="text1"/>
        </w:rPr>
        <w:t xml:space="preserve">pened a State Farm Insurance Agency in 1963. A few years later, he began </w:t>
      </w:r>
      <w:r w:rsidR="00DC32C9">
        <w:rPr>
          <w:color w:val="000000" w:themeColor="text1"/>
          <w:u w:color="000000" w:themeColor="text1"/>
        </w:rPr>
        <w:t>a</w:t>
      </w:r>
      <w:r w:rsidRPr="001606BB">
        <w:rPr>
          <w:color w:val="000000" w:themeColor="text1"/>
          <w:u w:color="000000" w:themeColor="text1"/>
        </w:rPr>
        <w:t xml:space="preserve"> development career building houses and commercial properties throughout the Charleston area. He and Charlotte opened Charlotte Harrell</w:t>
      </w:r>
      <w:r w:rsidR="001004B2" w:rsidRPr="001004B2">
        <w:rPr>
          <w:color w:val="000000" w:themeColor="text1"/>
          <w:u w:color="000000" w:themeColor="text1"/>
        </w:rPr>
        <w:t>’</w:t>
      </w:r>
      <w:r w:rsidRPr="001606BB">
        <w:rPr>
          <w:color w:val="000000" w:themeColor="text1"/>
          <w:u w:color="000000" w:themeColor="text1"/>
        </w:rPr>
        <w:t>s Shop gift stores in 1970</w:t>
      </w:r>
      <w:r>
        <w:rPr>
          <w:color w:val="000000" w:themeColor="text1"/>
          <w:u w:color="000000" w:themeColor="text1"/>
        </w:rPr>
        <w:t xml:space="preserve"> and </w:t>
      </w:r>
      <w:r w:rsidRPr="001606BB">
        <w:rPr>
          <w:color w:val="000000" w:themeColor="text1"/>
          <w:u w:color="000000" w:themeColor="text1"/>
        </w:rPr>
        <w:t>built a successful pecan and candies business, Har</w:t>
      </w:r>
      <w:r>
        <w:rPr>
          <w:color w:val="000000" w:themeColor="text1"/>
          <w:u w:color="000000" w:themeColor="text1"/>
        </w:rPr>
        <w:t>rell Farms, in his later years; and</w:t>
      </w:r>
    </w:p>
    <w:p w:rsidR="0084384E" w:rsidRDefault="0084384E" w:rsidP="00843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7AFD" w:rsidRDefault="0084384E" w:rsidP="001D7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938DD">
        <w:rPr>
          <w:color w:val="000000" w:themeColor="text1"/>
          <w:u w:color="000000" w:themeColor="text1"/>
        </w:rPr>
        <w:t>h</w:t>
      </w:r>
      <w:r w:rsidR="008938DD" w:rsidRPr="001606BB">
        <w:rPr>
          <w:color w:val="000000" w:themeColor="text1"/>
          <w:u w:color="000000" w:themeColor="text1"/>
        </w:rPr>
        <w:t xml:space="preserve">is interest in public service began </w:t>
      </w:r>
      <w:r w:rsidR="005E6B49">
        <w:rPr>
          <w:color w:val="000000" w:themeColor="text1"/>
          <w:u w:color="000000" w:themeColor="text1"/>
        </w:rPr>
        <w:t>when he was</w:t>
      </w:r>
      <w:r w:rsidR="008938DD" w:rsidRPr="001606BB">
        <w:rPr>
          <w:color w:val="000000" w:themeColor="text1"/>
          <w:u w:color="000000" w:themeColor="text1"/>
        </w:rPr>
        <w:t xml:space="preserve"> a young man </w:t>
      </w:r>
      <w:r w:rsidR="005E6B49">
        <w:rPr>
          <w:color w:val="000000" w:themeColor="text1"/>
          <w:u w:color="000000" w:themeColor="text1"/>
        </w:rPr>
        <w:t>serving with</w:t>
      </w:r>
      <w:r w:rsidR="008938DD" w:rsidRPr="001606BB">
        <w:rPr>
          <w:color w:val="000000" w:themeColor="text1"/>
          <w:u w:color="000000" w:themeColor="text1"/>
        </w:rPr>
        <w:t xml:space="preserve"> the Jaycees</w:t>
      </w:r>
      <w:r w:rsidR="005E6B49">
        <w:rPr>
          <w:color w:val="000000" w:themeColor="text1"/>
          <w:u w:color="000000" w:themeColor="text1"/>
        </w:rPr>
        <w:t xml:space="preserve">, and it </w:t>
      </w:r>
      <w:r w:rsidR="008938DD" w:rsidRPr="001606BB">
        <w:rPr>
          <w:color w:val="000000" w:themeColor="text1"/>
          <w:u w:color="000000" w:themeColor="text1"/>
        </w:rPr>
        <w:t xml:space="preserve">continued throughout his life. He served three terms as </w:t>
      </w:r>
      <w:r w:rsidR="001D7AFD">
        <w:rPr>
          <w:color w:val="000000" w:themeColor="text1"/>
          <w:u w:color="000000" w:themeColor="text1"/>
        </w:rPr>
        <w:t xml:space="preserve">the </w:t>
      </w:r>
      <w:r w:rsidR="008938DD">
        <w:rPr>
          <w:color w:val="000000" w:themeColor="text1"/>
          <w:u w:color="000000" w:themeColor="text1"/>
        </w:rPr>
        <w:t>h</w:t>
      </w:r>
      <w:r w:rsidR="008938DD" w:rsidRPr="001606BB">
        <w:rPr>
          <w:color w:val="000000" w:themeColor="text1"/>
          <w:u w:color="000000" w:themeColor="text1"/>
        </w:rPr>
        <w:t xml:space="preserve">ighway </w:t>
      </w:r>
      <w:r w:rsidR="008938DD">
        <w:rPr>
          <w:color w:val="000000" w:themeColor="text1"/>
          <w:u w:color="000000" w:themeColor="text1"/>
        </w:rPr>
        <w:t>c</w:t>
      </w:r>
      <w:r w:rsidR="008938DD" w:rsidRPr="001606BB">
        <w:rPr>
          <w:color w:val="000000" w:themeColor="text1"/>
          <w:u w:color="000000" w:themeColor="text1"/>
        </w:rPr>
        <w:t>ommissioner from the First Congressional District</w:t>
      </w:r>
      <w:r w:rsidR="00DC32C9">
        <w:rPr>
          <w:color w:val="000000" w:themeColor="text1"/>
          <w:u w:color="000000" w:themeColor="text1"/>
        </w:rPr>
        <w:t xml:space="preserve">, beginning in </w:t>
      </w:r>
      <w:r w:rsidR="001D7AFD" w:rsidRPr="00780380">
        <w:rPr>
          <w:color w:val="000000" w:themeColor="text1"/>
          <w:u w:color="000000" w:themeColor="text1"/>
        </w:rPr>
        <w:t xml:space="preserve">2000. In February 2004, he was elected to represent the </w:t>
      </w:r>
      <w:r w:rsidR="001D7AFD">
        <w:rPr>
          <w:color w:val="000000" w:themeColor="text1"/>
          <w:u w:color="000000" w:themeColor="text1"/>
        </w:rPr>
        <w:t>First</w:t>
      </w:r>
      <w:r w:rsidR="001D7AFD" w:rsidRPr="00780380">
        <w:rPr>
          <w:color w:val="000000" w:themeColor="text1"/>
          <w:u w:color="000000" w:themeColor="text1"/>
        </w:rPr>
        <w:t xml:space="preserve"> Congressional District as </w:t>
      </w:r>
      <w:r w:rsidR="001D7AFD">
        <w:rPr>
          <w:color w:val="000000" w:themeColor="text1"/>
          <w:u w:color="000000" w:themeColor="text1"/>
        </w:rPr>
        <w:t>f</w:t>
      </w:r>
      <w:r w:rsidR="001D7AFD" w:rsidRPr="00780380">
        <w:rPr>
          <w:color w:val="000000" w:themeColor="text1"/>
          <w:u w:color="000000" w:themeColor="text1"/>
        </w:rPr>
        <w:t xml:space="preserve">irst </w:t>
      </w:r>
      <w:r w:rsidR="001D7AFD">
        <w:rPr>
          <w:color w:val="000000" w:themeColor="text1"/>
          <w:u w:color="000000" w:themeColor="text1"/>
        </w:rPr>
        <w:t>v</w:t>
      </w:r>
      <w:r w:rsidR="001D7AFD" w:rsidRPr="00780380">
        <w:rPr>
          <w:color w:val="000000" w:themeColor="text1"/>
          <w:u w:color="000000" w:themeColor="text1"/>
        </w:rPr>
        <w:t xml:space="preserve">ice </w:t>
      </w:r>
      <w:r w:rsidR="001D7AFD">
        <w:rPr>
          <w:color w:val="000000" w:themeColor="text1"/>
          <w:u w:color="000000" w:themeColor="text1"/>
        </w:rPr>
        <w:t>c</w:t>
      </w:r>
      <w:r w:rsidR="001D7AFD" w:rsidRPr="00780380">
        <w:rPr>
          <w:color w:val="000000" w:themeColor="text1"/>
          <w:u w:color="000000" w:themeColor="text1"/>
        </w:rPr>
        <w:t xml:space="preserve">hairman of the South Carolina Department </w:t>
      </w:r>
      <w:r w:rsidR="0098644A">
        <w:rPr>
          <w:color w:val="000000" w:themeColor="text1"/>
          <w:u w:color="000000" w:themeColor="text1"/>
        </w:rPr>
        <w:t>o</w:t>
      </w:r>
      <w:r w:rsidR="001D7AFD" w:rsidRPr="00780380">
        <w:rPr>
          <w:color w:val="000000" w:themeColor="text1"/>
          <w:u w:color="000000" w:themeColor="text1"/>
        </w:rPr>
        <w:t xml:space="preserve">f Transportation Commission. </w:t>
      </w:r>
      <w:r w:rsidR="001D7AFD">
        <w:rPr>
          <w:color w:val="000000" w:themeColor="text1"/>
          <w:u w:color="000000" w:themeColor="text1"/>
        </w:rPr>
        <w:t xml:space="preserve">In addition, he </w:t>
      </w:r>
      <w:r w:rsidR="001D7AFD" w:rsidRPr="00780380">
        <w:rPr>
          <w:color w:val="000000" w:themeColor="text1"/>
          <w:u w:color="000000" w:themeColor="text1"/>
        </w:rPr>
        <w:t xml:space="preserve">served </w:t>
      </w:r>
      <w:r w:rsidR="001C2A27">
        <w:rPr>
          <w:color w:val="000000" w:themeColor="text1"/>
          <w:u w:color="000000" w:themeColor="text1"/>
        </w:rPr>
        <w:t>from 1990 to 1994</w:t>
      </w:r>
      <w:r w:rsidR="001D7AFD" w:rsidRPr="00780380">
        <w:rPr>
          <w:color w:val="000000" w:themeColor="text1"/>
          <w:u w:color="000000" w:themeColor="text1"/>
        </w:rPr>
        <w:t xml:space="preserve"> as a member of the Highways and Public Transportation Commission</w:t>
      </w:r>
      <w:r w:rsidR="001C2A27">
        <w:rPr>
          <w:color w:val="000000" w:themeColor="text1"/>
          <w:u w:color="000000" w:themeColor="text1"/>
        </w:rPr>
        <w:t xml:space="preserve">, </w:t>
      </w:r>
      <w:r w:rsidR="001D7AFD" w:rsidRPr="00780380">
        <w:rPr>
          <w:color w:val="000000" w:themeColor="text1"/>
          <w:u w:color="000000" w:themeColor="text1"/>
        </w:rPr>
        <w:t>representing Ber</w:t>
      </w:r>
      <w:r w:rsidR="001D7AFD">
        <w:rPr>
          <w:color w:val="000000" w:themeColor="text1"/>
          <w:u w:color="000000" w:themeColor="text1"/>
        </w:rPr>
        <w:t xml:space="preserve">keley and Charleston </w:t>
      </w:r>
      <w:r w:rsidR="003C4ADB">
        <w:rPr>
          <w:color w:val="000000" w:themeColor="text1"/>
          <w:u w:color="000000" w:themeColor="text1"/>
        </w:rPr>
        <w:t>Counties</w:t>
      </w:r>
      <w:r w:rsidR="001D7AFD">
        <w:rPr>
          <w:color w:val="000000" w:themeColor="text1"/>
          <w:u w:color="000000" w:themeColor="text1"/>
        </w:rPr>
        <w:t>; and</w:t>
      </w:r>
    </w:p>
    <w:p w:rsidR="001D7AFD" w:rsidRDefault="001D7AFD" w:rsidP="001D7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38DD" w:rsidRDefault="001D7AFD" w:rsidP="00843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8938DD">
        <w:rPr>
          <w:color w:val="000000" w:themeColor="text1"/>
          <w:u w:color="000000" w:themeColor="text1"/>
        </w:rPr>
        <w:t>nstrumental in the construction of the Arthur Ravenel, Jr., Bridge, h</w:t>
      </w:r>
      <w:r w:rsidR="008938DD" w:rsidRPr="001606BB">
        <w:rPr>
          <w:color w:val="000000" w:themeColor="text1"/>
          <w:u w:color="000000" w:themeColor="text1"/>
        </w:rPr>
        <w:t xml:space="preserve">e was particularly proud to see the completion of </w:t>
      </w:r>
      <w:r w:rsidR="008938DD">
        <w:rPr>
          <w:color w:val="000000" w:themeColor="text1"/>
          <w:u w:color="000000" w:themeColor="text1"/>
        </w:rPr>
        <w:t>th</w:t>
      </w:r>
      <w:r w:rsidR="0027474B">
        <w:rPr>
          <w:color w:val="000000" w:themeColor="text1"/>
          <w:u w:color="000000" w:themeColor="text1"/>
        </w:rPr>
        <w:t>e</w:t>
      </w:r>
      <w:r w:rsidR="008938DD">
        <w:rPr>
          <w:color w:val="000000" w:themeColor="text1"/>
          <w:u w:color="000000" w:themeColor="text1"/>
        </w:rPr>
        <w:t xml:space="preserve"> </w:t>
      </w:r>
      <w:r w:rsidR="008938DD" w:rsidRPr="001606BB">
        <w:rPr>
          <w:color w:val="000000" w:themeColor="text1"/>
          <w:u w:color="000000" w:themeColor="text1"/>
        </w:rPr>
        <w:t>Cooper River Bridge replacement</w:t>
      </w:r>
      <w:r w:rsidR="008938DD">
        <w:rPr>
          <w:color w:val="000000" w:themeColor="text1"/>
          <w:u w:color="000000" w:themeColor="text1"/>
        </w:rPr>
        <w:t xml:space="preserve"> </w:t>
      </w:r>
      <w:r w:rsidR="008938DD" w:rsidRPr="001606BB">
        <w:rPr>
          <w:color w:val="000000" w:themeColor="text1"/>
          <w:u w:color="000000" w:themeColor="text1"/>
        </w:rPr>
        <w:t>during his time in office</w:t>
      </w:r>
      <w:r w:rsidR="008938DD">
        <w:rPr>
          <w:color w:val="000000" w:themeColor="text1"/>
          <w:u w:color="000000" w:themeColor="text1"/>
        </w:rPr>
        <w:t>; and</w:t>
      </w:r>
    </w:p>
    <w:p w:rsidR="00616556" w:rsidRDefault="00616556" w:rsidP="00843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6556" w:rsidRDefault="00616556" w:rsidP="00843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 leadership in transportation matters, especially in the development of I</w:t>
      </w:r>
      <w:r w:rsidR="001004B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526, the Department of Transportation named the I</w:t>
      </w:r>
      <w:r w:rsidR="001004B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526 bridge and interchange that span U.S. Highway 17 and U.S. Highway 7 </w:t>
      </w:r>
      <w:r w:rsidR="00F03D09">
        <w:rPr>
          <w:color w:val="000000" w:themeColor="text1"/>
          <w:u w:color="000000" w:themeColor="text1"/>
        </w:rPr>
        <w:t xml:space="preserve">in Charleston County </w:t>
      </w:r>
      <w:r>
        <w:rPr>
          <w:color w:val="000000" w:themeColor="text1"/>
          <w:u w:color="000000" w:themeColor="text1"/>
        </w:rPr>
        <w:t>in his honor; and</w:t>
      </w:r>
    </w:p>
    <w:p w:rsidR="008938DD" w:rsidRDefault="008938DD" w:rsidP="00843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7201" w:rsidRDefault="008938DD" w:rsidP="00843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10C1B">
        <w:rPr>
          <w:color w:val="000000" w:themeColor="text1"/>
          <w:u w:color="000000" w:themeColor="text1"/>
        </w:rPr>
        <w:t>Bob Harrell</w:t>
      </w:r>
      <w:r w:rsidR="00410C1B" w:rsidRPr="001606BB">
        <w:rPr>
          <w:color w:val="000000" w:themeColor="text1"/>
          <w:u w:color="000000" w:themeColor="text1"/>
        </w:rPr>
        <w:t xml:space="preserve"> had a deep and abiding faith in God, </w:t>
      </w:r>
      <w:r w:rsidR="00437201">
        <w:rPr>
          <w:color w:val="000000" w:themeColor="text1"/>
          <w:u w:color="000000" w:themeColor="text1"/>
        </w:rPr>
        <w:t xml:space="preserve">a faith that was </w:t>
      </w:r>
      <w:r w:rsidR="00410C1B" w:rsidRPr="001606BB">
        <w:rPr>
          <w:color w:val="000000" w:themeColor="text1"/>
          <w:u w:color="000000" w:themeColor="text1"/>
        </w:rPr>
        <w:t xml:space="preserve">clear to those who knew him, and </w:t>
      </w:r>
      <w:r w:rsidR="009B4024">
        <w:rPr>
          <w:color w:val="000000" w:themeColor="text1"/>
          <w:u w:color="000000" w:themeColor="text1"/>
        </w:rPr>
        <w:t>that faith</w:t>
      </w:r>
      <w:r w:rsidR="00410C1B">
        <w:rPr>
          <w:color w:val="000000" w:themeColor="text1"/>
          <w:u w:color="000000" w:themeColor="text1"/>
        </w:rPr>
        <w:t xml:space="preserve"> </w:t>
      </w:r>
      <w:r w:rsidR="00410C1B" w:rsidRPr="001606BB">
        <w:rPr>
          <w:color w:val="000000" w:themeColor="text1"/>
          <w:u w:color="000000" w:themeColor="text1"/>
        </w:rPr>
        <w:t>sustained him throughout his days. He was a longtime member of Northbridge Baptist Church in Charleston</w:t>
      </w:r>
      <w:r w:rsidR="00437201">
        <w:rPr>
          <w:color w:val="000000" w:themeColor="text1"/>
          <w:u w:color="000000" w:themeColor="text1"/>
        </w:rPr>
        <w:t>,</w:t>
      </w:r>
      <w:r w:rsidR="00410C1B" w:rsidRPr="001606BB">
        <w:rPr>
          <w:color w:val="000000" w:themeColor="text1"/>
          <w:u w:color="000000" w:themeColor="text1"/>
        </w:rPr>
        <w:t xml:space="preserve"> where he served as </w:t>
      </w:r>
      <w:r w:rsidR="00437201">
        <w:rPr>
          <w:color w:val="000000" w:themeColor="text1"/>
          <w:u w:color="000000" w:themeColor="text1"/>
        </w:rPr>
        <w:t>d</w:t>
      </w:r>
      <w:r w:rsidR="00410C1B" w:rsidRPr="001606BB">
        <w:rPr>
          <w:color w:val="000000" w:themeColor="text1"/>
          <w:u w:color="000000" w:themeColor="text1"/>
        </w:rPr>
        <w:t xml:space="preserve">eacon and Sunday School </w:t>
      </w:r>
      <w:r w:rsidR="00437201">
        <w:rPr>
          <w:color w:val="000000" w:themeColor="text1"/>
          <w:u w:color="000000" w:themeColor="text1"/>
        </w:rPr>
        <w:t>s</w:t>
      </w:r>
      <w:r w:rsidR="00410C1B" w:rsidRPr="001606BB">
        <w:rPr>
          <w:color w:val="000000" w:themeColor="text1"/>
          <w:u w:color="000000" w:themeColor="text1"/>
        </w:rPr>
        <w:t>uperintendent</w:t>
      </w:r>
      <w:r w:rsidR="00437201">
        <w:rPr>
          <w:color w:val="000000" w:themeColor="text1"/>
          <w:u w:color="000000" w:themeColor="text1"/>
        </w:rPr>
        <w:t>; and</w:t>
      </w:r>
    </w:p>
    <w:p w:rsidR="00437201" w:rsidRDefault="00437201" w:rsidP="00843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77E" w:rsidRDefault="00437201" w:rsidP="005A1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A177E">
        <w:rPr>
          <w:color w:val="000000" w:themeColor="text1"/>
          <w:u w:color="000000" w:themeColor="text1"/>
        </w:rPr>
        <w:t xml:space="preserve"> </w:t>
      </w:r>
      <w:r w:rsidR="00D90CBF">
        <w:rPr>
          <w:color w:val="000000" w:themeColor="text1"/>
          <w:u w:color="000000" w:themeColor="text1"/>
        </w:rPr>
        <w:t>all his</w:t>
      </w:r>
      <w:r w:rsidR="005A177E" w:rsidRPr="001606BB">
        <w:rPr>
          <w:color w:val="000000" w:themeColor="text1"/>
          <w:u w:color="000000" w:themeColor="text1"/>
        </w:rPr>
        <w:t xml:space="preserve"> life, his first priority was family. He made sure they knew they were loved and took great pride in their accomplishments. </w:t>
      </w:r>
      <w:r w:rsidR="003E3497">
        <w:rPr>
          <w:color w:val="000000" w:themeColor="text1"/>
          <w:u w:color="000000" w:themeColor="text1"/>
        </w:rPr>
        <w:t>Together, Bob Harrell and his beloved Charlotte ra</w:t>
      </w:r>
      <w:r w:rsidR="005A177E" w:rsidRPr="001606BB">
        <w:rPr>
          <w:color w:val="000000" w:themeColor="text1"/>
          <w:u w:color="000000" w:themeColor="text1"/>
        </w:rPr>
        <w:t>ised three</w:t>
      </w:r>
      <w:r w:rsidR="00616556">
        <w:rPr>
          <w:color w:val="000000" w:themeColor="text1"/>
          <w:u w:color="000000" w:themeColor="text1"/>
        </w:rPr>
        <w:t xml:space="preserve"> </w:t>
      </w:r>
      <w:r w:rsidR="003E3497">
        <w:rPr>
          <w:color w:val="000000" w:themeColor="text1"/>
          <w:u w:color="000000" w:themeColor="text1"/>
        </w:rPr>
        <w:t>children, Robert, Jr., Lea, and John, who blessed their parents with eight grandchildren; and</w:t>
      </w:r>
    </w:p>
    <w:p w:rsidR="003E3497" w:rsidRDefault="003E3497" w:rsidP="005A1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592C" w:rsidRDefault="003E3497" w:rsidP="009A5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592C">
        <w:rPr>
          <w:color w:val="000000" w:themeColor="text1"/>
        </w:rPr>
        <w:t xml:space="preserve">he leaves to cherish his memory his </w:t>
      </w:r>
      <w:r w:rsidR="00421F99">
        <w:rPr>
          <w:color w:val="000000" w:themeColor="text1"/>
        </w:rPr>
        <w:t xml:space="preserve">wife, </w:t>
      </w:r>
      <w:r w:rsidR="00C644A5">
        <w:rPr>
          <w:color w:val="000000" w:themeColor="text1"/>
        </w:rPr>
        <w:t xml:space="preserve">Charlotte; son </w:t>
      </w:r>
      <w:r w:rsidR="00814F2B">
        <w:rPr>
          <w:color w:val="000000" w:themeColor="text1"/>
        </w:rPr>
        <w:t>Robert W. Harrell, Jr., of Charleston, Speaker of the House of Representatives</w:t>
      </w:r>
      <w:r w:rsidR="0027474B">
        <w:rPr>
          <w:color w:val="000000" w:themeColor="text1"/>
        </w:rPr>
        <w:t xml:space="preserve"> and our dear friend and collea</w:t>
      </w:r>
      <w:r w:rsidR="003C4ADB">
        <w:rPr>
          <w:color w:val="000000" w:themeColor="text1"/>
        </w:rPr>
        <w:t>g</w:t>
      </w:r>
      <w:r w:rsidR="0027474B">
        <w:rPr>
          <w:color w:val="000000" w:themeColor="text1"/>
        </w:rPr>
        <w:t>ue</w:t>
      </w:r>
      <w:r w:rsidR="00814F2B">
        <w:rPr>
          <w:color w:val="000000" w:themeColor="text1"/>
        </w:rPr>
        <w:t xml:space="preserve">; son </w:t>
      </w:r>
      <w:r w:rsidR="00814F2B" w:rsidRPr="001606BB">
        <w:rPr>
          <w:color w:val="000000" w:themeColor="text1"/>
          <w:u w:color="000000" w:themeColor="text1"/>
        </w:rPr>
        <w:t xml:space="preserve">John Davis Harrell </w:t>
      </w:r>
      <w:r w:rsidR="00814F2B">
        <w:rPr>
          <w:color w:val="000000" w:themeColor="text1"/>
          <w:u w:color="000000" w:themeColor="text1"/>
        </w:rPr>
        <w:t xml:space="preserve">of James Island; daughter </w:t>
      </w:r>
      <w:r w:rsidR="00825057">
        <w:rPr>
          <w:color w:val="000000" w:themeColor="text1"/>
          <w:u w:color="000000" w:themeColor="text1"/>
        </w:rPr>
        <w:t>Lea Harrell Kirkland of Winston</w:t>
      </w:r>
      <w:r w:rsidR="001004B2">
        <w:rPr>
          <w:color w:val="000000" w:themeColor="text1"/>
          <w:u w:color="000000" w:themeColor="text1"/>
        </w:rPr>
        <w:noBreakHyphen/>
      </w:r>
      <w:r w:rsidR="00825057">
        <w:rPr>
          <w:color w:val="000000" w:themeColor="text1"/>
          <w:u w:color="000000" w:themeColor="text1"/>
        </w:rPr>
        <w:t xml:space="preserve">Salem, North Carolina; grandchildren </w:t>
      </w:r>
      <w:r w:rsidR="00825057" w:rsidRPr="001606BB">
        <w:rPr>
          <w:color w:val="000000" w:themeColor="text1"/>
          <w:u w:color="000000" w:themeColor="text1"/>
        </w:rPr>
        <w:t>Trey</w:t>
      </w:r>
      <w:r w:rsidR="00825057">
        <w:rPr>
          <w:color w:val="000000" w:themeColor="text1"/>
          <w:u w:color="000000" w:themeColor="text1"/>
        </w:rPr>
        <w:t xml:space="preserve">, </w:t>
      </w:r>
      <w:r w:rsidR="00825057" w:rsidRPr="001606BB">
        <w:rPr>
          <w:color w:val="000000" w:themeColor="text1"/>
          <w:u w:color="000000" w:themeColor="text1"/>
        </w:rPr>
        <w:t>Charlotte</w:t>
      </w:r>
      <w:r w:rsidR="00825057">
        <w:rPr>
          <w:color w:val="000000" w:themeColor="text1"/>
          <w:u w:color="000000" w:themeColor="text1"/>
        </w:rPr>
        <w:t xml:space="preserve">, </w:t>
      </w:r>
      <w:r w:rsidR="00825057" w:rsidRPr="001606BB">
        <w:rPr>
          <w:color w:val="000000" w:themeColor="text1"/>
          <w:u w:color="000000" w:themeColor="text1"/>
        </w:rPr>
        <w:t>Maggie, Ellen</w:t>
      </w:r>
      <w:r w:rsidR="00825057">
        <w:rPr>
          <w:color w:val="000000" w:themeColor="text1"/>
          <w:u w:color="000000" w:themeColor="text1"/>
        </w:rPr>
        <w:t xml:space="preserve">, </w:t>
      </w:r>
      <w:r w:rsidR="00825057" w:rsidRPr="001606BB">
        <w:rPr>
          <w:color w:val="000000" w:themeColor="text1"/>
          <w:u w:color="000000" w:themeColor="text1"/>
        </w:rPr>
        <w:t>Mitch</w:t>
      </w:r>
      <w:r w:rsidR="00825057">
        <w:rPr>
          <w:color w:val="000000" w:themeColor="text1"/>
          <w:u w:color="000000" w:themeColor="text1"/>
        </w:rPr>
        <w:t xml:space="preserve">, </w:t>
      </w:r>
      <w:r w:rsidR="00825057" w:rsidRPr="001606BB">
        <w:rPr>
          <w:color w:val="000000" w:themeColor="text1"/>
          <w:u w:color="000000" w:themeColor="text1"/>
        </w:rPr>
        <w:t xml:space="preserve">Jessica, Davis, and </w:t>
      </w:r>
      <w:r w:rsidR="00825057">
        <w:rPr>
          <w:color w:val="000000" w:themeColor="text1"/>
          <w:u w:color="000000" w:themeColor="text1"/>
        </w:rPr>
        <w:t xml:space="preserve">Elizabeth; and a </w:t>
      </w:r>
      <w:r w:rsidR="009A592C">
        <w:rPr>
          <w:color w:val="000000" w:themeColor="text1"/>
        </w:rPr>
        <w:t>host of other family members, friends, and colleagues; and</w:t>
      </w:r>
    </w:p>
    <w:p w:rsidR="00421F99" w:rsidRDefault="00421F99" w:rsidP="003E3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793" w:rsidRDefault="004F3E92" w:rsidP="00523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a true American success story through </w:t>
      </w:r>
      <w:r w:rsidRPr="001606BB">
        <w:rPr>
          <w:color w:val="000000" w:themeColor="text1"/>
          <w:u w:color="000000" w:themeColor="text1"/>
        </w:rPr>
        <w:t>faith, family, public service</w:t>
      </w:r>
      <w:r>
        <w:rPr>
          <w:color w:val="000000" w:themeColor="text1"/>
          <w:u w:color="000000" w:themeColor="text1"/>
        </w:rPr>
        <w:t>,</w:t>
      </w:r>
      <w:r w:rsidRPr="001606BB">
        <w:rPr>
          <w:color w:val="000000" w:themeColor="text1"/>
          <w:u w:color="000000" w:themeColor="text1"/>
        </w:rPr>
        <w:t xml:space="preserve"> and business</w:t>
      </w:r>
      <w:r>
        <w:rPr>
          <w:color w:val="000000" w:themeColor="text1"/>
          <w:u w:color="000000" w:themeColor="text1"/>
        </w:rPr>
        <w:t>, Bob Harrell</w:t>
      </w:r>
      <w:r w:rsidR="00121FAD">
        <w:rPr>
          <w:color w:val="000000" w:themeColor="text1"/>
          <w:u w:color="000000" w:themeColor="text1"/>
        </w:rPr>
        <w:t xml:space="preserve"> l</w:t>
      </w:r>
      <w:r w:rsidR="00523793">
        <w:rPr>
          <w:color w:val="000000" w:themeColor="text1"/>
        </w:rPr>
        <w:t>ong will be remembered and honored as an example of what hard work</w:t>
      </w:r>
      <w:r w:rsidR="00517CFA">
        <w:rPr>
          <w:color w:val="000000" w:themeColor="text1"/>
        </w:rPr>
        <w:t xml:space="preserve"> and </w:t>
      </w:r>
      <w:r w:rsidR="00523793">
        <w:rPr>
          <w:color w:val="000000" w:themeColor="text1"/>
        </w:rPr>
        <w:t xml:space="preserve">genuine dedication to the welfare of </w:t>
      </w:r>
      <w:r w:rsidR="002C4501">
        <w:rPr>
          <w:color w:val="000000" w:themeColor="text1"/>
        </w:rPr>
        <w:t>others</w:t>
      </w:r>
      <w:r w:rsidR="00523793">
        <w:rPr>
          <w:color w:val="000000" w:themeColor="text1"/>
        </w:rPr>
        <w:t xml:space="preserve"> can accomplish. Now, therefore,</w:t>
      </w:r>
    </w:p>
    <w:p w:rsidR="00523793" w:rsidRDefault="00523793" w:rsidP="00523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05DC6" w:rsidRDefault="00705DC6" w:rsidP="00705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05DC6" w:rsidRPr="001C46A4" w:rsidRDefault="00705DC6" w:rsidP="00705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32AB" w:rsidRDefault="00705DC6" w:rsidP="00F17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1C46A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1C46A4">
        <w:rPr>
          <w:color w:val="000000" w:themeColor="text1"/>
          <w:u w:color="000000" w:themeColor="text1"/>
        </w:rPr>
        <w:t>,</w:t>
      </w:r>
      <w:r w:rsidR="006532AB">
        <w:rPr>
          <w:color w:val="000000" w:themeColor="text1"/>
          <w:u w:color="000000" w:themeColor="text1"/>
        </w:rPr>
        <w:t xml:space="preserve"> by this resolution, </w:t>
      </w:r>
      <w:r w:rsidR="00F17466">
        <w:rPr>
          <w:color w:val="000000" w:themeColor="text1"/>
        </w:rPr>
        <w:t xml:space="preserve">express their profound sorrow upon the death of </w:t>
      </w:r>
      <w:r w:rsidR="0027474B">
        <w:rPr>
          <w:color w:val="000000" w:themeColor="text1"/>
        </w:rPr>
        <w:t>Charleston business and civic leader</w:t>
      </w:r>
      <w:r w:rsidR="00F17466">
        <w:rPr>
          <w:color w:val="000000" w:themeColor="text1"/>
        </w:rPr>
        <w:t xml:space="preserve"> and former </w:t>
      </w:r>
      <w:r w:rsidR="00A01632">
        <w:rPr>
          <w:color w:val="000000" w:themeColor="text1"/>
        </w:rPr>
        <w:t>S</w:t>
      </w:r>
      <w:r w:rsidR="00F17466">
        <w:rPr>
          <w:color w:val="000000" w:themeColor="text1"/>
        </w:rPr>
        <w:t xml:space="preserve">tate </w:t>
      </w:r>
      <w:r w:rsidR="00A01632">
        <w:rPr>
          <w:color w:val="000000" w:themeColor="text1"/>
        </w:rPr>
        <w:t>H</w:t>
      </w:r>
      <w:r w:rsidR="00F17466">
        <w:rPr>
          <w:color w:val="000000" w:themeColor="text1"/>
        </w:rPr>
        <w:t xml:space="preserve">ighway </w:t>
      </w:r>
      <w:r w:rsidR="00A01632">
        <w:rPr>
          <w:color w:val="000000" w:themeColor="text1"/>
        </w:rPr>
        <w:t>C</w:t>
      </w:r>
      <w:r w:rsidR="00F17466">
        <w:rPr>
          <w:color w:val="000000" w:themeColor="text1"/>
        </w:rPr>
        <w:t>ommissioner Robert William Harrell, Sr., on September 3, 2010, and convey the deepest sympathy to his family and many friends.</w:t>
      </w:r>
    </w:p>
    <w:p w:rsidR="00F17466" w:rsidRDefault="00F17466" w:rsidP="00F17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17466" w:rsidRDefault="00F17466" w:rsidP="00F17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</w:rPr>
        <w:t>Be it further resolved that a copy of this resolution be provided to Mrs. Charlotte Davis Harrell for the family.</w:t>
      </w:r>
    </w:p>
    <w:p w:rsidR="00240892" w:rsidRDefault="001004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0892" w:rsidRDefault="00240892" w:rsidP="00EC3267">
      <w:pPr>
        <w:suppressAutoHyphens/>
      </w:pPr>
    </w:p>
    <w:sectPr w:rsidR="00240892" w:rsidSect="00EC326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2A9" w:rsidRDefault="000902A9" w:rsidP="009F0C77">
      <w:r>
        <w:separator/>
      </w:r>
    </w:p>
  </w:endnote>
  <w:endnote w:type="continuationSeparator" w:id="0">
    <w:p w:rsidR="000902A9" w:rsidRDefault="000902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03628B-25C2-4A56-B84A-33A97A9C6094}"/>
    <w:embedBold r:id="rId2" w:fontKey="{14C1C999-5260-4C07-A1E7-22BE715603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93DA0A-F7E5-442C-A200-2BD0E75F73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87B6A7A-BF10-4B31-8B1B-A32A91FF5D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A87252-ABD1-4662-B30C-7C0E7EDC25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267" w:rsidRPr="00240892" w:rsidRDefault="00EC3267" w:rsidP="002408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[3576]</w:t>
    </w:r>
    <w:r>
      <w:tab/>
    </w:r>
    <w:r w:rsidR="00F57BDC">
      <w:fldChar w:fldCharType="begin"/>
    </w:r>
    <w:r w:rsidR="00F57BDC">
      <w:instrText xml:space="preserve"> PAGE  \* MERGEFORMAT </w:instrText>
    </w:r>
    <w:r w:rsidR="00F57BDC">
      <w:fldChar w:fldCharType="separate"/>
    </w:r>
    <w:r w:rsidR="00F57BDC">
      <w:rPr>
        <w:noProof/>
      </w:rPr>
      <w:t>1</w:t>
    </w:r>
    <w:r w:rsidR="00F57BD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2A9" w:rsidRDefault="000902A9" w:rsidP="009F0C77">
      <w:r>
        <w:separator/>
      </w:r>
    </w:p>
  </w:footnote>
  <w:footnote w:type="continuationSeparator" w:id="0">
    <w:p w:rsidR="000902A9" w:rsidRDefault="000902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57DG11"/>
    <w:docVar w:name="CoverBillType" w:val="r"/>
    <w:docVar w:name="docpath" w:val="L:\Council\bills\RM\1057DG11.DOCX"/>
    <w:docVar w:name="dvBillNumber" w:val="35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30DBE"/>
    <w:rsid w:val="00011869"/>
    <w:rsid w:val="00030DBE"/>
    <w:rsid w:val="000902A9"/>
    <w:rsid w:val="000C5315"/>
    <w:rsid w:val="000D4906"/>
    <w:rsid w:val="000D7620"/>
    <w:rsid w:val="000E1785"/>
    <w:rsid w:val="000E2BD3"/>
    <w:rsid w:val="000F40FA"/>
    <w:rsid w:val="001004B2"/>
    <w:rsid w:val="0010776B"/>
    <w:rsid w:val="00114A5B"/>
    <w:rsid w:val="00121FAD"/>
    <w:rsid w:val="00133E66"/>
    <w:rsid w:val="001435A3"/>
    <w:rsid w:val="001539E4"/>
    <w:rsid w:val="0018571B"/>
    <w:rsid w:val="00197F5B"/>
    <w:rsid w:val="001C2A27"/>
    <w:rsid w:val="001C570D"/>
    <w:rsid w:val="001D08F2"/>
    <w:rsid w:val="001D525B"/>
    <w:rsid w:val="001D7AFD"/>
    <w:rsid w:val="001D7F4F"/>
    <w:rsid w:val="00211DAB"/>
    <w:rsid w:val="00223EA8"/>
    <w:rsid w:val="002321B6"/>
    <w:rsid w:val="00240892"/>
    <w:rsid w:val="00250967"/>
    <w:rsid w:val="002543C8"/>
    <w:rsid w:val="0027474B"/>
    <w:rsid w:val="00284AAE"/>
    <w:rsid w:val="002A3EE7"/>
    <w:rsid w:val="002B3DAC"/>
    <w:rsid w:val="002C4501"/>
    <w:rsid w:val="002E5912"/>
    <w:rsid w:val="002F26EE"/>
    <w:rsid w:val="00325348"/>
    <w:rsid w:val="0032732C"/>
    <w:rsid w:val="00336AD0"/>
    <w:rsid w:val="0037079A"/>
    <w:rsid w:val="003C4ADB"/>
    <w:rsid w:val="003D01E8"/>
    <w:rsid w:val="003E3497"/>
    <w:rsid w:val="003E34FE"/>
    <w:rsid w:val="003E5288"/>
    <w:rsid w:val="003F6D79"/>
    <w:rsid w:val="00410C1B"/>
    <w:rsid w:val="0041333B"/>
    <w:rsid w:val="0041760A"/>
    <w:rsid w:val="00417C01"/>
    <w:rsid w:val="00421F99"/>
    <w:rsid w:val="00437201"/>
    <w:rsid w:val="004637B2"/>
    <w:rsid w:val="004809EE"/>
    <w:rsid w:val="00487310"/>
    <w:rsid w:val="004E7D54"/>
    <w:rsid w:val="004F3E92"/>
    <w:rsid w:val="005068F8"/>
    <w:rsid w:val="00510BD8"/>
    <w:rsid w:val="00517CFA"/>
    <w:rsid w:val="00523793"/>
    <w:rsid w:val="005273C6"/>
    <w:rsid w:val="00530A69"/>
    <w:rsid w:val="00535EA7"/>
    <w:rsid w:val="00545593"/>
    <w:rsid w:val="00572DBC"/>
    <w:rsid w:val="00577C6C"/>
    <w:rsid w:val="00597EE5"/>
    <w:rsid w:val="005A177E"/>
    <w:rsid w:val="005C2FE2"/>
    <w:rsid w:val="005C6361"/>
    <w:rsid w:val="005E2BC9"/>
    <w:rsid w:val="005E4473"/>
    <w:rsid w:val="005E6B49"/>
    <w:rsid w:val="005F0C09"/>
    <w:rsid w:val="00605102"/>
    <w:rsid w:val="00616556"/>
    <w:rsid w:val="006215AA"/>
    <w:rsid w:val="00625221"/>
    <w:rsid w:val="00650B0E"/>
    <w:rsid w:val="006532AB"/>
    <w:rsid w:val="006626F0"/>
    <w:rsid w:val="006913C9"/>
    <w:rsid w:val="0069470D"/>
    <w:rsid w:val="006C1EC7"/>
    <w:rsid w:val="006D4D77"/>
    <w:rsid w:val="006F6FEC"/>
    <w:rsid w:val="00705DC6"/>
    <w:rsid w:val="00734F00"/>
    <w:rsid w:val="007A0AEF"/>
    <w:rsid w:val="007A70AE"/>
    <w:rsid w:val="007F1BDE"/>
    <w:rsid w:val="00814F2B"/>
    <w:rsid w:val="00825057"/>
    <w:rsid w:val="00827DA2"/>
    <w:rsid w:val="008362E8"/>
    <w:rsid w:val="0084384E"/>
    <w:rsid w:val="008938DD"/>
    <w:rsid w:val="008A1768"/>
    <w:rsid w:val="008F4429"/>
    <w:rsid w:val="00930CDA"/>
    <w:rsid w:val="0094021A"/>
    <w:rsid w:val="0098644A"/>
    <w:rsid w:val="009A592C"/>
    <w:rsid w:val="009B4024"/>
    <w:rsid w:val="009C6A0B"/>
    <w:rsid w:val="009F0C77"/>
    <w:rsid w:val="009F4DD1"/>
    <w:rsid w:val="00A01632"/>
    <w:rsid w:val="00A41684"/>
    <w:rsid w:val="00A53C38"/>
    <w:rsid w:val="00A64E80"/>
    <w:rsid w:val="00A72BCD"/>
    <w:rsid w:val="00A741D9"/>
    <w:rsid w:val="00A833AB"/>
    <w:rsid w:val="00A9741D"/>
    <w:rsid w:val="00AD4B17"/>
    <w:rsid w:val="00B412D4"/>
    <w:rsid w:val="00B57B0C"/>
    <w:rsid w:val="00B72504"/>
    <w:rsid w:val="00BC1485"/>
    <w:rsid w:val="00BE3C22"/>
    <w:rsid w:val="00BE42C0"/>
    <w:rsid w:val="00BF18DC"/>
    <w:rsid w:val="00C0345E"/>
    <w:rsid w:val="00C039B1"/>
    <w:rsid w:val="00C217B2"/>
    <w:rsid w:val="00C240C0"/>
    <w:rsid w:val="00C3483A"/>
    <w:rsid w:val="00C358FD"/>
    <w:rsid w:val="00C54966"/>
    <w:rsid w:val="00C644A5"/>
    <w:rsid w:val="00C74E9D"/>
    <w:rsid w:val="00C81972"/>
    <w:rsid w:val="00C82FD3"/>
    <w:rsid w:val="00C86108"/>
    <w:rsid w:val="00C92819"/>
    <w:rsid w:val="00C93B3A"/>
    <w:rsid w:val="00C955BA"/>
    <w:rsid w:val="00CA0629"/>
    <w:rsid w:val="00CC260B"/>
    <w:rsid w:val="00CC6B7B"/>
    <w:rsid w:val="00CD2089"/>
    <w:rsid w:val="00D548E8"/>
    <w:rsid w:val="00D73A67"/>
    <w:rsid w:val="00D90CBF"/>
    <w:rsid w:val="00D970A9"/>
    <w:rsid w:val="00DB2240"/>
    <w:rsid w:val="00DC32C9"/>
    <w:rsid w:val="00DF3845"/>
    <w:rsid w:val="00E1277B"/>
    <w:rsid w:val="00E13A3C"/>
    <w:rsid w:val="00E22272"/>
    <w:rsid w:val="00E41911"/>
    <w:rsid w:val="00E92EEF"/>
    <w:rsid w:val="00EC3267"/>
    <w:rsid w:val="00EC6DC2"/>
    <w:rsid w:val="00F03D09"/>
    <w:rsid w:val="00F04E0C"/>
    <w:rsid w:val="00F17466"/>
    <w:rsid w:val="00F24442"/>
    <w:rsid w:val="00F441BD"/>
    <w:rsid w:val="00F50AE3"/>
    <w:rsid w:val="00F57BDC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8D123EB-D7AD-47DB-AE8F-C6D35293C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55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32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576_201102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F6F63-4E1D-48F9-AACF-AE1E65127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888</Words>
  <Characters>5025</Characters>
  <Application>Microsoft Office Word</Application>
  <DocSecurity>4</DocSecurity>
  <Lines>138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3576: Robert William Harrell, Sr. - South Carolina Legislature Online</dc:title>
  <dc:subject/>
  <dc:creator>rosannemcdowell</dc:creator>
  <cp:keywords/>
  <dc:description/>
  <cp:lastModifiedBy>N Cumfer</cp:lastModifiedBy>
  <cp:revision>2</cp:revision>
  <cp:lastPrinted>2011-02-01T16:33:00Z</cp:lastPrinted>
  <dcterms:created xsi:type="dcterms:W3CDTF">2014-11-21T21:43:00Z</dcterms:created>
  <dcterms:modified xsi:type="dcterms:W3CDTF">2014-11-21T21:43:00Z</dcterms:modified>
</cp:coreProperties>
</file>