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12E" w:rsidRDefault="00E4612E" w:rsidP="00E4612E">
      <w:pPr>
        <w:widowControl w:val="0"/>
        <w:jc w:val="center"/>
      </w:pPr>
      <w:bookmarkStart w:id="0" w:name="_GoBack"/>
      <w:bookmarkEnd w:id="0"/>
      <w:r w:rsidRPr="00E4612E">
        <w:rPr>
          <w:b/>
        </w:rPr>
        <w:t>South Carolina General Assembly</w:t>
      </w:r>
    </w:p>
    <w:p w:rsidR="00E4612E" w:rsidRDefault="00E4612E" w:rsidP="00E4612E">
      <w:pPr>
        <w:widowControl w:val="0"/>
        <w:jc w:val="center"/>
      </w:pPr>
      <w:r>
        <w:t>119th Session, 2011-2012</w:t>
      </w:r>
    </w:p>
    <w:p w:rsidR="00E4612E" w:rsidRDefault="00E4612E" w:rsidP="00E4612E">
      <w:pPr>
        <w:widowControl w:val="0"/>
        <w:jc w:val="left"/>
      </w:pPr>
    </w:p>
    <w:p w:rsidR="00E4612E" w:rsidRDefault="00E4612E" w:rsidP="00E4612E">
      <w:pPr>
        <w:widowControl w:val="0"/>
        <w:jc w:val="left"/>
        <w:rPr>
          <w:b/>
        </w:rPr>
      </w:pPr>
      <w:r w:rsidRPr="00E4612E">
        <w:rPr>
          <w:b/>
        </w:rPr>
        <w:t>H. 3598</w:t>
      </w:r>
    </w:p>
    <w:p w:rsidR="00E4612E" w:rsidRDefault="00E4612E" w:rsidP="00E4612E">
      <w:pPr>
        <w:widowControl w:val="0"/>
        <w:jc w:val="left"/>
        <w:rPr>
          <w:b/>
        </w:rPr>
      </w:pPr>
    </w:p>
    <w:p w:rsidR="00E4612E" w:rsidRDefault="00E4612E" w:rsidP="00E4612E">
      <w:pPr>
        <w:widowControl w:val="0"/>
        <w:jc w:val="left"/>
      </w:pPr>
      <w:r w:rsidRPr="00E4612E">
        <w:rPr>
          <w:b/>
        </w:rPr>
        <w:t>STATUS INFORMATION</w:t>
      </w:r>
    </w:p>
    <w:p w:rsidR="00E4612E" w:rsidRDefault="00E4612E" w:rsidP="00E4612E">
      <w:pPr>
        <w:widowControl w:val="0"/>
        <w:jc w:val="left"/>
      </w:pPr>
    </w:p>
    <w:p w:rsidR="00E4612E" w:rsidRDefault="00E4612E" w:rsidP="00E4612E">
      <w:pPr>
        <w:widowControl w:val="0"/>
        <w:jc w:val="left"/>
      </w:pPr>
      <w:r>
        <w:t>House Resolution</w:t>
      </w:r>
    </w:p>
    <w:p w:rsidR="00E4612E" w:rsidRDefault="00E4612E" w:rsidP="00E4612E">
      <w:pPr>
        <w:widowControl w:val="0"/>
        <w:jc w:val="left"/>
      </w:pPr>
      <w:r>
        <w:t>Sponsors: Rep. Pitts</w:t>
      </w:r>
    </w:p>
    <w:p w:rsidR="00E4612E" w:rsidRDefault="00E4612E" w:rsidP="00E4612E">
      <w:pPr>
        <w:widowControl w:val="0"/>
        <w:jc w:val="left"/>
      </w:pPr>
      <w:r>
        <w:t>Document Path: l:\council\bills\rm\1063cm11.docx</w:t>
      </w:r>
    </w:p>
    <w:p w:rsidR="00E4612E" w:rsidRDefault="00E4612E" w:rsidP="00E4612E">
      <w:pPr>
        <w:widowControl w:val="0"/>
        <w:jc w:val="left"/>
      </w:pPr>
    </w:p>
    <w:p w:rsidR="00E4612E" w:rsidRDefault="00E4612E" w:rsidP="00E4612E">
      <w:pPr>
        <w:widowControl w:val="0"/>
        <w:jc w:val="left"/>
      </w:pPr>
      <w:r>
        <w:t>Introduced in the House on February 8, 2011</w:t>
      </w:r>
    </w:p>
    <w:p w:rsidR="00E4612E" w:rsidRDefault="00E4612E" w:rsidP="00E4612E">
      <w:pPr>
        <w:widowControl w:val="0"/>
        <w:jc w:val="left"/>
      </w:pPr>
      <w:r>
        <w:t>Adopted by the House on February 8, 2011</w:t>
      </w:r>
    </w:p>
    <w:p w:rsidR="00E4612E" w:rsidRDefault="00E4612E" w:rsidP="00E4612E">
      <w:pPr>
        <w:widowControl w:val="0"/>
        <w:jc w:val="left"/>
      </w:pPr>
    </w:p>
    <w:p w:rsidR="00E4612E" w:rsidRDefault="00E4612E" w:rsidP="00E4612E">
      <w:pPr>
        <w:widowControl w:val="0"/>
        <w:jc w:val="left"/>
      </w:pPr>
      <w:r>
        <w:t xml:space="preserve">Summary: </w:t>
      </w:r>
      <w:r w:rsidR="007D0859">
        <w:t>Michael Stoddard Mahon</w:t>
      </w:r>
    </w:p>
    <w:p w:rsidR="00E4612E" w:rsidRDefault="00E4612E" w:rsidP="00E4612E">
      <w:pPr>
        <w:widowControl w:val="0"/>
        <w:jc w:val="left"/>
      </w:pPr>
    </w:p>
    <w:p w:rsidR="00E4612E" w:rsidRDefault="00E4612E" w:rsidP="00E4612E">
      <w:pPr>
        <w:widowControl w:val="0"/>
        <w:jc w:val="left"/>
      </w:pPr>
    </w:p>
    <w:p w:rsidR="00E4612E" w:rsidRDefault="00E4612E" w:rsidP="00E461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612E">
        <w:rPr>
          <w:b/>
        </w:rPr>
        <w:t>HISTORY OF LEGISLATIVE ACTIONS</w:t>
      </w:r>
    </w:p>
    <w:p w:rsidR="00E4612E" w:rsidRDefault="00E4612E" w:rsidP="00E461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612E" w:rsidRPr="00E4612E" w:rsidRDefault="00E4612E" w:rsidP="00E461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612E">
        <w:rPr>
          <w:u w:val="single"/>
        </w:rPr>
        <w:tab/>
        <w:t>Date</w:t>
      </w:r>
      <w:r w:rsidRPr="00E4612E">
        <w:rPr>
          <w:u w:val="single"/>
        </w:rPr>
        <w:tab/>
        <w:t>Body</w:t>
      </w:r>
      <w:r w:rsidRPr="00E4612E">
        <w:rPr>
          <w:u w:val="single"/>
        </w:rPr>
        <w:tab/>
        <w:t>Action Description with journal page number</w:t>
      </w:r>
      <w:r w:rsidRPr="00E4612E">
        <w:rPr>
          <w:u w:val="single"/>
        </w:rPr>
        <w:tab/>
      </w:r>
    </w:p>
    <w:p w:rsidR="007949D0" w:rsidRDefault="007949D0" w:rsidP="007949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E814BD">
        <w:t>Introduced and adopted (</w:t>
      </w:r>
      <w:hyperlink r:id="rId7" w:history="1">
        <w:r w:rsidRPr="00E814BD">
          <w:rPr>
            <w:rStyle w:val="Hyperlink"/>
          </w:rPr>
          <w:t>House Journal</w:t>
        </w:r>
        <w:r w:rsidRPr="00E814BD">
          <w:rPr>
            <w:rStyle w:val="Hyperlink"/>
          </w:rPr>
          <w:noBreakHyphen/>
          <w:t>page 44</w:t>
        </w:r>
      </w:hyperlink>
      <w:r w:rsidRPr="00E814BD">
        <w:t>)</w:t>
      </w:r>
    </w:p>
    <w:p w:rsidR="007949D0" w:rsidRDefault="007949D0" w:rsidP="007949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612E" w:rsidRPr="00E4612E" w:rsidRDefault="00E4612E" w:rsidP="00E461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612E" w:rsidRDefault="00E4612E" w:rsidP="00E4612E">
      <w:r w:rsidRPr="00E4612E">
        <w:rPr>
          <w:b/>
        </w:rPr>
        <w:t>VERSIONS OF THIS BILL</w:t>
      </w:r>
    </w:p>
    <w:p w:rsidR="00E4612E" w:rsidRDefault="00E4612E" w:rsidP="00E4612E"/>
    <w:p w:rsidR="00E4612E" w:rsidRDefault="004973C3" w:rsidP="00E4612E">
      <w:hyperlink r:id="rId8" w:history="1">
        <w:r w:rsidR="00E4612E">
          <w:rPr>
            <w:rStyle w:val="Hyperlink"/>
          </w:rPr>
          <w:t>2/8/2011</w:t>
        </w:r>
      </w:hyperlink>
    </w:p>
    <w:p w:rsidR="00E4612E" w:rsidRDefault="00E4612E" w:rsidP="00E4612E"/>
    <w:p w:rsidR="00E4612E" w:rsidRDefault="00E4612E" w:rsidP="00E4612E">
      <w:pPr>
        <w:sectPr w:rsidR="00E4612E" w:rsidSect="00E461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6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6C0" w:rsidRPr="00094104" w:rsidRDefault="00820C58" w:rsidP="0089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916C0">
        <w:t xml:space="preserve">RECOGNIZE AND HONOR </w:t>
      </w:r>
      <w:r w:rsidR="008916C0" w:rsidRPr="00094104">
        <w:rPr>
          <w:color w:val="000000" w:themeColor="text1"/>
          <w:u w:color="000000" w:themeColor="text1"/>
        </w:rPr>
        <w:t xml:space="preserve">MICHAEL </w:t>
      </w:r>
      <w:r w:rsidR="008916C0">
        <w:rPr>
          <w:color w:val="000000" w:themeColor="text1"/>
          <w:u w:color="000000" w:themeColor="text1"/>
        </w:rPr>
        <w:t>S</w:t>
      </w:r>
      <w:r w:rsidR="008916C0" w:rsidRPr="00094104">
        <w:rPr>
          <w:color w:val="000000" w:themeColor="text1"/>
          <w:u w:color="000000" w:themeColor="text1"/>
        </w:rPr>
        <w:t>TODDARD MAHON</w:t>
      </w:r>
      <w:r w:rsidR="008916C0">
        <w:rPr>
          <w:color w:val="000000" w:themeColor="text1"/>
          <w:u w:color="000000" w:themeColor="text1"/>
        </w:rPr>
        <w:t xml:space="preserve"> OF LAURENS COUNTY </w:t>
      </w:r>
      <w:r w:rsidR="004038D4">
        <w:rPr>
          <w:color w:val="000000" w:themeColor="text1"/>
          <w:u w:color="000000" w:themeColor="text1"/>
        </w:rPr>
        <w:t>ON THE OCCASION OF HIS RETIREMENT FROM T</w:t>
      </w:r>
      <w:r w:rsidR="008916C0">
        <w:rPr>
          <w:color w:val="000000" w:themeColor="text1"/>
          <w:u w:color="000000" w:themeColor="text1"/>
        </w:rPr>
        <w:t>HE LAURENS COUNTY SCHOOL DISTRICT 55 BOARD OF TRUSTEES</w:t>
      </w:r>
      <w:r w:rsidR="004038D4">
        <w:rPr>
          <w:color w:val="000000" w:themeColor="text1"/>
          <w:u w:color="000000" w:themeColor="text1"/>
        </w:rPr>
        <w:t>, TO THANK HIM FOR HIS TEN YEARS OF DEDICATED SERVICE, A</w:t>
      </w:r>
      <w:r w:rsidR="008916C0">
        <w:rPr>
          <w:color w:val="000000" w:themeColor="text1"/>
          <w:u w:color="000000" w:themeColor="text1"/>
        </w:rPr>
        <w:t xml:space="preserve">ND TO WISH HIM </w:t>
      </w:r>
      <w:r w:rsidR="008E4A56">
        <w:rPr>
          <w:color w:val="000000" w:themeColor="text1"/>
          <w:u w:color="000000" w:themeColor="text1"/>
        </w:rPr>
        <w:t xml:space="preserve">MUCH </w:t>
      </w:r>
      <w:r w:rsidR="008916C0">
        <w:rPr>
          <w:color w:val="000000" w:themeColor="text1"/>
          <w:u w:color="000000" w:themeColor="text1"/>
        </w:rPr>
        <w:t>HAPPINESS AND FULFILLMENT IN ALL HIS FUTURE ENDEAVORS.</w:t>
      </w: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311B" w:rsidRDefault="0009465A" w:rsidP="00665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7833">
        <w:t xml:space="preserve">for ten years, beginning in 2001, </w:t>
      </w:r>
      <w:r w:rsidR="00665B60" w:rsidRPr="00094104">
        <w:rPr>
          <w:color w:val="000000" w:themeColor="text1"/>
          <w:u w:color="000000" w:themeColor="text1"/>
        </w:rPr>
        <w:t>Michael Stoddard Mahon</w:t>
      </w:r>
      <w:r w:rsidR="00665B60">
        <w:rPr>
          <w:color w:val="000000" w:themeColor="text1"/>
          <w:u w:color="000000" w:themeColor="text1"/>
        </w:rPr>
        <w:t xml:space="preserve"> </w:t>
      </w:r>
      <w:r w:rsidR="00F27833">
        <w:t>of Laurens County served with distinction as a member of the Laurens County School District 55 Board of Trustees</w:t>
      </w:r>
      <w:r w:rsidR="00665B60">
        <w:t>; and</w:t>
      </w:r>
    </w:p>
    <w:p w:rsidR="00665B60" w:rsidRDefault="00665B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7BF" w:rsidRDefault="00665B60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967BF">
        <w:t>as a man committed to learning, Mike Mahon sought to prepare himself for life through his own education. He is a g</w:t>
      </w:r>
      <w:r w:rsidR="0072311B" w:rsidRPr="00094104">
        <w:rPr>
          <w:color w:val="000000" w:themeColor="text1"/>
          <w:u w:color="000000" w:themeColor="text1"/>
        </w:rPr>
        <w:t>raduate of Hickory Tavern High School, Anderso</w:t>
      </w:r>
      <w:r w:rsidR="0072311B">
        <w:rPr>
          <w:color w:val="000000" w:themeColor="text1"/>
          <w:u w:color="000000" w:themeColor="text1"/>
        </w:rPr>
        <w:t xml:space="preserve">n Junior College, </w:t>
      </w:r>
      <w:r w:rsidR="002967BF">
        <w:rPr>
          <w:color w:val="000000" w:themeColor="text1"/>
          <w:u w:color="000000" w:themeColor="text1"/>
        </w:rPr>
        <w:t xml:space="preserve">and the </w:t>
      </w:r>
      <w:r w:rsidR="0072311B" w:rsidRPr="00094104">
        <w:rPr>
          <w:color w:val="000000" w:themeColor="text1"/>
          <w:u w:color="000000" w:themeColor="text1"/>
        </w:rPr>
        <w:t>Unive</w:t>
      </w:r>
      <w:r w:rsidR="0072311B">
        <w:rPr>
          <w:color w:val="000000" w:themeColor="text1"/>
          <w:u w:color="000000" w:themeColor="text1"/>
        </w:rPr>
        <w:t>rsity of Georgia</w:t>
      </w:r>
      <w:r w:rsidR="002967BF">
        <w:rPr>
          <w:color w:val="000000" w:themeColor="text1"/>
          <w:u w:color="000000" w:themeColor="text1"/>
        </w:rPr>
        <w:t>; and</w:t>
      </w:r>
    </w:p>
    <w:p w:rsidR="002967BF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311B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</w:t>
      </w:r>
      <w:r w:rsidR="0072311B" w:rsidRPr="00094104">
        <w:rPr>
          <w:color w:val="000000" w:themeColor="text1"/>
          <w:u w:color="000000" w:themeColor="text1"/>
        </w:rPr>
        <w:t xml:space="preserve">gan </w:t>
      </w:r>
      <w:r>
        <w:rPr>
          <w:color w:val="000000" w:themeColor="text1"/>
          <w:u w:color="000000" w:themeColor="text1"/>
        </w:rPr>
        <w:t>his</w:t>
      </w:r>
      <w:r w:rsidR="0072311B" w:rsidRPr="00094104">
        <w:rPr>
          <w:color w:val="000000" w:themeColor="text1"/>
          <w:u w:color="000000" w:themeColor="text1"/>
        </w:rPr>
        <w:t xml:space="preserve"> career in education as a teacher </w:t>
      </w:r>
      <w:r w:rsidR="00C652C0">
        <w:rPr>
          <w:color w:val="000000" w:themeColor="text1"/>
          <w:u w:color="000000" w:themeColor="text1"/>
        </w:rPr>
        <w:t xml:space="preserve">and coach </w:t>
      </w:r>
      <w:r w:rsidR="0072311B" w:rsidRPr="00094104">
        <w:rPr>
          <w:color w:val="000000" w:themeColor="text1"/>
          <w:u w:color="000000" w:themeColor="text1"/>
        </w:rPr>
        <w:t xml:space="preserve">at Ware Shoals High School, </w:t>
      </w:r>
      <w:r>
        <w:rPr>
          <w:color w:val="000000" w:themeColor="text1"/>
          <w:u w:color="000000" w:themeColor="text1"/>
        </w:rPr>
        <w:t xml:space="preserve">serving there from </w:t>
      </w:r>
      <w:r w:rsidR="0072311B" w:rsidRPr="00094104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 xml:space="preserve"> to </w:t>
      </w:r>
      <w:r w:rsidR="0072311B" w:rsidRPr="00094104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>; and</w:t>
      </w:r>
    </w:p>
    <w:p w:rsidR="002967BF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311B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1978, he r</w:t>
      </w:r>
      <w:r w:rsidR="0072311B" w:rsidRPr="00094104">
        <w:rPr>
          <w:color w:val="000000" w:themeColor="text1"/>
          <w:u w:color="000000" w:themeColor="text1"/>
        </w:rPr>
        <w:t>eturned to the Hickory Tavern community to work in the car business started by his father, W</w:t>
      </w:r>
      <w:r>
        <w:rPr>
          <w:color w:val="000000" w:themeColor="text1"/>
          <w:u w:color="000000" w:themeColor="text1"/>
        </w:rPr>
        <w:t>.S. “</w:t>
      </w:r>
      <w:r w:rsidR="0072311B">
        <w:rPr>
          <w:color w:val="000000" w:themeColor="text1"/>
          <w:u w:color="000000" w:themeColor="text1"/>
        </w:rPr>
        <w:t>Buck</w:t>
      </w:r>
      <w:r>
        <w:rPr>
          <w:color w:val="000000" w:themeColor="text1"/>
          <w:u w:color="000000" w:themeColor="text1"/>
        </w:rPr>
        <w:t>”</w:t>
      </w:r>
      <w:r w:rsidR="0072311B">
        <w:rPr>
          <w:color w:val="000000" w:themeColor="text1"/>
          <w:u w:color="000000" w:themeColor="text1"/>
        </w:rPr>
        <w:t xml:space="preserve"> Mahon, in the 1950s</w:t>
      </w:r>
      <w:r>
        <w:rPr>
          <w:color w:val="000000" w:themeColor="text1"/>
          <w:u w:color="000000" w:themeColor="text1"/>
        </w:rPr>
        <w:t>; and</w:t>
      </w:r>
    </w:p>
    <w:p w:rsidR="002967BF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311B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man of faith, Mike Mahon is an a</w:t>
      </w:r>
      <w:r w:rsidR="0072311B" w:rsidRPr="00094104">
        <w:rPr>
          <w:color w:val="000000" w:themeColor="text1"/>
          <w:u w:color="000000" w:themeColor="text1"/>
        </w:rPr>
        <w:t xml:space="preserve">ctive member of Friendship Presbyterian Church, </w:t>
      </w:r>
      <w:r>
        <w:rPr>
          <w:color w:val="000000" w:themeColor="text1"/>
          <w:u w:color="000000" w:themeColor="text1"/>
        </w:rPr>
        <w:t xml:space="preserve">where he has </w:t>
      </w:r>
      <w:r w:rsidR="0072311B" w:rsidRPr="0009410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="0072311B" w:rsidRPr="00094104">
        <w:rPr>
          <w:color w:val="000000" w:themeColor="text1"/>
          <w:u w:color="000000" w:themeColor="text1"/>
        </w:rPr>
        <w:t xml:space="preserve"> as Sunday Sc</w:t>
      </w:r>
      <w:r w:rsidR="0072311B">
        <w:rPr>
          <w:color w:val="000000" w:themeColor="text1"/>
          <w:u w:color="000000" w:themeColor="text1"/>
        </w:rPr>
        <w:t>hool teacher, deacon, and elder</w:t>
      </w:r>
      <w:r>
        <w:rPr>
          <w:color w:val="000000" w:themeColor="text1"/>
          <w:u w:color="000000" w:themeColor="text1"/>
        </w:rPr>
        <w:t>. He is also a f</w:t>
      </w:r>
      <w:r w:rsidR="0072311B" w:rsidRPr="00094104">
        <w:rPr>
          <w:color w:val="000000" w:themeColor="text1"/>
          <w:u w:color="000000" w:themeColor="text1"/>
        </w:rPr>
        <w:t>ormer member of the Hic</w:t>
      </w:r>
      <w:r w:rsidR="0072311B">
        <w:rPr>
          <w:color w:val="000000" w:themeColor="text1"/>
          <w:u w:color="000000" w:themeColor="text1"/>
        </w:rPr>
        <w:t>kory Tavern Lions Club</w:t>
      </w:r>
      <w:r>
        <w:rPr>
          <w:color w:val="000000" w:themeColor="text1"/>
          <w:u w:color="000000" w:themeColor="text1"/>
        </w:rPr>
        <w:t xml:space="preserve"> and </w:t>
      </w:r>
      <w:r w:rsidR="0072311B" w:rsidRPr="00094104">
        <w:rPr>
          <w:color w:val="000000" w:themeColor="text1"/>
          <w:u w:color="000000" w:themeColor="text1"/>
        </w:rPr>
        <w:t>th</w:t>
      </w:r>
      <w:r w:rsidR="0072311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Palmetto Bank Community</w:t>
      </w:r>
      <w:r w:rsidR="00E3480A">
        <w:rPr>
          <w:color w:val="000000" w:themeColor="text1"/>
          <w:u w:color="000000" w:themeColor="text1"/>
        </w:rPr>
        <w:t xml:space="preserve"> Board; and</w:t>
      </w:r>
    </w:p>
    <w:p w:rsidR="002967BF" w:rsidRDefault="002967BF" w:rsidP="002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15688" w:rsidRDefault="002967BF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5688">
        <w:rPr>
          <w:color w:val="000000" w:themeColor="text1"/>
          <w:u w:color="000000" w:themeColor="text1"/>
        </w:rPr>
        <w:t>in serving as a member of the board of trustees for Laurens County School District 55, he was f</w:t>
      </w:r>
      <w:r w:rsidR="0072311B" w:rsidRPr="00094104">
        <w:rPr>
          <w:color w:val="000000" w:themeColor="text1"/>
          <w:u w:color="000000" w:themeColor="text1"/>
        </w:rPr>
        <w:t xml:space="preserve">ollowing in </w:t>
      </w:r>
      <w:r w:rsidR="00915688">
        <w:rPr>
          <w:color w:val="000000" w:themeColor="text1"/>
          <w:u w:color="000000" w:themeColor="text1"/>
        </w:rPr>
        <w:t>the footsteps of h</w:t>
      </w:r>
      <w:r w:rsidR="0072311B" w:rsidRPr="00094104">
        <w:rPr>
          <w:color w:val="000000" w:themeColor="text1"/>
          <w:u w:color="000000" w:themeColor="text1"/>
        </w:rPr>
        <w:t>is father</w:t>
      </w:r>
      <w:r w:rsidR="00915688">
        <w:rPr>
          <w:color w:val="000000" w:themeColor="text1"/>
          <w:u w:color="000000" w:themeColor="text1"/>
        </w:rPr>
        <w:t xml:space="preserve">, </w:t>
      </w:r>
      <w:r w:rsidR="0072311B" w:rsidRPr="00094104">
        <w:rPr>
          <w:color w:val="000000" w:themeColor="text1"/>
          <w:u w:color="000000" w:themeColor="text1"/>
        </w:rPr>
        <w:t>who was a member of the Laurens County Board of Education for several years</w:t>
      </w:r>
      <w:r w:rsidR="00915688">
        <w:rPr>
          <w:color w:val="000000" w:themeColor="text1"/>
          <w:u w:color="000000" w:themeColor="text1"/>
        </w:rPr>
        <w:t>; and</w:t>
      </w:r>
    </w:p>
    <w:p w:rsidR="00915688" w:rsidRDefault="00915688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07685" w:rsidRDefault="00915688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311B" w:rsidRPr="00094104">
        <w:rPr>
          <w:color w:val="000000" w:themeColor="text1"/>
          <w:u w:color="000000" w:themeColor="text1"/>
        </w:rPr>
        <w:t xml:space="preserve">Mike </w:t>
      </w:r>
      <w:r w:rsidR="00287922">
        <w:rPr>
          <w:color w:val="000000" w:themeColor="text1"/>
          <w:u w:color="000000" w:themeColor="text1"/>
        </w:rPr>
        <w:t xml:space="preserve">Mahon </w:t>
      </w:r>
      <w:r w:rsidR="0072311B" w:rsidRPr="00094104">
        <w:rPr>
          <w:color w:val="000000" w:themeColor="text1"/>
          <w:u w:color="000000" w:themeColor="text1"/>
        </w:rPr>
        <w:t xml:space="preserve">and his wife, Von, </w:t>
      </w:r>
      <w:r w:rsidR="00207685">
        <w:rPr>
          <w:color w:val="000000" w:themeColor="text1"/>
          <w:u w:color="000000" w:themeColor="text1"/>
        </w:rPr>
        <w:t xml:space="preserve">together raised two children, </w:t>
      </w:r>
      <w:r>
        <w:rPr>
          <w:color w:val="000000" w:themeColor="text1"/>
          <w:u w:color="000000" w:themeColor="text1"/>
        </w:rPr>
        <w:t xml:space="preserve">son </w:t>
      </w:r>
      <w:r w:rsidR="0072311B" w:rsidRPr="00094104">
        <w:rPr>
          <w:color w:val="000000" w:themeColor="text1"/>
          <w:u w:color="000000" w:themeColor="text1"/>
        </w:rPr>
        <w:t xml:space="preserve">Bryan Jonathan Mahon </w:t>
      </w:r>
      <w:r>
        <w:rPr>
          <w:color w:val="000000" w:themeColor="text1"/>
          <w:u w:color="000000" w:themeColor="text1"/>
        </w:rPr>
        <w:t>and daughter April Mahon Hamby, who have given their parents</w:t>
      </w:r>
      <w:r w:rsidR="00207685">
        <w:rPr>
          <w:color w:val="000000" w:themeColor="text1"/>
          <w:u w:color="000000" w:themeColor="text1"/>
        </w:rPr>
        <w:t xml:space="preserve"> the joy of five grandchildren; and</w:t>
      </w:r>
    </w:p>
    <w:p w:rsidR="00B821A6" w:rsidRDefault="00B821A6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21A6" w:rsidRDefault="00B821A6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decided not to seek re</w:t>
      </w:r>
      <w:r w:rsidR="004568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election in 2010, Mr. Mahon has now retired from his position on the District 55 board; and</w:t>
      </w:r>
    </w:p>
    <w:p w:rsidR="00207685" w:rsidRDefault="00207685" w:rsidP="0091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465A" w:rsidRDefault="00207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6A71">
        <w:t xml:space="preserve">grateful for his </w:t>
      </w:r>
      <w:r w:rsidR="00B821A6">
        <w:t>many years of service</w:t>
      </w:r>
      <w:r w:rsidR="00536A71">
        <w:t xml:space="preserve"> to the children, parents, and educators of </w:t>
      </w:r>
      <w:r w:rsidR="00536A71">
        <w:rPr>
          <w:color w:val="000000" w:themeColor="text1"/>
          <w:u w:color="000000" w:themeColor="text1"/>
        </w:rPr>
        <w:t xml:space="preserve">Laurens County, the House of Representatives takes great pleasure in </w:t>
      </w:r>
      <w:r w:rsidR="00B821A6">
        <w:rPr>
          <w:color w:val="000000" w:themeColor="text1"/>
          <w:u w:color="000000" w:themeColor="text1"/>
        </w:rPr>
        <w:t xml:space="preserve">joining the many voices offering commendation to Mike Mahon, retiring board member for Laurens County School District 55. </w:t>
      </w:r>
      <w:r w:rsidR="0009465A">
        <w:t>Now, therefore,</w:t>
      </w: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21" w:rsidRPr="00094104" w:rsidRDefault="0009465A" w:rsidP="00F73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821A6">
        <w:t xml:space="preserve"> </w:t>
      </w:r>
      <w:r w:rsidR="00F73B21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F73B21">
        <w:rPr>
          <w:color w:val="000000" w:themeColor="text1"/>
          <w:u w:color="000000" w:themeColor="text1"/>
        </w:rPr>
        <w:t xml:space="preserve"> </w:t>
      </w:r>
      <w:r w:rsidR="00F73B21">
        <w:t>recognize and honor M</w:t>
      </w:r>
      <w:r w:rsidR="00F73B21" w:rsidRPr="00094104">
        <w:rPr>
          <w:color w:val="000000" w:themeColor="text1"/>
          <w:u w:color="000000" w:themeColor="text1"/>
        </w:rPr>
        <w:t xml:space="preserve">ichael </w:t>
      </w:r>
      <w:r w:rsidR="00F73B21">
        <w:rPr>
          <w:color w:val="000000" w:themeColor="text1"/>
          <w:u w:color="000000" w:themeColor="text1"/>
        </w:rPr>
        <w:t>S</w:t>
      </w:r>
      <w:r w:rsidR="00F73B21" w:rsidRPr="00094104">
        <w:rPr>
          <w:color w:val="000000" w:themeColor="text1"/>
          <w:u w:color="000000" w:themeColor="text1"/>
        </w:rPr>
        <w:t xml:space="preserve">toddard </w:t>
      </w:r>
      <w:r w:rsidR="00F73B21">
        <w:rPr>
          <w:color w:val="000000" w:themeColor="text1"/>
          <w:u w:color="000000" w:themeColor="text1"/>
        </w:rPr>
        <w:t>M</w:t>
      </w:r>
      <w:r w:rsidR="00F73B21" w:rsidRPr="00094104">
        <w:rPr>
          <w:color w:val="000000" w:themeColor="text1"/>
          <w:u w:color="000000" w:themeColor="text1"/>
        </w:rPr>
        <w:t>ahon</w:t>
      </w:r>
      <w:r w:rsidR="00F73B21">
        <w:rPr>
          <w:color w:val="000000" w:themeColor="text1"/>
          <w:u w:color="000000" w:themeColor="text1"/>
        </w:rPr>
        <w:t xml:space="preserve"> of Laurens County on the occasion of his retirement from the Laurens County School District 55 Board of Trustees, thank him for his ten years of dedicated service, and wish him </w:t>
      </w:r>
      <w:r w:rsidR="008E4A56">
        <w:rPr>
          <w:color w:val="000000" w:themeColor="text1"/>
          <w:u w:color="000000" w:themeColor="text1"/>
        </w:rPr>
        <w:t xml:space="preserve">much </w:t>
      </w:r>
      <w:r w:rsidR="00F73B21">
        <w:rPr>
          <w:color w:val="000000" w:themeColor="text1"/>
          <w:u w:color="000000" w:themeColor="text1"/>
        </w:rPr>
        <w:t>happiness and fulfillment in all his future endeavors.</w:t>
      </w:r>
    </w:p>
    <w:p w:rsidR="0009465A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73B21">
        <w:t>provided to M</w:t>
      </w:r>
      <w:r w:rsidR="00F73B21" w:rsidRPr="00094104">
        <w:rPr>
          <w:color w:val="000000" w:themeColor="text1"/>
          <w:u w:color="000000" w:themeColor="text1"/>
        </w:rPr>
        <w:t xml:space="preserve">ichael </w:t>
      </w:r>
      <w:r w:rsidR="00F73B21">
        <w:rPr>
          <w:color w:val="000000" w:themeColor="text1"/>
          <w:u w:color="000000" w:themeColor="text1"/>
        </w:rPr>
        <w:t>S</w:t>
      </w:r>
      <w:r w:rsidR="00F73B21" w:rsidRPr="00094104">
        <w:rPr>
          <w:color w:val="000000" w:themeColor="text1"/>
          <w:u w:color="000000" w:themeColor="text1"/>
        </w:rPr>
        <w:t xml:space="preserve">toddard </w:t>
      </w:r>
      <w:r w:rsidR="00F73B21">
        <w:rPr>
          <w:color w:val="000000" w:themeColor="text1"/>
          <w:u w:color="000000" w:themeColor="text1"/>
        </w:rPr>
        <w:t>M</w:t>
      </w:r>
      <w:r w:rsidR="00F73B21" w:rsidRPr="00094104">
        <w:rPr>
          <w:color w:val="000000" w:themeColor="text1"/>
          <w:u w:color="000000" w:themeColor="text1"/>
        </w:rPr>
        <w:t>ahon</w:t>
      </w:r>
      <w:r w:rsidR="00252455">
        <w:rPr>
          <w:color w:val="000000" w:themeColor="text1"/>
          <w:u w:color="000000" w:themeColor="text1"/>
        </w:rPr>
        <w:t>.</w:t>
      </w:r>
    </w:p>
    <w:p w:rsidR="001D5506" w:rsidRDefault="004568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506" w:rsidRDefault="001D5506" w:rsidP="00E4612E">
      <w:pPr>
        <w:suppressAutoHyphens/>
      </w:pPr>
    </w:p>
    <w:sectPr w:rsidR="001D5506" w:rsidSect="00E4612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688" w:rsidRDefault="00915688" w:rsidP="009F0C77">
      <w:r>
        <w:separator/>
      </w:r>
    </w:p>
  </w:endnote>
  <w:endnote w:type="continuationSeparator" w:id="0">
    <w:p w:rsidR="00915688" w:rsidRDefault="009156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4991F3-7B09-44CF-9EAD-00F88717DA67}"/>
    <w:embedBold r:id="rId2" w:fontKey="{FD0BD94C-96C8-4DDC-A59A-7B887F4266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838A47-ECD9-43DF-9885-5AAAEF24EE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5EAEE4-113C-4B8C-A976-45DF6D9D5B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AF37A5-EA79-4CB2-BA1D-6FA69B70DE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12E" w:rsidRPr="001D5506" w:rsidRDefault="00E4612E" w:rsidP="001D5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[3598]</w:t>
    </w:r>
    <w:r>
      <w:tab/>
    </w:r>
    <w:r w:rsidR="004973C3">
      <w:fldChar w:fldCharType="begin"/>
    </w:r>
    <w:r w:rsidR="004973C3">
      <w:instrText xml:space="preserve"> PAGE  \* MERGEFORMAT </w:instrText>
    </w:r>
    <w:r w:rsidR="004973C3">
      <w:fldChar w:fldCharType="separate"/>
    </w:r>
    <w:r w:rsidR="004973C3">
      <w:rPr>
        <w:noProof/>
      </w:rPr>
      <w:t>1</w:t>
    </w:r>
    <w:r w:rsidR="004973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688" w:rsidRDefault="00915688" w:rsidP="009F0C77">
      <w:r>
        <w:separator/>
      </w:r>
    </w:p>
  </w:footnote>
  <w:footnote w:type="continuationSeparator" w:id="0">
    <w:p w:rsidR="00915688" w:rsidRDefault="009156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3CM11"/>
    <w:docVar w:name="CoverBillType" w:val="r"/>
    <w:docVar w:name="docpath" w:val="L:\Council\bills\RM\1063CM11.DOCX"/>
    <w:docVar w:name="dvBillNumber" w:val="35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1797"/>
    <w:rsid w:val="00011869"/>
    <w:rsid w:val="0009465A"/>
    <w:rsid w:val="000D6DC1"/>
    <w:rsid w:val="000E1785"/>
    <w:rsid w:val="000F40FA"/>
    <w:rsid w:val="0010776B"/>
    <w:rsid w:val="00133E66"/>
    <w:rsid w:val="001435A3"/>
    <w:rsid w:val="00171797"/>
    <w:rsid w:val="001D08F2"/>
    <w:rsid w:val="001D44F3"/>
    <w:rsid w:val="001D525B"/>
    <w:rsid w:val="001D5506"/>
    <w:rsid w:val="001D7F4F"/>
    <w:rsid w:val="00207685"/>
    <w:rsid w:val="002321B6"/>
    <w:rsid w:val="00250967"/>
    <w:rsid w:val="00252455"/>
    <w:rsid w:val="002543C8"/>
    <w:rsid w:val="00284AAE"/>
    <w:rsid w:val="00287922"/>
    <w:rsid w:val="002967BF"/>
    <w:rsid w:val="002D03EB"/>
    <w:rsid w:val="002E5912"/>
    <w:rsid w:val="00325348"/>
    <w:rsid w:val="0032732C"/>
    <w:rsid w:val="00336AD0"/>
    <w:rsid w:val="0037079A"/>
    <w:rsid w:val="003D01E8"/>
    <w:rsid w:val="003E5288"/>
    <w:rsid w:val="003F6D79"/>
    <w:rsid w:val="004038D4"/>
    <w:rsid w:val="00413F23"/>
    <w:rsid w:val="0041760A"/>
    <w:rsid w:val="00417C01"/>
    <w:rsid w:val="004568EB"/>
    <w:rsid w:val="004809EE"/>
    <w:rsid w:val="004973C3"/>
    <w:rsid w:val="004E7D54"/>
    <w:rsid w:val="005273C6"/>
    <w:rsid w:val="00530A69"/>
    <w:rsid w:val="00535A46"/>
    <w:rsid w:val="00536A71"/>
    <w:rsid w:val="00545593"/>
    <w:rsid w:val="00546F14"/>
    <w:rsid w:val="00577C6C"/>
    <w:rsid w:val="005A76F6"/>
    <w:rsid w:val="005C2FE2"/>
    <w:rsid w:val="005E2BC9"/>
    <w:rsid w:val="00605102"/>
    <w:rsid w:val="006215AA"/>
    <w:rsid w:val="00665B60"/>
    <w:rsid w:val="006913C9"/>
    <w:rsid w:val="0069470D"/>
    <w:rsid w:val="006E5492"/>
    <w:rsid w:val="007027CB"/>
    <w:rsid w:val="0072311B"/>
    <w:rsid w:val="00734F00"/>
    <w:rsid w:val="007949D0"/>
    <w:rsid w:val="007A70AE"/>
    <w:rsid w:val="007B535D"/>
    <w:rsid w:val="007D0859"/>
    <w:rsid w:val="00820C58"/>
    <w:rsid w:val="008362E8"/>
    <w:rsid w:val="0083711F"/>
    <w:rsid w:val="008916C0"/>
    <w:rsid w:val="008A1768"/>
    <w:rsid w:val="008E4A56"/>
    <w:rsid w:val="008F4429"/>
    <w:rsid w:val="00915688"/>
    <w:rsid w:val="00934721"/>
    <w:rsid w:val="0094021A"/>
    <w:rsid w:val="00995258"/>
    <w:rsid w:val="009C6A0B"/>
    <w:rsid w:val="009E124A"/>
    <w:rsid w:val="009F0C77"/>
    <w:rsid w:val="009F4DD1"/>
    <w:rsid w:val="00A41684"/>
    <w:rsid w:val="00A64E80"/>
    <w:rsid w:val="00A72BCD"/>
    <w:rsid w:val="00A741D9"/>
    <w:rsid w:val="00A822B2"/>
    <w:rsid w:val="00A833AB"/>
    <w:rsid w:val="00A9741D"/>
    <w:rsid w:val="00AD4B17"/>
    <w:rsid w:val="00B412D4"/>
    <w:rsid w:val="00B821A6"/>
    <w:rsid w:val="00BE3C22"/>
    <w:rsid w:val="00BF66A4"/>
    <w:rsid w:val="00C0345E"/>
    <w:rsid w:val="00C3483A"/>
    <w:rsid w:val="00C652C0"/>
    <w:rsid w:val="00C74E9D"/>
    <w:rsid w:val="00C82FD3"/>
    <w:rsid w:val="00C92819"/>
    <w:rsid w:val="00CC6B7B"/>
    <w:rsid w:val="00CD2089"/>
    <w:rsid w:val="00D258DB"/>
    <w:rsid w:val="00D51447"/>
    <w:rsid w:val="00D6598B"/>
    <w:rsid w:val="00D73A67"/>
    <w:rsid w:val="00D970A9"/>
    <w:rsid w:val="00DC02BA"/>
    <w:rsid w:val="00DF3845"/>
    <w:rsid w:val="00E3480A"/>
    <w:rsid w:val="00E41911"/>
    <w:rsid w:val="00E4612E"/>
    <w:rsid w:val="00E92EEF"/>
    <w:rsid w:val="00EE0BA9"/>
    <w:rsid w:val="00F24442"/>
    <w:rsid w:val="00F27833"/>
    <w:rsid w:val="00F50AE3"/>
    <w:rsid w:val="00F67CF1"/>
    <w:rsid w:val="00F73B21"/>
    <w:rsid w:val="00F74C37"/>
    <w:rsid w:val="00F840F0"/>
    <w:rsid w:val="00FB0D0D"/>
    <w:rsid w:val="00FB43B4"/>
    <w:rsid w:val="00FD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C3DDBB-39AF-4DEC-81D0-75ACF1ED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2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61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98_201102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242EA-3C7F-49AE-ADF5-66EA9468B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504</Words>
  <Characters>2578</Characters>
  <Application>Microsoft Office Word</Application>
  <DocSecurity>4</DocSecurity>
  <Lines>100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3598: Michael Stoddard Mahon - South Carolina Legislature Online</dc:title>
  <dc:subject/>
  <dc:creator>rosannemcdowell</dc:creator>
  <cp:keywords/>
  <dc:description/>
  <cp:lastModifiedBy>N Cumfer</cp:lastModifiedBy>
  <cp:revision>2</cp:revision>
  <cp:lastPrinted>2011-02-03T16:22:00Z</cp:lastPrinted>
  <dcterms:created xsi:type="dcterms:W3CDTF">2014-11-21T21:43:00Z</dcterms:created>
  <dcterms:modified xsi:type="dcterms:W3CDTF">2014-11-21T21:43:00Z</dcterms:modified>
</cp:coreProperties>
</file>