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C6C" w:rsidRDefault="00C86C6C" w:rsidP="00C86C6C">
      <w:pPr>
        <w:widowControl w:val="0"/>
        <w:jc w:val="center"/>
      </w:pPr>
      <w:bookmarkStart w:id="0" w:name="_GoBack"/>
      <w:bookmarkEnd w:id="0"/>
      <w:r w:rsidRPr="00C86C6C">
        <w:rPr>
          <w:b/>
        </w:rPr>
        <w:t>South Carolina General Assembly</w:t>
      </w:r>
    </w:p>
    <w:p w:rsidR="00C86C6C" w:rsidRDefault="00C86C6C" w:rsidP="00C86C6C">
      <w:pPr>
        <w:widowControl w:val="0"/>
        <w:jc w:val="center"/>
      </w:pPr>
      <w:r>
        <w:t>119th Session, 2011-2012</w:t>
      </w:r>
    </w:p>
    <w:p w:rsidR="00C86C6C" w:rsidRDefault="00C86C6C" w:rsidP="00C86C6C">
      <w:pPr>
        <w:widowControl w:val="0"/>
        <w:jc w:val="left"/>
      </w:pPr>
    </w:p>
    <w:p w:rsidR="00C86C6C" w:rsidRDefault="00C86C6C" w:rsidP="00C86C6C">
      <w:pPr>
        <w:widowControl w:val="0"/>
        <w:jc w:val="left"/>
        <w:rPr>
          <w:b/>
        </w:rPr>
      </w:pPr>
      <w:r w:rsidRPr="00C86C6C">
        <w:rPr>
          <w:b/>
        </w:rPr>
        <w:t>H. 3628</w:t>
      </w:r>
    </w:p>
    <w:p w:rsidR="00C86C6C" w:rsidRDefault="00C86C6C" w:rsidP="00C86C6C">
      <w:pPr>
        <w:widowControl w:val="0"/>
        <w:jc w:val="left"/>
        <w:rPr>
          <w:b/>
        </w:rPr>
      </w:pPr>
    </w:p>
    <w:p w:rsidR="00C86C6C" w:rsidRDefault="00C86C6C" w:rsidP="00C86C6C">
      <w:pPr>
        <w:widowControl w:val="0"/>
        <w:jc w:val="left"/>
      </w:pPr>
      <w:r w:rsidRPr="00C86C6C">
        <w:rPr>
          <w:b/>
        </w:rPr>
        <w:t>STATUS INFORMATION</w:t>
      </w:r>
    </w:p>
    <w:p w:rsidR="00C86C6C" w:rsidRDefault="00C86C6C" w:rsidP="00C86C6C">
      <w:pPr>
        <w:widowControl w:val="0"/>
        <w:jc w:val="left"/>
      </w:pPr>
    </w:p>
    <w:p w:rsidR="00C86C6C" w:rsidRDefault="00C86C6C" w:rsidP="00C86C6C">
      <w:pPr>
        <w:widowControl w:val="0"/>
        <w:jc w:val="left"/>
      </w:pPr>
      <w:r>
        <w:t>Concurrent Resolution</w:t>
      </w:r>
    </w:p>
    <w:p w:rsidR="00C86C6C" w:rsidRDefault="00C86C6C" w:rsidP="00C86C6C">
      <w:pPr>
        <w:widowControl w:val="0"/>
        <w:jc w:val="left"/>
      </w:pPr>
      <w:r>
        <w:t>Sponsors: Reps. Funderburk and Lucas</w:t>
      </w:r>
    </w:p>
    <w:p w:rsidR="00C86C6C" w:rsidRDefault="00C86C6C" w:rsidP="00C86C6C">
      <w:pPr>
        <w:widowControl w:val="0"/>
        <w:jc w:val="left"/>
      </w:pPr>
      <w:r>
        <w:t>Document Path: l:\council\bills\rm\1069bh11.docx</w:t>
      </w:r>
    </w:p>
    <w:p w:rsidR="00C86C6C" w:rsidRDefault="00C86C6C" w:rsidP="00C86C6C">
      <w:pPr>
        <w:widowControl w:val="0"/>
        <w:jc w:val="left"/>
      </w:pPr>
    </w:p>
    <w:p w:rsidR="003B4C67" w:rsidRDefault="003B4C67" w:rsidP="00C86C6C">
      <w:pPr>
        <w:widowControl w:val="0"/>
        <w:jc w:val="left"/>
      </w:pPr>
      <w:r>
        <w:t>Introduced in the House on February 8, 2011</w:t>
      </w:r>
    </w:p>
    <w:p w:rsidR="003B4C67" w:rsidRDefault="003B4C67" w:rsidP="00C86C6C">
      <w:pPr>
        <w:widowControl w:val="0"/>
        <w:jc w:val="left"/>
      </w:pPr>
      <w:r>
        <w:t>Introduced in the Senate on February 8, 2011</w:t>
      </w:r>
    </w:p>
    <w:p w:rsidR="003B4C67" w:rsidRDefault="003B4C67" w:rsidP="00C86C6C">
      <w:pPr>
        <w:widowControl w:val="0"/>
        <w:jc w:val="left"/>
      </w:pPr>
      <w:r>
        <w:t>Adopted by the General Assembly on February 8, 2011</w:t>
      </w:r>
    </w:p>
    <w:p w:rsidR="003B4C67" w:rsidRDefault="003B4C67" w:rsidP="00C86C6C">
      <w:pPr>
        <w:widowControl w:val="0"/>
        <w:jc w:val="left"/>
      </w:pPr>
    </w:p>
    <w:p w:rsidR="00C86C6C" w:rsidRDefault="00C86C6C" w:rsidP="00C86C6C">
      <w:pPr>
        <w:widowControl w:val="0"/>
        <w:jc w:val="left"/>
      </w:pPr>
      <w:r>
        <w:t xml:space="preserve">Summary: </w:t>
      </w:r>
      <w:r w:rsidR="00703CDA">
        <w:t>North Central High School Shooting Team</w:t>
      </w:r>
    </w:p>
    <w:p w:rsidR="00C86C6C" w:rsidRDefault="00C86C6C" w:rsidP="00C86C6C">
      <w:pPr>
        <w:widowControl w:val="0"/>
        <w:jc w:val="left"/>
      </w:pPr>
    </w:p>
    <w:p w:rsidR="00C86C6C" w:rsidRDefault="00C86C6C" w:rsidP="00C86C6C">
      <w:pPr>
        <w:widowControl w:val="0"/>
        <w:jc w:val="left"/>
      </w:pPr>
    </w:p>
    <w:p w:rsidR="00C86C6C" w:rsidRDefault="00C86C6C" w:rsidP="00C86C6C">
      <w:pPr>
        <w:widowControl w:val="0"/>
        <w:tabs>
          <w:tab w:val="center" w:pos="590"/>
          <w:tab w:val="center" w:pos="1440"/>
          <w:tab w:val="left" w:pos="1872"/>
          <w:tab w:val="left" w:pos="9187"/>
        </w:tabs>
        <w:jc w:val="left"/>
      </w:pPr>
      <w:r w:rsidRPr="00C86C6C">
        <w:rPr>
          <w:b/>
        </w:rPr>
        <w:t>HISTORY OF LEGISLATIVE ACTIONS</w:t>
      </w:r>
    </w:p>
    <w:p w:rsidR="00C86C6C" w:rsidRDefault="00C86C6C" w:rsidP="00C86C6C">
      <w:pPr>
        <w:widowControl w:val="0"/>
        <w:tabs>
          <w:tab w:val="center" w:pos="590"/>
          <w:tab w:val="center" w:pos="1440"/>
          <w:tab w:val="left" w:pos="1872"/>
          <w:tab w:val="left" w:pos="9187"/>
        </w:tabs>
        <w:jc w:val="left"/>
      </w:pPr>
    </w:p>
    <w:p w:rsidR="00C86C6C" w:rsidRPr="00C86C6C" w:rsidRDefault="00C86C6C" w:rsidP="00C86C6C">
      <w:pPr>
        <w:widowControl w:val="0"/>
        <w:tabs>
          <w:tab w:val="center" w:pos="590"/>
          <w:tab w:val="center" w:pos="1440"/>
          <w:tab w:val="left" w:pos="1872"/>
          <w:tab w:val="left" w:pos="9187"/>
        </w:tabs>
        <w:jc w:val="left"/>
      </w:pPr>
      <w:r w:rsidRPr="00C86C6C">
        <w:rPr>
          <w:u w:val="single"/>
        </w:rPr>
        <w:tab/>
        <w:t>Date</w:t>
      </w:r>
      <w:r w:rsidRPr="00C86C6C">
        <w:rPr>
          <w:u w:val="single"/>
        </w:rPr>
        <w:tab/>
        <w:t>Body</w:t>
      </w:r>
      <w:r w:rsidRPr="00C86C6C">
        <w:rPr>
          <w:u w:val="single"/>
        </w:rPr>
        <w:tab/>
        <w:t>Action Description with journal page number</w:t>
      </w:r>
      <w:r w:rsidRPr="00C86C6C">
        <w:rPr>
          <w:u w:val="single"/>
        </w:rPr>
        <w:tab/>
      </w:r>
    </w:p>
    <w:p w:rsidR="006B53DA" w:rsidRDefault="006B53DA" w:rsidP="006B53DA">
      <w:pPr>
        <w:widowControl w:val="0"/>
        <w:tabs>
          <w:tab w:val="right" w:pos="1008"/>
          <w:tab w:val="left" w:pos="1152"/>
          <w:tab w:val="left" w:pos="1872"/>
          <w:tab w:val="left" w:pos="9187"/>
        </w:tabs>
        <w:ind w:left="2088" w:hanging="2088"/>
        <w:jc w:val="left"/>
      </w:pPr>
      <w:r>
        <w:tab/>
        <w:t>2/8/2011</w:t>
      </w:r>
      <w:r>
        <w:tab/>
        <w:t>House</w:t>
      </w:r>
      <w:r>
        <w:tab/>
      </w:r>
      <w:r w:rsidRPr="00C671CB">
        <w:t>Intr</w:t>
      </w:r>
      <w:r>
        <w:t xml:space="preserve">oduced, adopted, sent to Senate </w:t>
      </w:r>
      <w:r w:rsidRPr="00C671CB">
        <w:t>(</w:t>
      </w:r>
      <w:hyperlink r:id="rId7" w:history="1">
        <w:r w:rsidRPr="00C671CB">
          <w:rPr>
            <w:rStyle w:val="Hyperlink"/>
          </w:rPr>
          <w:t>House Journal</w:t>
        </w:r>
        <w:r w:rsidRPr="00C671CB">
          <w:rPr>
            <w:rStyle w:val="Hyperlink"/>
          </w:rPr>
          <w:noBreakHyphen/>
          <w:t>page 56</w:t>
        </w:r>
      </w:hyperlink>
      <w:r w:rsidRPr="00C671CB">
        <w:t>)</w:t>
      </w:r>
    </w:p>
    <w:p w:rsidR="006B53DA" w:rsidRDefault="006B53DA" w:rsidP="006B53DA">
      <w:pPr>
        <w:widowControl w:val="0"/>
        <w:tabs>
          <w:tab w:val="right" w:pos="1008"/>
          <w:tab w:val="left" w:pos="1152"/>
          <w:tab w:val="left" w:pos="1872"/>
          <w:tab w:val="left" w:pos="9187"/>
        </w:tabs>
        <w:ind w:left="2088" w:hanging="2088"/>
        <w:jc w:val="left"/>
      </w:pPr>
      <w:r>
        <w:tab/>
        <w:t>2/8/2011</w:t>
      </w:r>
      <w:r>
        <w:tab/>
        <w:t>Senate</w:t>
      </w:r>
      <w:r>
        <w:tab/>
      </w:r>
      <w:r w:rsidRPr="00C671CB">
        <w:t>Introduced, ado</w:t>
      </w:r>
      <w:r>
        <w:t xml:space="preserve">pted, returned with concurrence </w:t>
      </w:r>
      <w:r w:rsidRPr="00C671CB">
        <w:t>(</w:t>
      </w:r>
      <w:hyperlink r:id="rId8" w:history="1">
        <w:r w:rsidRPr="00C671CB">
          <w:rPr>
            <w:rStyle w:val="Hyperlink"/>
          </w:rPr>
          <w:t>Senate Journal</w:t>
        </w:r>
        <w:r w:rsidRPr="00C671CB">
          <w:rPr>
            <w:rStyle w:val="Hyperlink"/>
          </w:rPr>
          <w:noBreakHyphen/>
          <w:t>page 8</w:t>
        </w:r>
      </w:hyperlink>
      <w:r w:rsidRPr="00C671CB">
        <w:t>)</w:t>
      </w:r>
    </w:p>
    <w:p w:rsidR="006B53DA" w:rsidRDefault="006B53DA" w:rsidP="006B53DA">
      <w:pPr>
        <w:widowControl w:val="0"/>
        <w:tabs>
          <w:tab w:val="right" w:pos="1008"/>
          <w:tab w:val="left" w:pos="1152"/>
          <w:tab w:val="left" w:pos="1872"/>
          <w:tab w:val="left" w:pos="9187"/>
        </w:tabs>
        <w:ind w:left="2088" w:hanging="2088"/>
        <w:jc w:val="left"/>
      </w:pPr>
    </w:p>
    <w:p w:rsidR="00C86C6C" w:rsidRPr="00C86C6C" w:rsidRDefault="00C86C6C" w:rsidP="00C86C6C">
      <w:pPr>
        <w:widowControl w:val="0"/>
        <w:tabs>
          <w:tab w:val="right" w:pos="1008"/>
          <w:tab w:val="left" w:pos="1152"/>
          <w:tab w:val="left" w:pos="1872"/>
          <w:tab w:val="left" w:pos="9187"/>
        </w:tabs>
        <w:ind w:left="2088" w:hanging="2088"/>
        <w:jc w:val="left"/>
      </w:pPr>
    </w:p>
    <w:p w:rsidR="00C86C6C" w:rsidRDefault="00C86C6C" w:rsidP="00C86C6C">
      <w:r w:rsidRPr="00C86C6C">
        <w:rPr>
          <w:b/>
        </w:rPr>
        <w:t>VERSIONS OF THIS BILL</w:t>
      </w:r>
    </w:p>
    <w:p w:rsidR="00C86C6C" w:rsidRDefault="00C86C6C" w:rsidP="00C86C6C"/>
    <w:p w:rsidR="00C86C6C" w:rsidRDefault="00D741DD" w:rsidP="00C86C6C">
      <w:hyperlink r:id="rId9" w:history="1">
        <w:r w:rsidR="00C86C6C">
          <w:rPr>
            <w:rStyle w:val="Hyperlink"/>
          </w:rPr>
          <w:t>2/8/2011</w:t>
        </w:r>
      </w:hyperlink>
    </w:p>
    <w:p w:rsidR="00C86C6C" w:rsidRDefault="00C86C6C" w:rsidP="00C86C6C"/>
    <w:p w:rsidR="00C86C6C" w:rsidRDefault="00C86C6C" w:rsidP="00C86C6C">
      <w:pPr>
        <w:sectPr w:rsidR="00C86C6C" w:rsidSect="00C86C6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24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38D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1E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30E11">
        <w:t xml:space="preserve">RECOGNIZE AND COMMEND THE NORTH CENTRAL HIGH SCHOOL </w:t>
      </w:r>
      <w:r w:rsidR="00975D44">
        <w:t>SHOOTING</w:t>
      </w:r>
      <w:r w:rsidR="00030E11">
        <w:t xml:space="preserve"> TEAM OF KERSHAW COUNTY FOR ITS PIONEERING WORK IN THE SHOOTING SPORTS WITHIN SOUTH CAROLINA</w:t>
      </w:r>
      <w:r w:rsidR="008A23D5" w:rsidRPr="008A23D5">
        <w:t>’</w:t>
      </w:r>
      <w:r w:rsidR="00030E11">
        <w:t>S PUBLIC SCHOOLS, AND TO WISH THE TEAM MEMBERS MUCH SUCCESS IN UPCOMING COMPETITIONS.</w:t>
      </w:r>
    </w:p>
    <w:p w:rsidR="005638DB" w:rsidRDefault="005638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34F2" w:rsidRDefault="005638DB" w:rsidP="00473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734F2">
        <w:t xml:space="preserve">the </w:t>
      </w:r>
      <w:r w:rsidR="004734F2">
        <w:rPr>
          <w:color w:val="000000" w:themeColor="text1"/>
          <w:u w:color="000000" w:themeColor="text1"/>
        </w:rPr>
        <w:t>General Assembly</w:t>
      </w:r>
      <w:r w:rsidR="004734F2">
        <w:t xml:space="preserve"> is pleased to learn that North Central High School of Kershaw County, in partnership with the South Carolina Youth Shooting Foundation and the South Carolina Department of Natural Resources, has pioneered a </w:t>
      </w:r>
      <w:r w:rsidR="00975D44">
        <w:t>sporting</w:t>
      </w:r>
      <w:r w:rsidR="000875E4">
        <w:t xml:space="preserve"> </w:t>
      </w:r>
      <w:r w:rsidR="00975D44">
        <w:t xml:space="preserve">clay </w:t>
      </w:r>
      <w:r w:rsidR="004734F2">
        <w:t>shooting team, the first of its kind within the public schools of South Carolina; and</w:t>
      </w:r>
    </w:p>
    <w:p w:rsidR="004734F2" w:rsidRDefault="004734F2" w:rsidP="00473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4F2" w:rsidRDefault="004734F2" w:rsidP="00473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trained by Coach George Morrow since its beginning in 2010, the North Central </w:t>
      </w:r>
      <w:r w:rsidR="00827313">
        <w:t>s</w:t>
      </w:r>
      <w:r>
        <w:t>porting</w:t>
      </w:r>
      <w:r w:rsidR="000875E4">
        <w:t xml:space="preserve"> </w:t>
      </w:r>
      <w:r w:rsidR="00827313">
        <w:t>c</w:t>
      </w:r>
      <w:r>
        <w:t>lay team is preparing to enter competitions to display members</w:t>
      </w:r>
      <w:r w:rsidR="008A23D5" w:rsidRPr="008A23D5">
        <w:t>’</w:t>
      </w:r>
      <w:r>
        <w:t xml:space="preserve"> new skills; and</w:t>
      </w:r>
    </w:p>
    <w:p w:rsidR="004734F2" w:rsidRDefault="004734F2" w:rsidP="00473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4F2" w:rsidRDefault="004734F2" w:rsidP="00473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sport of shooting guns with skill and accuracy requires hard work, self</w:t>
      </w:r>
      <w:r w:rsidR="008A23D5">
        <w:noBreakHyphen/>
      </w:r>
      <w:r>
        <w:t>discipline, precision, and teamwork and nurtures love of the outdoors, qualities that Coach Morrow and DNR staff members have had the satisfaction of growing in the North Central Knights who have joined the team; and</w:t>
      </w:r>
    </w:p>
    <w:p w:rsidR="004734F2" w:rsidRDefault="004734F2" w:rsidP="00473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4F2" w:rsidRDefault="004734F2" w:rsidP="00473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knowing that the Knights will bring great pride and recognition to their school and community as they demonstrate their marksmanship, the members of the </w:t>
      </w:r>
      <w:r>
        <w:rPr>
          <w:color w:val="000000" w:themeColor="text1"/>
          <w:u w:color="000000" w:themeColor="text1"/>
        </w:rPr>
        <w:t>General Assembly</w:t>
      </w:r>
      <w:r>
        <w:t xml:space="preserve"> are pleased to have this opportunity to recognize such a fine group of young athletes. Now, therefore,</w:t>
      </w:r>
    </w:p>
    <w:p w:rsidR="004734F2" w:rsidRDefault="004734F2" w:rsidP="00473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4D3" w:rsidRDefault="00E924D3" w:rsidP="00E924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734F2" w:rsidRDefault="004734F2" w:rsidP="00473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4F2" w:rsidRDefault="004734F2" w:rsidP="00473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164935">
        <w:rPr>
          <w:color w:val="000000" w:themeColor="text1"/>
          <w:u w:color="000000" w:themeColor="text1"/>
        </w:rPr>
        <w:t xml:space="preserve">the members of the South Carolina </w:t>
      </w:r>
      <w:r>
        <w:rPr>
          <w:color w:val="000000" w:themeColor="text1"/>
          <w:u w:color="000000" w:themeColor="text1"/>
        </w:rPr>
        <w:t>General Assembly</w:t>
      </w:r>
      <w:r w:rsidRPr="00164935">
        <w:rPr>
          <w:color w:val="000000" w:themeColor="text1"/>
          <w:u w:color="000000" w:themeColor="text1"/>
        </w:rPr>
        <w:t>, by this resolution,</w:t>
      </w:r>
      <w:r>
        <w:rPr>
          <w:color w:val="000000" w:themeColor="text1"/>
          <w:u w:color="000000" w:themeColor="text1"/>
        </w:rPr>
        <w:t xml:space="preserve"> </w:t>
      </w:r>
      <w:r>
        <w:t>recognize and commend the North Central High School shooting team of Kershaw County for its pioneering work in the shooting sports within South Carolina</w:t>
      </w:r>
      <w:r w:rsidR="008A23D5" w:rsidRPr="008A23D5">
        <w:t>’</w:t>
      </w:r>
      <w:r>
        <w:t>s public schools, and wish the team members much success in upcoming competitions.</w:t>
      </w:r>
    </w:p>
    <w:p w:rsidR="004734F2" w:rsidRDefault="004734F2" w:rsidP="00473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4F2" w:rsidRDefault="004734F2" w:rsidP="00473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Worth Thomasson and Coach George Morrow of North Central High School.</w:t>
      </w:r>
    </w:p>
    <w:p w:rsidR="00E72496" w:rsidRDefault="008A23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2496" w:rsidRDefault="00E72496" w:rsidP="00C86C6C">
      <w:pPr>
        <w:suppressAutoHyphens/>
      </w:pPr>
    </w:p>
    <w:sectPr w:rsidR="00E72496" w:rsidSect="00C86C6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8DB" w:rsidRDefault="005638DB" w:rsidP="009F0C77">
      <w:r>
        <w:separator/>
      </w:r>
    </w:p>
  </w:endnote>
  <w:endnote w:type="continuationSeparator" w:id="0">
    <w:p w:rsidR="005638DB" w:rsidRDefault="005638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34E6B1-F202-467E-8879-0E19FE74D2A1}"/>
    <w:embedBold r:id="rId2" w:fontKey="{C7D172B5-1A89-41C3-A493-FC683F6B62A4}"/>
  </w:font>
  <w:font w:name="Calibri">
    <w:panose1 w:val="020F0502020204030204"/>
    <w:charset w:val="00"/>
    <w:family w:val="swiss"/>
    <w:pitch w:val="variable"/>
    <w:sig w:usb0="E10002FF" w:usb1="4000ACFF" w:usb2="00000009" w:usb3="00000000" w:csb0="0000019F" w:csb1="00000000"/>
    <w:embedRegular r:id="rId3" w:fontKey="{A8362CD3-FB6B-47FE-9B94-C89FF7773C93}"/>
  </w:font>
  <w:font w:name="Tahoma">
    <w:panose1 w:val="020B0604030504040204"/>
    <w:charset w:val="00"/>
    <w:family w:val="swiss"/>
    <w:pitch w:val="variable"/>
    <w:sig w:usb0="21002A87" w:usb1="80000000" w:usb2="00000008" w:usb3="00000000" w:csb0="000101FF" w:csb1="00000000"/>
    <w:embedRegular r:id="rId4" w:fontKey="{F0F0AF1B-C739-4FF6-A245-3C9C2C8C3DB7}"/>
  </w:font>
  <w:font w:name="Cambria">
    <w:panose1 w:val="02040503050406030204"/>
    <w:charset w:val="00"/>
    <w:family w:val="roman"/>
    <w:pitch w:val="variable"/>
    <w:sig w:usb0="E00002FF" w:usb1="400004FF" w:usb2="00000000" w:usb3="00000000" w:csb0="0000019F" w:csb1="00000000"/>
    <w:embedRegular r:id="rId5" w:fontKey="{D8F66426-1711-4191-8A76-176C7044FC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C6C" w:rsidRPr="00E72496" w:rsidRDefault="00C86C6C" w:rsidP="00E72496">
    <w:pPr>
      <w:pStyle w:val="Footer"/>
      <w:tabs>
        <w:tab w:val="clear" w:pos="4680"/>
        <w:tab w:val="clear" w:pos="9360"/>
        <w:tab w:val="center" w:pos="2995"/>
      </w:tabs>
      <w:spacing w:before="120"/>
    </w:pPr>
    <w:r>
      <w:t>[3628]</w:t>
    </w:r>
    <w:r>
      <w:tab/>
    </w:r>
    <w:r w:rsidR="00D741DD">
      <w:fldChar w:fldCharType="begin"/>
    </w:r>
    <w:r w:rsidR="00D741DD">
      <w:instrText xml:space="preserve"> PAGE  \* MERGEFORMAT </w:instrText>
    </w:r>
    <w:r w:rsidR="00D741DD">
      <w:fldChar w:fldCharType="separate"/>
    </w:r>
    <w:r w:rsidR="00D741DD">
      <w:rPr>
        <w:noProof/>
      </w:rPr>
      <w:t>1</w:t>
    </w:r>
    <w:r w:rsidR="00D741D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8DB" w:rsidRDefault="005638DB" w:rsidP="009F0C77">
      <w:r>
        <w:separator/>
      </w:r>
    </w:p>
  </w:footnote>
  <w:footnote w:type="continuationSeparator" w:id="0">
    <w:p w:rsidR="005638DB" w:rsidRDefault="005638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69BH11"/>
    <w:docVar w:name="CoverBillType" w:val="c"/>
    <w:docVar w:name="docpath" w:val="L:\Council\bills\RM\1069BH11.DOCX"/>
    <w:docVar w:name="dvBillNumber" w:val="3628"/>
    <w:docVar w:name="dvBillNumberPrefix" w:val="H. "/>
    <w:docVar w:name="dvOriginalBody" w:val="House"/>
    <w:docVar w:name="dvSteno" w:val="RM"/>
    <w:docVar w:name="NameofBody" w:val="h"/>
    <w:docVar w:name="vgroup2" w:val="Council"/>
  </w:docVars>
  <w:rsids>
    <w:rsidRoot w:val="0045605D"/>
    <w:rsid w:val="00011869"/>
    <w:rsid w:val="00011AE3"/>
    <w:rsid w:val="00030E11"/>
    <w:rsid w:val="000875E4"/>
    <w:rsid w:val="000E1785"/>
    <w:rsid w:val="000F40FA"/>
    <w:rsid w:val="000F505B"/>
    <w:rsid w:val="0010776B"/>
    <w:rsid w:val="00133E66"/>
    <w:rsid w:val="001435A3"/>
    <w:rsid w:val="001B24D5"/>
    <w:rsid w:val="001D08F2"/>
    <w:rsid w:val="001D525B"/>
    <w:rsid w:val="001D7F4F"/>
    <w:rsid w:val="002321B6"/>
    <w:rsid w:val="00250967"/>
    <w:rsid w:val="002543C8"/>
    <w:rsid w:val="00283DD9"/>
    <w:rsid w:val="00284AAE"/>
    <w:rsid w:val="002E5912"/>
    <w:rsid w:val="00325348"/>
    <w:rsid w:val="0032732C"/>
    <w:rsid w:val="00336AD0"/>
    <w:rsid w:val="0037079A"/>
    <w:rsid w:val="003B4C67"/>
    <w:rsid w:val="003D01E8"/>
    <w:rsid w:val="003E0835"/>
    <w:rsid w:val="003E5288"/>
    <w:rsid w:val="003F6D79"/>
    <w:rsid w:val="0041760A"/>
    <w:rsid w:val="00417C01"/>
    <w:rsid w:val="0045605D"/>
    <w:rsid w:val="004578C4"/>
    <w:rsid w:val="004734F2"/>
    <w:rsid w:val="004809EE"/>
    <w:rsid w:val="00493A0D"/>
    <w:rsid w:val="004E7D54"/>
    <w:rsid w:val="004F00C3"/>
    <w:rsid w:val="005273C6"/>
    <w:rsid w:val="00530A69"/>
    <w:rsid w:val="00533E72"/>
    <w:rsid w:val="00545593"/>
    <w:rsid w:val="005638DB"/>
    <w:rsid w:val="00577C6C"/>
    <w:rsid w:val="005C2FE2"/>
    <w:rsid w:val="005E2BC9"/>
    <w:rsid w:val="00605102"/>
    <w:rsid w:val="006215AA"/>
    <w:rsid w:val="006913C9"/>
    <w:rsid w:val="0069470D"/>
    <w:rsid w:val="006B53DA"/>
    <w:rsid w:val="006E3DED"/>
    <w:rsid w:val="006F47B8"/>
    <w:rsid w:val="00703CDA"/>
    <w:rsid w:val="00734F00"/>
    <w:rsid w:val="0076591C"/>
    <w:rsid w:val="007A175E"/>
    <w:rsid w:val="007A70AE"/>
    <w:rsid w:val="00827313"/>
    <w:rsid w:val="008362E8"/>
    <w:rsid w:val="00881277"/>
    <w:rsid w:val="008A1768"/>
    <w:rsid w:val="008A23D5"/>
    <w:rsid w:val="008F4429"/>
    <w:rsid w:val="0094021A"/>
    <w:rsid w:val="00975D44"/>
    <w:rsid w:val="009C6A0B"/>
    <w:rsid w:val="009F0C77"/>
    <w:rsid w:val="009F4DD1"/>
    <w:rsid w:val="00A1170B"/>
    <w:rsid w:val="00A13A89"/>
    <w:rsid w:val="00A41684"/>
    <w:rsid w:val="00A45A91"/>
    <w:rsid w:val="00A64E80"/>
    <w:rsid w:val="00A72BCD"/>
    <w:rsid w:val="00A741D9"/>
    <w:rsid w:val="00A833AB"/>
    <w:rsid w:val="00A9741D"/>
    <w:rsid w:val="00AD4B17"/>
    <w:rsid w:val="00B412D4"/>
    <w:rsid w:val="00BA18E9"/>
    <w:rsid w:val="00BE3C22"/>
    <w:rsid w:val="00C0345E"/>
    <w:rsid w:val="00C3483A"/>
    <w:rsid w:val="00C74E9D"/>
    <w:rsid w:val="00C82FD3"/>
    <w:rsid w:val="00C86C59"/>
    <w:rsid w:val="00C86C6C"/>
    <w:rsid w:val="00C92819"/>
    <w:rsid w:val="00C94E02"/>
    <w:rsid w:val="00CA1E46"/>
    <w:rsid w:val="00CA5E37"/>
    <w:rsid w:val="00CC6B7B"/>
    <w:rsid w:val="00CD2089"/>
    <w:rsid w:val="00CF035F"/>
    <w:rsid w:val="00D73A67"/>
    <w:rsid w:val="00D741DD"/>
    <w:rsid w:val="00D970A9"/>
    <w:rsid w:val="00DF3845"/>
    <w:rsid w:val="00E214CD"/>
    <w:rsid w:val="00E41911"/>
    <w:rsid w:val="00E5338C"/>
    <w:rsid w:val="00E72496"/>
    <w:rsid w:val="00E924D3"/>
    <w:rsid w:val="00E92EEF"/>
    <w:rsid w:val="00EA2344"/>
    <w:rsid w:val="00EF1C61"/>
    <w:rsid w:val="00F24442"/>
    <w:rsid w:val="00F31929"/>
    <w:rsid w:val="00F50AE3"/>
    <w:rsid w:val="00F67CF1"/>
    <w:rsid w:val="00F840F0"/>
    <w:rsid w:val="00FB0D0D"/>
    <w:rsid w:val="00FB2D80"/>
    <w:rsid w:val="00FB43B4"/>
    <w:rsid w:val="00FC5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1B06362-4D12-435C-9EF5-37B01943E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5D44"/>
    <w:rPr>
      <w:rFonts w:ascii="Tahoma" w:hAnsi="Tahoma" w:cs="Tahoma"/>
      <w:sz w:val="16"/>
      <w:szCs w:val="16"/>
    </w:rPr>
  </w:style>
  <w:style w:type="character" w:customStyle="1" w:styleId="BalloonTextChar">
    <w:name w:val="Balloon Text Char"/>
    <w:basedOn w:val="DefaultParagraphFont"/>
    <w:link w:val="BalloonText"/>
    <w:uiPriority w:val="99"/>
    <w:semiHidden/>
    <w:rsid w:val="00975D44"/>
    <w:rPr>
      <w:rFonts w:ascii="Tahoma" w:eastAsia="Times New Roman" w:hAnsi="Tahoma" w:cs="Tahoma"/>
      <w:sz w:val="16"/>
      <w:szCs w:val="16"/>
    </w:rPr>
  </w:style>
  <w:style w:type="character" w:styleId="Hyperlink">
    <w:name w:val="Hyperlink"/>
    <w:basedOn w:val="DefaultParagraphFont"/>
    <w:uiPriority w:val="99"/>
    <w:unhideWhenUsed/>
    <w:rsid w:val="00C86C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08-11.docx" TargetMode="External"/><Relationship Id="rId3" Type="http://schemas.openxmlformats.org/officeDocument/2006/relationships/settings" Target="settings.xml"/><Relationship Id="rId7" Type="http://schemas.openxmlformats.org/officeDocument/2006/relationships/hyperlink" Target="file:///h:\hj%20archive\2011\02-0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28_2011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1FEF7-AFE7-439A-BAB3-8A66D751C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390</Words>
  <Characters>2180</Characters>
  <Application>Microsoft Office Word</Application>
  <DocSecurity>4</DocSecurity>
  <Lines>83</Lines>
  <Paragraphs>27</Paragraphs>
  <ScaleCrop>false</ScaleCrop>
  <Company> </Company>
  <LinksUpToDate>false</LinksUpToDate>
  <CharactersWithSpaces>2545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3628: North Central High School Shooting Team - South Carolina Legislature Online</dc:title>
  <dc:subject/>
  <dc:creator>rosannemcdowell</dc:creator>
  <cp:keywords/>
  <dc:description/>
  <cp:lastModifiedBy>N Cumfer</cp:lastModifiedBy>
  <cp:revision>2</cp:revision>
  <cp:lastPrinted>2011-02-04T16:04:00Z</cp:lastPrinted>
  <dcterms:created xsi:type="dcterms:W3CDTF">2014-11-21T21:44:00Z</dcterms:created>
  <dcterms:modified xsi:type="dcterms:W3CDTF">2014-11-21T21:44:00Z</dcterms:modified>
</cp:coreProperties>
</file>