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4DB" w:rsidRDefault="00DA24DB" w:rsidP="00DA24DB">
      <w:pPr>
        <w:widowControl w:val="0"/>
        <w:jc w:val="center"/>
      </w:pPr>
      <w:bookmarkStart w:id="0" w:name="_GoBack"/>
      <w:bookmarkEnd w:id="0"/>
      <w:r w:rsidRPr="00DA24DB">
        <w:rPr>
          <w:b/>
        </w:rPr>
        <w:t>South Carolina General Assembly</w:t>
      </w:r>
    </w:p>
    <w:p w:rsidR="00DA24DB" w:rsidRDefault="00DA24DB" w:rsidP="00DA24DB">
      <w:pPr>
        <w:widowControl w:val="0"/>
        <w:jc w:val="center"/>
      </w:pPr>
      <w:r>
        <w:t>119th Session, 2011-2012</w:t>
      </w:r>
    </w:p>
    <w:p w:rsidR="00DA24DB" w:rsidRDefault="00DA24DB" w:rsidP="00DA24DB">
      <w:pPr>
        <w:widowControl w:val="0"/>
        <w:jc w:val="left"/>
      </w:pPr>
    </w:p>
    <w:p w:rsidR="00DA24DB" w:rsidRDefault="00DA24DB" w:rsidP="00DA24DB">
      <w:pPr>
        <w:widowControl w:val="0"/>
        <w:jc w:val="left"/>
        <w:rPr>
          <w:b/>
        </w:rPr>
      </w:pPr>
      <w:r w:rsidRPr="00DA24DB">
        <w:rPr>
          <w:b/>
        </w:rPr>
        <w:t>H. 3629</w:t>
      </w:r>
    </w:p>
    <w:p w:rsidR="00DA24DB" w:rsidRDefault="00DA24DB" w:rsidP="00DA24DB">
      <w:pPr>
        <w:widowControl w:val="0"/>
        <w:jc w:val="left"/>
        <w:rPr>
          <w:b/>
        </w:rPr>
      </w:pPr>
    </w:p>
    <w:p w:rsidR="00DA24DB" w:rsidRDefault="00DA24DB" w:rsidP="00DA24DB">
      <w:pPr>
        <w:widowControl w:val="0"/>
        <w:jc w:val="left"/>
      </w:pPr>
      <w:r w:rsidRPr="00DA24DB">
        <w:rPr>
          <w:b/>
        </w:rPr>
        <w:t>STATUS INFORMATION</w:t>
      </w:r>
    </w:p>
    <w:p w:rsidR="00DA24DB" w:rsidRDefault="00DA24DB" w:rsidP="00DA24DB">
      <w:pPr>
        <w:widowControl w:val="0"/>
        <w:jc w:val="left"/>
      </w:pPr>
    </w:p>
    <w:p w:rsidR="00DA24DB" w:rsidRDefault="00DA24DB" w:rsidP="00DA24DB">
      <w:pPr>
        <w:widowControl w:val="0"/>
        <w:jc w:val="left"/>
      </w:pPr>
      <w:r>
        <w:t>General Bill</w:t>
      </w:r>
    </w:p>
    <w:p w:rsidR="00DA24DB" w:rsidRDefault="00DA24DB" w:rsidP="00DA24DB">
      <w:pPr>
        <w:widowControl w:val="0"/>
        <w:jc w:val="left"/>
      </w:pPr>
      <w:r>
        <w:t>Sponsors: Rep. J.E. Smith</w:t>
      </w:r>
    </w:p>
    <w:p w:rsidR="00DA24DB" w:rsidRDefault="00DA24DB" w:rsidP="00DA24DB">
      <w:pPr>
        <w:widowControl w:val="0"/>
        <w:jc w:val="left"/>
      </w:pPr>
      <w:r>
        <w:t>Document Path: l:\council\bills\bbm\9829htc11.docx</w:t>
      </w:r>
    </w:p>
    <w:p w:rsidR="00BD0816" w:rsidRDefault="00E243A4" w:rsidP="00DA24DB">
      <w:pPr>
        <w:widowControl w:val="0"/>
        <w:jc w:val="left"/>
      </w:pPr>
      <w:r>
        <w:t>Companion/Similar bill(s): 891, 3401, 4331</w:t>
      </w:r>
    </w:p>
    <w:p w:rsidR="00DA24DB" w:rsidRDefault="00DA24DB" w:rsidP="00DA24DB">
      <w:pPr>
        <w:widowControl w:val="0"/>
        <w:jc w:val="left"/>
      </w:pPr>
    </w:p>
    <w:p w:rsidR="00DA24DB" w:rsidRDefault="00DA24DB" w:rsidP="00DA24DB">
      <w:pPr>
        <w:widowControl w:val="0"/>
        <w:jc w:val="left"/>
      </w:pPr>
      <w:r>
        <w:t>Introduced in the House on February 8, 2011</w:t>
      </w:r>
    </w:p>
    <w:p w:rsidR="00DA24DB" w:rsidRDefault="00DA24DB" w:rsidP="00DA24DB">
      <w:pPr>
        <w:widowControl w:val="0"/>
        <w:jc w:val="left"/>
      </w:pPr>
      <w:r>
        <w:t xml:space="preserve">Currently residing in the House Committee on </w:t>
      </w:r>
      <w:r w:rsidRPr="00DA24DB">
        <w:rPr>
          <w:b/>
        </w:rPr>
        <w:t>Ways and Means</w:t>
      </w:r>
    </w:p>
    <w:p w:rsidR="00DA24DB" w:rsidRDefault="00DA24DB" w:rsidP="00DA24DB">
      <w:pPr>
        <w:widowControl w:val="0"/>
        <w:jc w:val="left"/>
      </w:pPr>
    </w:p>
    <w:p w:rsidR="00DA24DB" w:rsidRDefault="00DA24DB" w:rsidP="00DA24DB">
      <w:pPr>
        <w:widowControl w:val="0"/>
        <w:jc w:val="left"/>
      </w:pPr>
      <w:r>
        <w:t xml:space="preserve">Summary: </w:t>
      </w:r>
      <w:r w:rsidR="003E1DC6">
        <w:t>Property tax exemptions</w:t>
      </w:r>
    </w:p>
    <w:p w:rsidR="00DA24DB" w:rsidRDefault="00DA24DB" w:rsidP="00DA24DB">
      <w:pPr>
        <w:widowControl w:val="0"/>
        <w:jc w:val="left"/>
      </w:pPr>
    </w:p>
    <w:p w:rsidR="00DA24DB" w:rsidRDefault="00DA24DB" w:rsidP="00DA24DB">
      <w:pPr>
        <w:widowControl w:val="0"/>
        <w:jc w:val="left"/>
      </w:pPr>
    </w:p>
    <w:p w:rsidR="00DA24DB" w:rsidRDefault="00DA24DB" w:rsidP="00DA24DB">
      <w:pPr>
        <w:widowControl w:val="0"/>
        <w:tabs>
          <w:tab w:val="center" w:pos="590"/>
          <w:tab w:val="center" w:pos="1440"/>
          <w:tab w:val="left" w:pos="1872"/>
          <w:tab w:val="left" w:pos="9187"/>
        </w:tabs>
        <w:jc w:val="left"/>
      </w:pPr>
      <w:r w:rsidRPr="00DA24DB">
        <w:rPr>
          <w:b/>
        </w:rPr>
        <w:t>HISTORY OF LEGISLATIVE ACTIONS</w:t>
      </w:r>
    </w:p>
    <w:p w:rsidR="00DA24DB" w:rsidRDefault="00DA24DB" w:rsidP="00DA24DB">
      <w:pPr>
        <w:widowControl w:val="0"/>
        <w:tabs>
          <w:tab w:val="center" w:pos="590"/>
          <w:tab w:val="center" w:pos="1440"/>
          <w:tab w:val="left" w:pos="1872"/>
          <w:tab w:val="left" w:pos="9187"/>
        </w:tabs>
        <w:jc w:val="left"/>
      </w:pPr>
    </w:p>
    <w:p w:rsidR="00DA24DB" w:rsidRPr="00DA24DB" w:rsidRDefault="00DA24DB" w:rsidP="00DA24DB">
      <w:pPr>
        <w:widowControl w:val="0"/>
        <w:tabs>
          <w:tab w:val="center" w:pos="590"/>
          <w:tab w:val="center" w:pos="1440"/>
          <w:tab w:val="left" w:pos="1872"/>
          <w:tab w:val="left" w:pos="9187"/>
        </w:tabs>
        <w:jc w:val="left"/>
      </w:pPr>
      <w:r w:rsidRPr="00DA24DB">
        <w:rPr>
          <w:u w:val="single"/>
        </w:rPr>
        <w:tab/>
        <w:t>Date</w:t>
      </w:r>
      <w:r w:rsidRPr="00DA24DB">
        <w:rPr>
          <w:u w:val="single"/>
        </w:rPr>
        <w:tab/>
        <w:t>Body</w:t>
      </w:r>
      <w:r w:rsidRPr="00DA24DB">
        <w:rPr>
          <w:u w:val="single"/>
        </w:rPr>
        <w:tab/>
        <w:t>Action Description with journal page number</w:t>
      </w:r>
      <w:r w:rsidRPr="00DA24DB">
        <w:rPr>
          <w:u w:val="single"/>
        </w:rPr>
        <w:tab/>
      </w:r>
    </w:p>
    <w:p w:rsidR="00663E41" w:rsidRDefault="00663E41" w:rsidP="00663E41">
      <w:pPr>
        <w:widowControl w:val="0"/>
        <w:tabs>
          <w:tab w:val="right" w:pos="1008"/>
          <w:tab w:val="left" w:pos="1152"/>
          <w:tab w:val="left" w:pos="1872"/>
          <w:tab w:val="left" w:pos="9187"/>
        </w:tabs>
        <w:ind w:left="2088" w:hanging="2088"/>
        <w:jc w:val="left"/>
      </w:pPr>
      <w:r>
        <w:tab/>
        <w:t>2/8/2011</w:t>
      </w:r>
      <w:r>
        <w:tab/>
        <w:t>House</w:t>
      </w:r>
      <w:r>
        <w:tab/>
      </w:r>
      <w:r w:rsidRPr="00AA0FFD">
        <w:t>Introduced and read first time (</w:t>
      </w:r>
      <w:hyperlink r:id="rId7" w:history="1">
        <w:r w:rsidRPr="00AA0FFD">
          <w:rPr>
            <w:rStyle w:val="Hyperlink"/>
          </w:rPr>
          <w:t>House Journal</w:t>
        </w:r>
        <w:r w:rsidRPr="00AA0FFD">
          <w:rPr>
            <w:rStyle w:val="Hyperlink"/>
          </w:rPr>
          <w:noBreakHyphen/>
          <w:t>page 54</w:t>
        </w:r>
      </w:hyperlink>
      <w:r w:rsidRPr="00AA0FFD">
        <w:t>)</w:t>
      </w:r>
    </w:p>
    <w:p w:rsidR="00663E41" w:rsidRDefault="00663E41" w:rsidP="00663E41">
      <w:pPr>
        <w:widowControl w:val="0"/>
        <w:tabs>
          <w:tab w:val="right" w:pos="1008"/>
          <w:tab w:val="left" w:pos="1152"/>
          <w:tab w:val="left" w:pos="1872"/>
          <w:tab w:val="left" w:pos="9187"/>
        </w:tabs>
        <w:ind w:left="2088" w:hanging="2088"/>
        <w:jc w:val="left"/>
      </w:pPr>
      <w:r>
        <w:tab/>
        <w:t>2/8/2011</w:t>
      </w:r>
      <w:r>
        <w:tab/>
        <w:t>House</w:t>
      </w:r>
      <w:r>
        <w:tab/>
      </w:r>
      <w:r w:rsidRPr="00AA0FFD">
        <w:t>Referred</w:t>
      </w:r>
      <w:r>
        <w:t xml:space="preserve"> to Committee on </w:t>
      </w:r>
      <w:r w:rsidRPr="00AA0FFD">
        <w:rPr>
          <w:b/>
        </w:rPr>
        <w:t>Ways and Means</w:t>
      </w:r>
      <w:r>
        <w:t xml:space="preserve"> </w:t>
      </w:r>
      <w:r w:rsidRPr="00AA0FFD">
        <w:t>(</w:t>
      </w:r>
      <w:hyperlink r:id="rId8" w:history="1">
        <w:r w:rsidRPr="00AA0FFD">
          <w:rPr>
            <w:rStyle w:val="Hyperlink"/>
          </w:rPr>
          <w:t>House Journal</w:t>
        </w:r>
        <w:r w:rsidRPr="00AA0FFD">
          <w:rPr>
            <w:rStyle w:val="Hyperlink"/>
          </w:rPr>
          <w:noBreakHyphen/>
          <w:t>page 54</w:t>
        </w:r>
      </w:hyperlink>
      <w:r w:rsidRPr="00AA0FFD">
        <w:t>)</w:t>
      </w:r>
    </w:p>
    <w:p w:rsidR="00663E41" w:rsidRDefault="00663E41" w:rsidP="00663E41">
      <w:pPr>
        <w:widowControl w:val="0"/>
        <w:tabs>
          <w:tab w:val="right" w:pos="1008"/>
          <w:tab w:val="left" w:pos="1152"/>
          <w:tab w:val="left" w:pos="1872"/>
          <w:tab w:val="left" w:pos="9187"/>
        </w:tabs>
        <w:ind w:left="2088" w:hanging="2088"/>
        <w:jc w:val="left"/>
      </w:pPr>
    </w:p>
    <w:p w:rsidR="00DA24DB" w:rsidRPr="00DA24DB" w:rsidRDefault="00DA24DB" w:rsidP="00DA24DB">
      <w:pPr>
        <w:widowControl w:val="0"/>
        <w:tabs>
          <w:tab w:val="right" w:pos="1008"/>
          <w:tab w:val="left" w:pos="1152"/>
          <w:tab w:val="left" w:pos="1872"/>
          <w:tab w:val="left" w:pos="9187"/>
        </w:tabs>
        <w:ind w:left="2088" w:hanging="2088"/>
        <w:jc w:val="left"/>
      </w:pPr>
    </w:p>
    <w:p w:rsidR="00DA24DB" w:rsidRDefault="00DA24DB" w:rsidP="00DA24DB">
      <w:pPr>
        <w:widowControl w:val="0"/>
        <w:jc w:val="left"/>
      </w:pPr>
      <w:r w:rsidRPr="00DA24DB">
        <w:rPr>
          <w:b/>
        </w:rPr>
        <w:t>VERSIONS OF THIS BILL</w:t>
      </w:r>
    </w:p>
    <w:p w:rsidR="00DA24DB" w:rsidRDefault="00DA24DB" w:rsidP="00DA24DB">
      <w:pPr>
        <w:widowControl w:val="0"/>
        <w:jc w:val="left"/>
      </w:pPr>
    </w:p>
    <w:p w:rsidR="00DA24DB" w:rsidRDefault="006448DB" w:rsidP="00DA24DB">
      <w:pPr>
        <w:widowControl w:val="0"/>
        <w:jc w:val="left"/>
      </w:pPr>
      <w:hyperlink r:id="rId9" w:history="1">
        <w:r w:rsidR="00DA24DB">
          <w:rPr>
            <w:rStyle w:val="Hyperlink"/>
          </w:rPr>
          <w:t>2/8/2011</w:t>
        </w:r>
      </w:hyperlink>
    </w:p>
    <w:p w:rsidR="00DA24DB" w:rsidRDefault="00DA24DB" w:rsidP="00DA24DB"/>
    <w:p w:rsidR="00DA24DB" w:rsidRDefault="00DA24DB" w:rsidP="00DA24DB">
      <w:pPr>
        <w:sectPr w:rsidR="00DA24DB" w:rsidSect="00DA24DB">
          <w:pgSz w:w="12240" w:h="15840" w:code="1"/>
          <w:pgMar w:top="1080" w:right="1440" w:bottom="1080" w:left="1440" w:header="720" w:footer="720" w:gutter="0"/>
          <w:cols w:space="720"/>
          <w:noEndnote/>
          <w:docGrid w:linePitch="360"/>
        </w:sectPr>
      </w:pPr>
    </w:p>
    <w:p w:rsidR="0025033A" w:rsidRDefault="0025033A" w:rsidP="0025033A">
      <w:pPr>
        <w:pStyle w:val="BillDots"/>
      </w:pPr>
    </w:p>
    <w:p w:rsidR="0025033A" w:rsidRDefault="0025033A" w:rsidP="0025033A">
      <w:pPr>
        <w:pStyle w:val="Numbersforbill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6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35C81">
        <w:noBreakHyphen/>
      </w:r>
      <w:r>
        <w:t>43</w:t>
      </w:r>
      <w:r w:rsidR="00A35C81">
        <w:noBreakHyphen/>
      </w:r>
      <w:r>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rsidR="00A35C81">
        <w:noBreakHyphen/>
      </w:r>
      <w:r>
        <w:t xml:space="preserve">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w:t>
      </w:r>
      <w:r w:rsidR="00537012">
        <w:t xml:space="preserve">BY THE SERVICE MEMBER OR A MEMBER OF HIS HOUSEHOLD </w:t>
      </w:r>
      <w:r>
        <w:t>IN THIS STATE</w:t>
      </w:r>
      <w:r w:rsidR="00537012">
        <w:t xml:space="preserve"> AND TO PROVIDE THAT THIS RETAINING OF THE SPECIAL FOUR PERCENT ASSESSMENT RATIO MUST BE CONSTRUED AS A PROPERTY TAX EXEMPTION</w:t>
      </w:r>
      <w:r>
        <w:t>.</w:t>
      </w: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596E">
        <w:t>Section 12</w:t>
      </w:r>
      <w:r w:rsidR="00A35C81">
        <w:noBreakHyphen/>
      </w:r>
      <w:r w:rsidR="0053596E">
        <w:t>43</w:t>
      </w:r>
      <w:r w:rsidR="00A35C81">
        <w:noBreakHyphen/>
      </w:r>
      <w:r w:rsidR="0053596E">
        <w:t>220(c)(2)(v) of the 1976 Code is amended to read:</w:t>
      </w:r>
    </w:p>
    <w:p w:rsidR="0053596E" w:rsidRDefault="00535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E" w:rsidRDefault="00535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“(v)</w:t>
      </w:r>
      <w:r w:rsidR="007A6C48">
        <w:rPr>
          <w:u w:val="single"/>
        </w:rPr>
        <w:t>(A)</w:t>
      </w:r>
      <w:r>
        <w:tab/>
      </w:r>
      <w:r w:rsidR="007A6C48" w:rsidRPr="00A63CAF">
        <w:t>A member of the armed forces of the United States on active duty who is a legal resident of and domiciled in another state is nevertheless deemed a legal resident and domiciled in this State for purposes of this item if the members permanent duty station is in this State.  A copy of the member</w:t>
      </w:r>
      <w:r w:rsidR="00A35C81" w:rsidRPr="00A35C81">
        <w:t>’</w:t>
      </w:r>
      <w:r w:rsidR="007A6C48" w:rsidRPr="00A63CAF">
        <w:t>s orders filed with the assessor is considered proof sufficient of the member</w:t>
      </w:r>
      <w:r w:rsidR="00A35C81" w:rsidRPr="00A35C81">
        <w:t>’</w:t>
      </w:r>
      <w:r w:rsidR="007A6C48" w:rsidRPr="00A63CAF">
        <w:t>s permanent duty station.</w:t>
      </w:r>
    </w:p>
    <w:p w:rsidR="00537012" w:rsidRDefault="007A6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00A35C81" w:rsidRPr="00A35C81">
        <w:tab/>
      </w:r>
      <w:r>
        <w:rPr>
          <w:u w:val="single"/>
        </w:rPr>
        <w:t>An active duty member of the Armed Forces of the United States eligible for and receiving the special assessment ratio for owner</w:t>
      </w:r>
      <w:r w:rsidR="00A35C81">
        <w:rPr>
          <w:u w:val="single"/>
        </w:rPr>
        <w:noBreakHyphen/>
      </w:r>
      <w:r>
        <w:rPr>
          <w:u w:val="single"/>
        </w:rPr>
        <w:t>occupied residential property allowed pursuant to this item (c), retains that four percent assessment ratio for so long as the owner remains on active duty, regard</w:t>
      </w:r>
      <w:r w:rsidR="00A35C81">
        <w:rPr>
          <w:u w:val="single"/>
        </w:rPr>
        <w:t>le</w:t>
      </w:r>
      <w:r>
        <w:rPr>
          <w:u w:val="single"/>
        </w:rPr>
        <w:t>ss of the owner</w:t>
      </w:r>
      <w:r w:rsidR="00A35C81" w:rsidRPr="00A35C81">
        <w:rPr>
          <w:u w:val="single"/>
        </w:rPr>
        <w:t>’</w:t>
      </w:r>
      <w:r>
        <w:rPr>
          <w:u w:val="single"/>
        </w:rPr>
        <w:t xml:space="preserve">s subsequent relocation or change of </w:t>
      </w:r>
      <w:r w:rsidR="00A35C81">
        <w:rPr>
          <w:u w:val="single"/>
        </w:rPr>
        <w:t>duty station and regardless of any rental income attributable to the property.  The provisions of this sub</w:t>
      </w:r>
      <w:r w:rsidR="007438ED">
        <w:rPr>
          <w:u w:val="single"/>
        </w:rPr>
        <w:t>subsubitem</w:t>
      </w:r>
      <w:r w:rsidR="00A35C81">
        <w:rPr>
          <w:u w:val="single"/>
        </w:rPr>
        <w:t xml:space="preserve"> (B) do not apply if the owner or a member of the owner</w:t>
      </w:r>
      <w:r w:rsidR="00A35C81" w:rsidRPr="00A35C81">
        <w:rPr>
          <w:u w:val="single"/>
        </w:rPr>
        <w:t>’</w:t>
      </w:r>
      <w:r w:rsidR="00A35C81">
        <w:rPr>
          <w:u w:val="single"/>
        </w:rPr>
        <w:t>s household, as defined in subitem (2)(iii) of this item (c), claims the special four percent assessment ratio allowed pursuant to this item for any other residential property located in this S</w:t>
      </w:r>
      <w:r w:rsidR="007438ED">
        <w:rPr>
          <w:u w:val="single"/>
        </w:rPr>
        <w:t>tate.  For purposes of this subsubsubitem</w:t>
      </w:r>
      <w:r w:rsidR="00A35C81">
        <w:rPr>
          <w:u w:val="single"/>
        </w:rPr>
        <w:t xml:space="preserve"> (B), owner includes the spouse of the service member who jointly owns the qualifying property.</w:t>
      </w:r>
    </w:p>
    <w:p w:rsidR="007A6C48" w:rsidRPr="00A35C81" w:rsidRDefault="00AE7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70D8">
        <w:tab/>
      </w:r>
      <w:r w:rsidRPr="00AE70D8">
        <w:tab/>
      </w:r>
      <w:r w:rsidR="00537012">
        <w:rPr>
          <w:u w:val="single"/>
        </w:rPr>
        <w:t>(C)</w:t>
      </w:r>
      <w:r w:rsidRPr="00AE70D8">
        <w:tab/>
      </w:r>
      <w:r w:rsidR="00BF3590">
        <w:rPr>
          <w:u w:val="single"/>
        </w:rPr>
        <w:t>T</w:t>
      </w:r>
      <w:r w:rsidR="00537012">
        <w:rPr>
          <w:u w:val="single"/>
        </w:rPr>
        <w:t>he special</w:t>
      </w:r>
      <w:r w:rsidR="00BF3590">
        <w:rPr>
          <w:u w:val="single"/>
        </w:rPr>
        <w:t xml:space="preserve"> four percent assessment ratio allowed by this subsubitem (v)</w:t>
      </w:r>
      <w:r w:rsidR="00537012">
        <w:rPr>
          <w:u w:val="single"/>
        </w:rPr>
        <w:t xml:space="preserve"> must be construed as a property tax exemption for an amount of the fair market value of the residence sufficient to equal a four percent assessment ratio and other exemption</w:t>
      </w:r>
      <w:r w:rsidR="000429A5">
        <w:rPr>
          <w:u w:val="single"/>
        </w:rPr>
        <w:t>s</w:t>
      </w:r>
      <w:r w:rsidR="00537012">
        <w:rPr>
          <w:u w:val="single"/>
        </w:rPr>
        <w:t xml:space="preserve"> allowed applicable to property qualifying for the special assessment ratio.</w:t>
      </w:r>
      <w:r w:rsidR="00A35C81">
        <w:t>”</w:t>
      </w: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C81">
        <w:t>2</w:t>
      </w:r>
      <w:r>
        <w:t>.</w:t>
      </w:r>
      <w:r>
        <w:tab/>
        <w:t>This act takes effect upon approval by the Governor</w:t>
      </w:r>
      <w:r w:rsidR="00A35C81">
        <w:t xml:space="preserve"> and applies for property tax years beginning after 2010</w:t>
      </w:r>
      <w:r>
        <w:t>.</w:t>
      </w:r>
    </w:p>
    <w:p w:rsidR="003175C8" w:rsidRDefault="00A35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75C8" w:rsidRDefault="003175C8" w:rsidP="00DA24DB">
      <w:pPr>
        <w:suppressAutoHyphens/>
      </w:pPr>
    </w:p>
    <w:sectPr w:rsidR="003175C8" w:rsidSect="00DA24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012" w:rsidRDefault="00537012" w:rsidP="009F0C77">
      <w:r>
        <w:separator/>
      </w:r>
    </w:p>
  </w:endnote>
  <w:endnote w:type="continuationSeparator" w:id="0">
    <w:p w:rsidR="00537012" w:rsidRDefault="0053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E55A31-5B8E-47A1-94F1-093F81FEEDB1}"/>
    <w:embedBold r:id="rId2" w:fontKey="{28DF9E92-D73E-4107-8820-A1D944247DCD}"/>
  </w:font>
  <w:font w:name="Calibri">
    <w:panose1 w:val="020F0502020204030204"/>
    <w:charset w:val="00"/>
    <w:family w:val="swiss"/>
    <w:pitch w:val="variable"/>
    <w:sig w:usb0="E10002FF" w:usb1="4000ACFF" w:usb2="00000009" w:usb3="00000000" w:csb0="0000019F" w:csb1="00000000"/>
    <w:embedRegular r:id="rId3" w:fontKey="{ACE21EB4-20BB-4A58-9300-820BB9FABDDA}"/>
  </w:font>
  <w:font w:name="Cambria">
    <w:panose1 w:val="02040503050406030204"/>
    <w:charset w:val="00"/>
    <w:family w:val="roman"/>
    <w:pitch w:val="variable"/>
    <w:sig w:usb0="E00002FF" w:usb1="400004FF" w:usb2="00000000" w:usb3="00000000" w:csb0="0000019F" w:csb1="00000000"/>
    <w:embedRegular r:id="rId4" w:fontKey="{99176B6A-B894-4949-920D-E84BD4A6B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4DB" w:rsidRPr="003175C8" w:rsidRDefault="00DA24DB" w:rsidP="003175C8">
    <w:pPr>
      <w:pStyle w:val="Footer"/>
      <w:tabs>
        <w:tab w:val="clear" w:pos="4680"/>
        <w:tab w:val="clear" w:pos="9360"/>
        <w:tab w:val="center" w:pos="2995"/>
      </w:tabs>
      <w:spacing w:before="120"/>
    </w:pPr>
    <w:r>
      <w:t>[3629]</w:t>
    </w:r>
    <w:r>
      <w:tab/>
    </w:r>
    <w:r w:rsidR="006448DB">
      <w:fldChar w:fldCharType="begin"/>
    </w:r>
    <w:r w:rsidR="006448DB">
      <w:instrText xml:space="preserve"> PAGE  \* MERGEFORMAT </w:instrText>
    </w:r>
    <w:r w:rsidR="006448DB">
      <w:fldChar w:fldCharType="separate"/>
    </w:r>
    <w:r w:rsidR="006448DB">
      <w:rPr>
        <w:noProof/>
      </w:rPr>
      <w:t>1</w:t>
    </w:r>
    <w:r w:rsidR="006448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012" w:rsidRDefault="00537012" w:rsidP="009F0C77">
      <w:r>
        <w:separator/>
      </w:r>
    </w:p>
  </w:footnote>
  <w:footnote w:type="continuationSeparator" w:id="0">
    <w:p w:rsidR="00537012" w:rsidRDefault="0053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29HTC11"/>
    <w:docVar w:name="CoverBillType" w:val="b"/>
    <w:docVar w:name="docpath" w:val="L:\Council\bills\BBM\9829HTC11.DOCX"/>
    <w:docVar w:name="dvBillNumber" w:val="3629"/>
    <w:docVar w:name="dvBillNumberPrefix" w:val="H. "/>
    <w:docVar w:name="dvOriginalBody" w:val="House"/>
    <w:docVar w:name="dvSteno" w:val="BBM"/>
    <w:docVar w:name="NameofBody" w:val="h"/>
    <w:docVar w:name="vgroup2" w:val="Council"/>
  </w:docVars>
  <w:rsids>
    <w:rsidRoot w:val="00A54265"/>
    <w:rsid w:val="00011869"/>
    <w:rsid w:val="000429A5"/>
    <w:rsid w:val="000C1D67"/>
    <w:rsid w:val="000E1785"/>
    <w:rsid w:val="000F40FA"/>
    <w:rsid w:val="0010776B"/>
    <w:rsid w:val="00133E66"/>
    <w:rsid w:val="001435A3"/>
    <w:rsid w:val="00196786"/>
    <w:rsid w:val="001D08F2"/>
    <w:rsid w:val="001D525B"/>
    <w:rsid w:val="001D7F4F"/>
    <w:rsid w:val="002321B6"/>
    <w:rsid w:val="0025033A"/>
    <w:rsid w:val="00250967"/>
    <w:rsid w:val="002543C8"/>
    <w:rsid w:val="00284AAE"/>
    <w:rsid w:val="002D45A6"/>
    <w:rsid w:val="002E5912"/>
    <w:rsid w:val="003175C8"/>
    <w:rsid w:val="00325348"/>
    <w:rsid w:val="0032732C"/>
    <w:rsid w:val="00336AD0"/>
    <w:rsid w:val="00351933"/>
    <w:rsid w:val="0037079A"/>
    <w:rsid w:val="003D01E8"/>
    <w:rsid w:val="003E1DC6"/>
    <w:rsid w:val="003E5288"/>
    <w:rsid w:val="003F6D79"/>
    <w:rsid w:val="0041760A"/>
    <w:rsid w:val="00417C01"/>
    <w:rsid w:val="00425A7B"/>
    <w:rsid w:val="00426907"/>
    <w:rsid w:val="004809EE"/>
    <w:rsid w:val="004E7D54"/>
    <w:rsid w:val="005273C6"/>
    <w:rsid w:val="00530A69"/>
    <w:rsid w:val="0053596E"/>
    <w:rsid w:val="00537012"/>
    <w:rsid w:val="00545593"/>
    <w:rsid w:val="00577C6C"/>
    <w:rsid w:val="005943D0"/>
    <w:rsid w:val="005C2FE2"/>
    <w:rsid w:val="005E2BC9"/>
    <w:rsid w:val="00605102"/>
    <w:rsid w:val="006215AA"/>
    <w:rsid w:val="006248DD"/>
    <w:rsid w:val="006340F4"/>
    <w:rsid w:val="006448DB"/>
    <w:rsid w:val="0065183E"/>
    <w:rsid w:val="00663E41"/>
    <w:rsid w:val="006913C9"/>
    <w:rsid w:val="0069470D"/>
    <w:rsid w:val="006B78F4"/>
    <w:rsid w:val="006C1E3E"/>
    <w:rsid w:val="006F566B"/>
    <w:rsid w:val="00721599"/>
    <w:rsid w:val="00734F00"/>
    <w:rsid w:val="007438ED"/>
    <w:rsid w:val="007A6C48"/>
    <w:rsid w:val="007A70AE"/>
    <w:rsid w:val="008362E8"/>
    <w:rsid w:val="008A1768"/>
    <w:rsid w:val="008F4429"/>
    <w:rsid w:val="0094021A"/>
    <w:rsid w:val="009C6A0B"/>
    <w:rsid w:val="009F0C77"/>
    <w:rsid w:val="009F4DD1"/>
    <w:rsid w:val="00A13A55"/>
    <w:rsid w:val="00A35C81"/>
    <w:rsid w:val="00A41684"/>
    <w:rsid w:val="00A54265"/>
    <w:rsid w:val="00A64E80"/>
    <w:rsid w:val="00A72BCD"/>
    <w:rsid w:val="00A741D9"/>
    <w:rsid w:val="00A833AB"/>
    <w:rsid w:val="00A9741D"/>
    <w:rsid w:val="00AA6F44"/>
    <w:rsid w:val="00AD4B17"/>
    <w:rsid w:val="00AE1442"/>
    <w:rsid w:val="00AE70D8"/>
    <w:rsid w:val="00B412D4"/>
    <w:rsid w:val="00BD0816"/>
    <w:rsid w:val="00BE3C22"/>
    <w:rsid w:val="00BF3590"/>
    <w:rsid w:val="00BF6794"/>
    <w:rsid w:val="00C0345E"/>
    <w:rsid w:val="00C1027F"/>
    <w:rsid w:val="00C3483A"/>
    <w:rsid w:val="00C651DD"/>
    <w:rsid w:val="00C74E9D"/>
    <w:rsid w:val="00C82FD3"/>
    <w:rsid w:val="00C92819"/>
    <w:rsid w:val="00CB351E"/>
    <w:rsid w:val="00CC6B7B"/>
    <w:rsid w:val="00CD047A"/>
    <w:rsid w:val="00CD2089"/>
    <w:rsid w:val="00D73A67"/>
    <w:rsid w:val="00D970A9"/>
    <w:rsid w:val="00DA24DB"/>
    <w:rsid w:val="00DA5E96"/>
    <w:rsid w:val="00DF3845"/>
    <w:rsid w:val="00E113B2"/>
    <w:rsid w:val="00E243A4"/>
    <w:rsid w:val="00E41911"/>
    <w:rsid w:val="00E6166B"/>
    <w:rsid w:val="00E92EEF"/>
    <w:rsid w:val="00E94B6F"/>
    <w:rsid w:val="00ED6DE6"/>
    <w:rsid w:val="00EF131E"/>
    <w:rsid w:val="00F1172E"/>
    <w:rsid w:val="00F24442"/>
    <w:rsid w:val="00F50AE3"/>
    <w:rsid w:val="00F52244"/>
    <w:rsid w:val="00F67CF1"/>
    <w:rsid w:val="00F73C7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108939-D8AC-4790-BBC0-A3D69DAAE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24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29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FCCEF-699F-473E-A6D4-7BE86DF1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546</Words>
  <Characters>2869</Characters>
  <Application>Microsoft Office Word</Application>
  <DocSecurity>4</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3629: Property tax exemptions - South Carolina Legislature Online</dc:title>
  <dc:subject/>
  <dc:creator>BrendaMelton</dc:creator>
  <cp:keywords/>
  <dc:description/>
  <cp:lastModifiedBy>N Cumfer</cp:lastModifiedBy>
  <cp:revision>2</cp:revision>
  <cp:lastPrinted>2011-02-08T17:16:00Z</cp:lastPrinted>
  <dcterms:created xsi:type="dcterms:W3CDTF">2014-11-21T21:44:00Z</dcterms:created>
  <dcterms:modified xsi:type="dcterms:W3CDTF">2014-11-21T21:44:00Z</dcterms:modified>
</cp:coreProperties>
</file>