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B7E" w:rsidRDefault="00610B7E" w:rsidP="00610B7E">
      <w:pPr>
        <w:widowControl w:val="0"/>
        <w:jc w:val="center"/>
      </w:pPr>
      <w:bookmarkStart w:id="0" w:name="_GoBack"/>
      <w:bookmarkEnd w:id="0"/>
      <w:r w:rsidRPr="00610B7E">
        <w:rPr>
          <w:b/>
        </w:rPr>
        <w:t>South Carolina General Assembly</w:t>
      </w:r>
    </w:p>
    <w:p w:rsidR="00610B7E" w:rsidRDefault="00610B7E" w:rsidP="00610B7E">
      <w:pPr>
        <w:widowControl w:val="0"/>
        <w:jc w:val="center"/>
      </w:pPr>
      <w:r>
        <w:t>119th Session, 2011-2012</w:t>
      </w:r>
    </w:p>
    <w:p w:rsidR="00610B7E" w:rsidRDefault="00610B7E" w:rsidP="00610B7E">
      <w:pPr>
        <w:widowControl w:val="0"/>
        <w:jc w:val="left"/>
      </w:pPr>
    </w:p>
    <w:p w:rsidR="00610B7E" w:rsidRDefault="00610B7E" w:rsidP="00610B7E">
      <w:pPr>
        <w:widowControl w:val="0"/>
        <w:jc w:val="left"/>
        <w:rPr>
          <w:b/>
        </w:rPr>
      </w:pPr>
      <w:r w:rsidRPr="00610B7E">
        <w:rPr>
          <w:b/>
        </w:rPr>
        <w:t>H. 3639</w:t>
      </w:r>
    </w:p>
    <w:p w:rsidR="00610B7E" w:rsidRDefault="00610B7E" w:rsidP="00610B7E">
      <w:pPr>
        <w:widowControl w:val="0"/>
        <w:jc w:val="left"/>
        <w:rPr>
          <w:b/>
        </w:rPr>
      </w:pPr>
    </w:p>
    <w:p w:rsidR="00610B7E" w:rsidRDefault="00610B7E" w:rsidP="00610B7E">
      <w:pPr>
        <w:widowControl w:val="0"/>
        <w:jc w:val="left"/>
      </w:pPr>
      <w:r w:rsidRPr="00610B7E">
        <w:rPr>
          <w:b/>
        </w:rPr>
        <w:t>STATUS INFORMATION</w:t>
      </w:r>
    </w:p>
    <w:p w:rsidR="00610B7E" w:rsidRDefault="00610B7E" w:rsidP="00610B7E">
      <w:pPr>
        <w:widowControl w:val="0"/>
        <w:jc w:val="left"/>
      </w:pPr>
    </w:p>
    <w:p w:rsidR="00610B7E" w:rsidRDefault="00610B7E" w:rsidP="00610B7E">
      <w:pPr>
        <w:widowControl w:val="0"/>
        <w:jc w:val="left"/>
      </w:pPr>
      <w:r>
        <w:t>General Bill</w:t>
      </w:r>
    </w:p>
    <w:p w:rsidR="00610B7E" w:rsidRDefault="00610B7E" w:rsidP="00610B7E">
      <w:pPr>
        <w:widowControl w:val="0"/>
        <w:jc w:val="left"/>
      </w:pPr>
      <w:r>
        <w:t>Sponsors: Rep. Vick</w:t>
      </w:r>
    </w:p>
    <w:p w:rsidR="00610B7E" w:rsidRDefault="00610B7E" w:rsidP="00610B7E">
      <w:pPr>
        <w:widowControl w:val="0"/>
        <w:jc w:val="left"/>
      </w:pPr>
      <w:r>
        <w:t>Document Path: l:\council\bills\swb\6029cm11.docx</w:t>
      </w:r>
    </w:p>
    <w:p w:rsidR="00610B7E" w:rsidRDefault="00610B7E" w:rsidP="00610B7E">
      <w:pPr>
        <w:widowControl w:val="0"/>
        <w:jc w:val="left"/>
      </w:pPr>
    </w:p>
    <w:p w:rsidR="00610B7E" w:rsidRDefault="00610B7E" w:rsidP="00610B7E">
      <w:pPr>
        <w:widowControl w:val="0"/>
        <w:jc w:val="left"/>
      </w:pPr>
      <w:r>
        <w:t>Introduced in the House on February 9, 2011</w:t>
      </w:r>
    </w:p>
    <w:p w:rsidR="00610B7E" w:rsidRDefault="00610B7E" w:rsidP="00610B7E">
      <w:pPr>
        <w:widowControl w:val="0"/>
        <w:jc w:val="left"/>
      </w:pPr>
      <w:r>
        <w:t xml:space="preserve">Currently residing in the House Committee on </w:t>
      </w:r>
      <w:r w:rsidRPr="00610B7E">
        <w:rPr>
          <w:b/>
        </w:rPr>
        <w:t>Judiciary</w:t>
      </w:r>
    </w:p>
    <w:p w:rsidR="00610B7E" w:rsidRDefault="00610B7E" w:rsidP="00610B7E">
      <w:pPr>
        <w:widowControl w:val="0"/>
        <w:jc w:val="left"/>
      </w:pPr>
    </w:p>
    <w:p w:rsidR="00610B7E" w:rsidRDefault="00610B7E" w:rsidP="00610B7E">
      <w:pPr>
        <w:widowControl w:val="0"/>
        <w:jc w:val="left"/>
      </w:pPr>
      <w:r>
        <w:t xml:space="preserve">Summary: </w:t>
      </w:r>
      <w:r w:rsidR="00A04D8B">
        <w:t>Concealed weapon permits</w:t>
      </w:r>
    </w:p>
    <w:p w:rsidR="00610B7E" w:rsidRDefault="00610B7E" w:rsidP="00610B7E">
      <w:pPr>
        <w:widowControl w:val="0"/>
        <w:jc w:val="left"/>
      </w:pPr>
    </w:p>
    <w:p w:rsidR="00610B7E" w:rsidRDefault="00610B7E" w:rsidP="00610B7E">
      <w:pPr>
        <w:widowControl w:val="0"/>
        <w:jc w:val="left"/>
      </w:pPr>
    </w:p>
    <w:p w:rsidR="00610B7E" w:rsidRDefault="00610B7E" w:rsidP="00610B7E">
      <w:pPr>
        <w:widowControl w:val="0"/>
        <w:tabs>
          <w:tab w:val="center" w:pos="590"/>
          <w:tab w:val="center" w:pos="1440"/>
          <w:tab w:val="left" w:pos="1872"/>
          <w:tab w:val="left" w:pos="9187"/>
        </w:tabs>
        <w:jc w:val="left"/>
      </w:pPr>
      <w:r w:rsidRPr="00610B7E">
        <w:rPr>
          <w:b/>
        </w:rPr>
        <w:t>HISTORY OF LEGISLATIVE ACTIONS</w:t>
      </w:r>
    </w:p>
    <w:p w:rsidR="00610B7E" w:rsidRDefault="00610B7E" w:rsidP="00610B7E">
      <w:pPr>
        <w:widowControl w:val="0"/>
        <w:tabs>
          <w:tab w:val="center" w:pos="590"/>
          <w:tab w:val="center" w:pos="1440"/>
          <w:tab w:val="left" w:pos="1872"/>
          <w:tab w:val="left" w:pos="9187"/>
        </w:tabs>
        <w:jc w:val="left"/>
      </w:pPr>
    </w:p>
    <w:p w:rsidR="00610B7E" w:rsidRPr="00610B7E" w:rsidRDefault="00610B7E" w:rsidP="00610B7E">
      <w:pPr>
        <w:widowControl w:val="0"/>
        <w:tabs>
          <w:tab w:val="center" w:pos="590"/>
          <w:tab w:val="center" w:pos="1440"/>
          <w:tab w:val="left" w:pos="1872"/>
          <w:tab w:val="left" w:pos="9187"/>
        </w:tabs>
        <w:jc w:val="left"/>
      </w:pPr>
      <w:r w:rsidRPr="00610B7E">
        <w:rPr>
          <w:u w:val="single"/>
        </w:rPr>
        <w:tab/>
        <w:t>Date</w:t>
      </w:r>
      <w:r w:rsidRPr="00610B7E">
        <w:rPr>
          <w:u w:val="single"/>
        </w:rPr>
        <w:tab/>
        <w:t>Body</w:t>
      </w:r>
      <w:r w:rsidRPr="00610B7E">
        <w:rPr>
          <w:u w:val="single"/>
        </w:rPr>
        <w:tab/>
        <w:t>Action Description with journal page number</w:t>
      </w:r>
      <w:r w:rsidRPr="00610B7E">
        <w:rPr>
          <w:u w:val="single"/>
        </w:rPr>
        <w:tab/>
      </w:r>
    </w:p>
    <w:p w:rsidR="005701E3" w:rsidRDefault="005701E3" w:rsidP="005701E3">
      <w:pPr>
        <w:widowControl w:val="0"/>
        <w:tabs>
          <w:tab w:val="right" w:pos="1008"/>
          <w:tab w:val="left" w:pos="1152"/>
          <w:tab w:val="left" w:pos="1872"/>
          <w:tab w:val="left" w:pos="9187"/>
        </w:tabs>
        <w:ind w:left="2088" w:hanging="2088"/>
        <w:jc w:val="left"/>
      </w:pPr>
      <w:r>
        <w:tab/>
        <w:t>2/9/2011</w:t>
      </w:r>
      <w:r>
        <w:tab/>
        <w:t>House</w:t>
      </w:r>
      <w:r>
        <w:tab/>
      </w:r>
      <w:r w:rsidRPr="0074483E">
        <w:t>Introduced and read first time (</w:t>
      </w:r>
      <w:hyperlink r:id="rId7" w:history="1">
        <w:r w:rsidRPr="0074483E">
          <w:rPr>
            <w:rStyle w:val="Hyperlink"/>
          </w:rPr>
          <w:t>House Journal</w:t>
        </w:r>
        <w:r w:rsidRPr="0074483E">
          <w:rPr>
            <w:rStyle w:val="Hyperlink"/>
          </w:rPr>
          <w:noBreakHyphen/>
          <w:t>page 10</w:t>
        </w:r>
      </w:hyperlink>
      <w:r w:rsidRPr="0074483E">
        <w:t>)</w:t>
      </w:r>
    </w:p>
    <w:p w:rsidR="005701E3" w:rsidRDefault="005701E3" w:rsidP="005701E3">
      <w:pPr>
        <w:widowControl w:val="0"/>
        <w:tabs>
          <w:tab w:val="right" w:pos="1008"/>
          <w:tab w:val="left" w:pos="1152"/>
          <w:tab w:val="left" w:pos="1872"/>
          <w:tab w:val="left" w:pos="9187"/>
        </w:tabs>
        <w:ind w:left="2088" w:hanging="2088"/>
        <w:jc w:val="left"/>
      </w:pPr>
      <w:r>
        <w:tab/>
        <w:t>2/9/2011</w:t>
      </w:r>
      <w:r>
        <w:tab/>
        <w:t>House</w:t>
      </w:r>
      <w:r>
        <w:tab/>
      </w:r>
      <w:r w:rsidRPr="0074483E">
        <w:t>Ref</w:t>
      </w:r>
      <w:r>
        <w:t xml:space="preserve">erred to Committee on </w:t>
      </w:r>
      <w:r w:rsidRPr="0074483E">
        <w:rPr>
          <w:b/>
        </w:rPr>
        <w:t>Judiciary</w:t>
      </w:r>
      <w:r>
        <w:t xml:space="preserve"> </w:t>
      </w:r>
      <w:r w:rsidRPr="0074483E">
        <w:t>(</w:t>
      </w:r>
      <w:hyperlink r:id="rId8" w:history="1">
        <w:r w:rsidRPr="0074483E">
          <w:rPr>
            <w:rStyle w:val="Hyperlink"/>
          </w:rPr>
          <w:t>House Journal</w:t>
        </w:r>
        <w:r w:rsidRPr="0074483E">
          <w:rPr>
            <w:rStyle w:val="Hyperlink"/>
          </w:rPr>
          <w:noBreakHyphen/>
          <w:t>page 10</w:t>
        </w:r>
      </w:hyperlink>
      <w:r w:rsidRPr="0074483E">
        <w:t>)</w:t>
      </w:r>
    </w:p>
    <w:p w:rsidR="005701E3" w:rsidRDefault="005701E3" w:rsidP="005701E3">
      <w:pPr>
        <w:widowControl w:val="0"/>
        <w:tabs>
          <w:tab w:val="right" w:pos="1008"/>
          <w:tab w:val="left" w:pos="1152"/>
          <w:tab w:val="left" w:pos="1872"/>
          <w:tab w:val="left" w:pos="9187"/>
        </w:tabs>
        <w:ind w:left="2088" w:hanging="2088"/>
        <w:jc w:val="left"/>
      </w:pPr>
    </w:p>
    <w:p w:rsidR="00610B7E" w:rsidRPr="00610B7E" w:rsidRDefault="00610B7E" w:rsidP="00610B7E">
      <w:pPr>
        <w:widowControl w:val="0"/>
        <w:tabs>
          <w:tab w:val="right" w:pos="1008"/>
          <w:tab w:val="left" w:pos="1152"/>
          <w:tab w:val="left" w:pos="1872"/>
          <w:tab w:val="left" w:pos="9187"/>
        </w:tabs>
        <w:ind w:left="2088" w:hanging="2088"/>
        <w:jc w:val="left"/>
      </w:pPr>
    </w:p>
    <w:p w:rsidR="00610B7E" w:rsidRDefault="00610B7E" w:rsidP="00610B7E">
      <w:pPr>
        <w:widowControl w:val="0"/>
        <w:jc w:val="left"/>
      </w:pPr>
      <w:r w:rsidRPr="00610B7E">
        <w:rPr>
          <w:b/>
        </w:rPr>
        <w:t>VERSIONS OF THIS BILL</w:t>
      </w:r>
    </w:p>
    <w:p w:rsidR="00610B7E" w:rsidRDefault="00610B7E" w:rsidP="00610B7E">
      <w:pPr>
        <w:widowControl w:val="0"/>
        <w:jc w:val="left"/>
      </w:pPr>
    </w:p>
    <w:p w:rsidR="00610B7E" w:rsidRDefault="00986E81" w:rsidP="00610B7E">
      <w:pPr>
        <w:widowControl w:val="0"/>
        <w:jc w:val="left"/>
      </w:pPr>
      <w:hyperlink r:id="rId9" w:history="1">
        <w:r w:rsidR="00610B7E">
          <w:rPr>
            <w:rStyle w:val="Hyperlink"/>
          </w:rPr>
          <w:t>2/9/2011</w:t>
        </w:r>
      </w:hyperlink>
    </w:p>
    <w:p w:rsidR="00610B7E" w:rsidRDefault="00610B7E" w:rsidP="00610B7E"/>
    <w:p w:rsidR="00610B7E" w:rsidRDefault="00610B7E" w:rsidP="00610B7E">
      <w:pPr>
        <w:sectPr w:rsidR="00610B7E" w:rsidSect="00610B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D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4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rsidR="00A25FE3">
        <w:noBreakHyphen/>
      </w:r>
      <w:r>
        <w:t>31</w:t>
      </w:r>
      <w:r w:rsidR="00A25FE3">
        <w:noBreakHyphen/>
      </w:r>
      <w:r>
        <w:t>215, AS AMENDED, CODE OF LAWS OF SOUTH CAROLINA, 1976, RELATING TO THE ISSUANCE OF CONCEALED WEAPONS PERMITS, SO AS TO DELETE THE PROVISION THAT PROHIBITS A PERMIT HOLDER FROM CARRYING A CONCEALED WEAPON INTO CERTAIN PLACES, AND TO DELETE AN OBSOLETE REFERENCE; AND TO REPEAL SECTIONS 23</w:t>
      </w:r>
      <w:r w:rsidR="00A25FE3">
        <w:noBreakHyphen/>
      </w:r>
      <w:r>
        <w:t>31</w:t>
      </w:r>
      <w:r w:rsidR="00A25FE3">
        <w:noBreakHyphen/>
      </w:r>
      <w:r>
        <w:t>220, 23</w:t>
      </w:r>
      <w:r w:rsidR="00A25FE3">
        <w:noBreakHyphen/>
      </w:r>
      <w:r>
        <w:t>31</w:t>
      </w:r>
      <w:r w:rsidR="00A25FE3">
        <w:noBreakHyphen/>
      </w:r>
      <w:r>
        <w:t>225,  AND 23</w:t>
      </w:r>
      <w:r w:rsidR="00A25FE3">
        <w:noBreakHyphen/>
      </w:r>
      <w:r>
        <w:t>31</w:t>
      </w:r>
      <w:r w:rsidR="00A25FE3">
        <w:noBreakHyphen/>
      </w:r>
      <w:r>
        <w:t>235 RELATING TO A PUBLIC OR PRIVATE EMPLOYER OR PROPERTY OWNER PROHIBITING A CONCEALED WEAPON</w:t>
      </w:r>
      <w:r w:rsidR="00EF0CC8">
        <w:t>S</w:t>
      </w:r>
      <w:r>
        <w:t xml:space="preserve"> PERMIT HOLDER FROM CARRYING A CONCEALABLE WEAPON UPON THE PREMISES OR A BUSINESS OR WORK PLACE OR WHILE USING CERTAIN MACHINERY, VEHICLES, OR EQUIPMENT, OR INTO A RESIDENCE OR DWELLING AND RELATING TO CERTAIN SIGNS THAT MUST BE POS</w:t>
      </w:r>
      <w:r w:rsidR="001335CF">
        <w:t>T</w:t>
      </w:r>
      <w:r>
        <w:t>ED THAT INFORM THE PUBLIC</w:t>
      </w:r>
      <w:r w:rsidR="00A25FE3">
        <w:t xml:space="preserve"> THAT CONCEALABLE WEAPONS ARE NOT ALLOWED TO </w:t>
      </w:r>
      <w:r w:rsidR="001335CF">
        <w:t xml:space="preserve">BE </w:t>
      </w:r>
      <w:r w:rsidR="00A25FE3">
        <w:t>CARRIED ONTO CERTAIN PREMISES.</w:t>
      </w:r>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5FE3">
        <w:t>Section 23</w:t>
      </w:r>
      <w:r w:rsidR="00A25FE3">
        <w:noBreakHyphen/>
        <w:t>31</w:t>
      </w:r>
      <w:r w:rsidR="00A25FE3">
        <w:noBreakHyphen/>
        <w:t>215(M) of the 1976 Code is amended to read:</w:t>
      </w:r>
    </w:p>
    <w:p w:rsidR="00A25FE3" w:rsidRDefault="00A2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“(M)</w:t>
      </w:r>
      <w:r>
        <w:tab/>
      </w:r>
      <w:r w:rsidRPr="00A25FE3">
        <w:rPr>
          <w:strike/>
        </w:rPr>
        <w:t xml:space="preserve">A permit issued pursuant to this section does not authorize a permit holder to carry a concealable weapon into a: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lastRenderedPageBreak/>
        <w:tab/>
      </w:r>
      <w:r w:rsidRPr="00A25FE3">
        <w:tab/>
      </w:r>
      <w:r w:rsidRPr="00A25FE3">
        <w:rPr>
          <w:strike/>
        </w:rPr>
        <w:t>(1)</w:t>
      </w:r>
      <w:r w:rsidRPr="00A25FE3">
        <w:tab/>
      </w:r>
      <w:r w:rsidRPr="00A25FE3">
        <w:rPr>
          <w:strike/>
        </w:rPr>
        <w:t xml:space="preserve">police, sheriff, or highway patrol station or any other law enforcement office or facility;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(2)</w:t>
      </w:r>
      <w:r w:rsidRPr="00A25FE3">
        <w:tab/>
      </w:r>
      <w:r w:rsidRPr="00A25FE3">
        <w:rPr>
          <w:strike/>
        </w:rPr>
        <w:t xml:space="preserve">detention facility, prison, or jail or any other correctional facility or office;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(3)</w:t>
      </w:r>
      <w:r w:rsidRPr="00A25FE3">
        <w:tab/>
      </w:r>
      <w:r w:rsidRPr="00A25FE3">
        <w:rPr>
          <w:strike/>
        </w:rPr>
        <w:t xml:space="preserve">courthouse or courtroom;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(4)</w:t>
      </w:r>
      <w:r w:rsidRPr="00A25FE3">
        <w:tab/>
      </w:r>
      <w:r w:rsidRPr="00A25FE3">
        <w:rPr>
          <w:strike/>
        </w:rPr>
        <w:t xml:space="preserve">polling place on election days;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(5)</w:t>
      </w:r>
      <w:r w:rsidRPr="00A25FE3">
        <w:tab/>
      </w:r>
      <w:r w:rsidRPr="00A25FE3">
        <w:rPr>
          <w:strike/>
        </w:rPr>
        <w:t xml:space="preserve">office of or the business meeting of the governing body of a county, public school district, municipality, or special purpose district;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(6)</w:t>
      </w:r>
      <w:r w:rsidRPr="00A25FE3">
        <w:tab/>
      </w:r>
      <w:r w:rsidRPr="00A25FE3">
        <w:rPr>
          <w:strike/>
        </w:rPr>
        <w:t xml:space="preserve">school or college athletic event not related to firearms;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(7)</w:t>
      </w:r>
      <w:r w:rsidRPr="00A25FE3">
        <w:tab/>
      </w:r>
      <w:r w:rsidRPr="00A25FE3">
        <w:rPr>
          <w:strike/>
        </w:rPr>
        <w:t>daycare facility or pre</w:t>
      </w:r>
      <w:r>
        <w:rPr>
          <w:strike/>
        </w:rPr>
        <w:noBreakHyphen/>
      </w:r>
      <w:r w:rsidRPr="00A25FE3">
        <w:rPr>
          <w:strike/>
        </w:rPr>
        <w:t xml:space="preserve">school facility;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(8)</w:t>
      </w:r>
      <w:r w:rsidRPr="00A25FE3">
        <w:tab/>
      </w:r>
      <w:r w:rsidRPr="00A25FE3">
        <w:rPr>
          <w:strike/>
        </w:rPr>
        <w:t xml:space="preserve">place where the carrying of firearms is prohibited by federal law;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(9)</w:t>
      </w:r>
      <w:r w:rsidRPr="00A25FE3">
        <w:tab/>
      </w:r>
      <w:r w:rsidRPr="00A25FE3">
        <w:rPr>
          <w:strike/>
        </w:rPr>
        <w:t xml:space="preserve">church or other established religious sanctuary unless express permission is given by the appropriate church official or governing body;  or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(10)</w:t>
      </w:r>
      <w:r w:rsidRPr="00A25FE3">
        <w:tab/>
      </w:r>
      <w:r w:rsidRPr="00A25FE3">
        <w:rPr>
          <w:strike/>
        </w:rPr>
        <w:t xml:space="preserve">hospital, medical clinic, doctor’s office, or any other facility where medical services or procedures are performed unless expressly authorized by the employer.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rPr>
          <w:strike/>
        </w:rPr>
        <w:t>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A25FE3" w:rsidRPr="00737DF2" w:rsidRDefault="001335CF"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25FE3" w:rsidRPr="00737DF2">
        <w:t>Nothing contained herein may be construed to alter or affect the provisions of Sections 10</w:t>
      </w:r>
      <w:r w:rsidR="00A25FE3">
        <w:noBreakHyphen/>
      </w:r>
      <w:r w:rsidR="00A25FE3" w:rsidRPr="00737DF2">
        <w:t>11</w:t>
      </w:r>
      <w:r w:rsidR="00A25FE3">
        <w:noBreakHyphen/>
      </w:r>
      <w:r w:rsidR="00A25FE3" w:rsidRPr="00737DF2">
        <w:t>320, 16</w:t>
      </w:r>
      <w:r w:rsidR="00A25FE3">
        <w:noBreakHyphen/>
      </w:r>
      <w:r w:rsidR="00A25FE3" w:rsidRPr="00737DF2">
        <w:t>23</w:t>
      </w:r>
      <w:r w:rsidR="00A25FE3">
        <w:noBreakHyphen/>
      </w:r>
      <w:r w:rsidR="00A25FE3" w:rsidRPr="00737DF2">
        <w:t>420, 16</w:t>
      </w:r>
      <w:r w:rsidR="00A25FE3">
        <w:noBreakHyphen/>
      </w:r>
      <w:r w:rsidR="00A25FE3" w:rsidRPr="00737DF2">
        <w:t>23</w:t>
      </w:r>
      <w:r w:rsidR="00A25FE3">
        <w:noBreakHyphen/>
      </w:r>
      <w:r w:rsidR="00A25FE3" w:rsidRPr="00737DF2">
        <w:t>430, 16</w:t>
      </w:r>
      <w:r w:rsidR="00A25FE3">
        <w:noBreakHyphen/>
      </w:r>
      <w:r w:rsidR="00A25FE3" w:rsidRPr="00737DF2">
        <w:t>23</w:t>
      </w:r>
      <w:r w:rsidR="00A25FE3">
        <w:noBreakHyphen/>
      </w:r>
      <w:r w:rsidR="00A25FE3" w:rsidRPr="00737DF2">
        <w:t>465, 44</w:t>
      </w:r>
      <w:r w:rsidR="00A25FE3">
        <w:noBreakHyphen/>
      </w:r>
      <w:r w:rsidR="00A25FE3" w:rsidRPr="00737DF2">
        <w:t>23</w:t>
      </w:r>
      <w:r w:rsidR="00A25FE3">
        <w:noBreakHyphen/>
      </w:r>
      <w:r w:rsidR="00A25FE3" w:rsidRPr="00737DF2">
        <w:t>1080, 44</w:t>
      </w:r>
      <w:r w:rsidR="00A25FE3">
        <w:noBreakHyphen/>
      </w:r>
      <w:r w:rsidR="00A25FE3" w:rsidRPr="00737DF2">
        <w:t>52</w:t>
      </w:r>
      <w:r w:rsidR="00A25FE3">
        <w:noBreakHyphen/>
      </w:r>
      <w:r w:rsidR="00A25FE3" w:rsidRPr="00737DF2">
        <w:t xml:space="preserve">165, </w:t>
      </w:r>
      <w:r w:rsidR="00A25FE3" w:rsidRPr="00A25FE3">
        <w:rPr>
          <w:strike/>
        </w:rPr>
        <w:t>50</w:t>
      </w:r>
      <w:r w:rsidR="00A25FE3">
        <w:rPr>
          <w:strike/>
        </w:rPr>
        <w:noBreakHyphen/>
      </w:r>
      <w:r w:rsidR="00A25FE3" w:rsidRPr="00A25FE3">
        <w:rPr>
          <w:strike/>
        </w:rPr>
        <w:t>9</w:t>
      </w:r>
      <w:r w:rsidR="00A25FE3">
        <w:rPr>
          <w:strike/>
        </w:rPr>
        <w:noBreakHyphen/>
      </w:r>
      <w:r w:rsidR="00A25FE3" w:rsidRPr="00A25FE3">
        <w:rPr>
          <w:strike/>
        </w:rPr>
        <w:t>830,</w:t>
      </w:r>
      <w:r w:rsidR="00A25FE3" w:rsidRPr="00737DF2">
        <w:t xml:space="preserve"> and 51</w:t>
      </w:r>
      <w:r w:rsidR="00A25FE3">
        <w:noBreakHyphen/>
      </w:r>
      <w:r w:rsidR="00A25FE3" w:rsidRPr="00737DF2">
        <w:t>3</w:t>
      </w:r>
      <w:r w:rsidR="00A25FE3">
        <w:noBreakHyphen/>
      </w:r>
      <w:r w:rsidR="00A25FE3" w:rsidRPr="00737DF2">
        <w:t>145.</w:t>
      </w:r>
      <w:r>
        <w:t>”</w:t>
      </w:r>
    </w:p>
    <w:p w:rsidR="00A25FE3" w:rsidRDefault="00A2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FE3" w:rsidRDefault="00A2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23</w:t>
      </w:r>
      <w:r>
        <w:noBreakHyphen/>
        <w:t>31</w:t>
      </w:r>
      <w:r>
        <w:noBreakHyphen/>
        <w:t>220, 23</w:t>
      </w:r>
      <w:r>
        <w:noBreakHyphen/>
        <w:t>31</w:t>
      </w:r>
      <w:r>
        <w:noBreakHyphen/>
        <w:t>225, and 23</w:t>
      </w:r>
      <w:r>
        <w:noBreakHyphen/>
        <w:t>31</w:t>
      </w:r>
      <w:r>
        <w:noBreakHyphen/>
        <w:t>235 of the 1976 Code are repealed.</w:t>
      </w:r>
    </w:p>
    <w:p w:rsidR="00A25FE3" w:rsidRDefault="00A2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5FE3">
        <w:t>3</w:t>
      </w:r>
      <w:r>
        <w:t>.</w:t>
      </w:r>
      <w:r>
        <w:tab/>
        <w:t>This act takes effect upon approval by the Governor.</w:t>
      </w:r>
    </w:p>
    <w:p w:rsidR="00BE31A3" w:rsidRDefault="00A25F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1A3" w:rsidRDefault="00BE31A3" w:rsidP="00610B7E">
      <w:pPr>
        <w:suppressAutoHyphens/>
      </w:pPr>
    </w:p>
    <w:sectPr w:rsidR="00BE31A3" w:rsidSect="00610B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CCA" w:rsidRDefault="00F14CCA" w:rsidP="009F0C77">
      <w:r>
        <w:separator/>
      </w:r>
    </w:p>
  </w:endnote>
  <w:endnote w:type="continuationSeparator" w:id="0">
    <w:p w:rsidR="00F14CCA" w:rsidRDefault="00F14C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CB6DE3-6E19-4599-8D06-099C6DD19262}"/>
    <w:embedBold r:id="rId2" w:fontKey="{D81212A9-B9D9-496A-ABCA-8AEB5F84CFAE}"/>
  </w:font>
  <w:font w:name="Calibri">
    <w:panose1 w:val="020F0502020204030204"/>
    <w:charset w:val="00"/>
    <w:family w:val="swiss"/>
    <w:pitch w:val="variable"/>
    <w:sig w:usb0="E10002FF" w:usb1="4000ACFF" w:usb2="00000009" w:usb3="00000000" w:csb0="0000019F" w:csb1="00000000"/>
    <w:embedRegular r:id="rId3" w:fontKey="{C85F8A85-549B-40EA-AE51-10736105800C}"/>
  </w:font>
  <w:font w:name="Tahoma">
    <w:panose1 w:val="020B0604030504040204"/>
    <w:charset w:val="00"/>
    <w:family w:val="swiss"/>
    <w:pitch w:val="variable"/>
    <w:sig w:usb0="21002A87" w:usb1="80000000" w:usb2="00000008" w:usb3="00000000" w:csb0="000101FF" w:csb1="00000000"/>
    <w:embedRegular r:id="rId4" w:fontKey="{663C97B1-6938-40E4-A50E-73919F67A37C}"/>
  </w:font>
  <w:font w:name="Cambria">
    <w:panose1 w:val="02040503050406030204"/>
    <w:charset w:val="00"/>
    <w:family w:val="roman"/>
    <w:pitch w:val="variable"/>
    <w:sig w:usb0="E00002FF" w:usb1="400004FF" w:usb2="00000000" w:usb3="00000000" w:csb0="0000019F" w:csb1="00000000"/>
    <w:embedRegular r:id="rId5" w:fontKey="{A221CAA2-6B18-4648-A127-C4A9F5E0EC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B7E" w:rsidRPr="00BE31A3" w:rsidRDefault="00610B7E" w:rsidP="00BE31A3">
    <w:pPr>
      <w:pStyle w:val="Footer"/>
      <w:tabs>
        <w:tab w:val="clear" w:pos="4680"/>
        <w:tab w:val="clear" w:pos="9360"/>
        <w:tab w:val="center" w:pos="2995"/>
      </w:tabs>
      <w:spacing w:before="120"/>
    </w:pPr>
    <w:r>
      <w:t>[3639]</w:t>
    </w:r>
    <w:r>
      <w:tab/>
    </w:r>
    <w:r w:rsidR="00986E81">
      <w:fldChar w:fldCharType="begin"/>
    </w:r>
    <w:r w:rsidR="00986E81">
      <w:instrText xml:space="preserve"> PAGE  \* MERGEFORMAT </w:instrText>
    </w:r>
    <w:r w:rsidR="00986E81">
      <w:fldChar w:fldCharType="separate"/>
    </w:r>
    <w:r w:rsidR="00986E81">
      <w:rPr>
        <w:noProof/>
      </w:rPr>
      <w:t>1</w:t>
    </w:r>
    <w:r w:rsidR="00986E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CCA" w:rsidRDefault="00F14CCA" w:rsidP="009F0C77">
      <w:r>
        <w:separator/>
      </w:r>
    </w:p>
  </w:footnote>
  <w:footnote w:type="continuationSeparator" w:id="0">
    <w:p w:rsidR="00F14CCA" w:rsidRDefault="00F14C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29CM11"/>
    <w:docVar w:name="CoverBillType" w:val="b"/>
    <w:docVar w:name="docpath" w:val="L:\Council\bills\SWB\6029CM11.DOCX"/>
    <w:docVar w:name="dvBillNumber" w:val="3639"/>
    <w:docVar w:name="dvBillNumberPrefix" w:val="H. "/>
    <w:docVar w:name="dvOriginalBody" w:val="House"/>
    <w:docVar w:name="dvSteno" w:val="SWB"/>
    <w:docVar w:name="NameofBody" w:val="h"/>
    <w:docVar w:name="vgroup2" w:val="Council"/>
  </w:docVars>
  <w:rsids>
    <w:rsidRoot w:val="009A7D65"/>
    <w:rsid w:val="00011869"/>
    <w:rsid w:val="000B7E0F"/>
    <w:rsid w:val="000E1785"/>
    <w:rsid w:val="000F40FA"/>
    <w:rsid w:val="0010776B"/>
    <w:rsid w:val="001335CF"/>
    <w:rsid w:val="00133E66"/>
    <w:rsid w:val="001435A3"/>
    <w:rsid w:val="001D08F2"/>
    <w:rsid w:val="001D3869"/>
    <w:rsid w:val="001D525B"/>
    <w:rsid w:val="001D7F4F"/>
    <w:rsid w:val="002321B6"/>
    <w:rsid w:val="00250967"/>
    <w:rsid w:val="002543C8"/>
    <w:rsid w:val="00284AAE"/>
    <w:rsid w:val="002E5912"/>
    <w:rsid w:val="002F0FD5"/>
    <w:rsid w:val="003146AB"/>
    <w:rsid w:val="00325348"/>
    <w:rsid w:val="0032732C"/>
    <w:rsid w:val="00336AD0"/>
    <w:rsid w:val="003579A5"/>
    <w:rsid w:val="0037079A"/>
    <w:rsid w:val="003C5BE0"/>
    <w:rsid w:val="003D01E8"/>
    <w:rsid w:val="003E5288"/>
    <w:rsid w:val="003F6D79"/>
    <w:rsid w:val="0041760A"/>
    <w:rsid w:val="00417C01"/>
    <w:rsid w:val="004809EE"/>
    <w:rsid w:val="004E7D54"/>
    <w:rsid w:val="005273C6"/>
    <w:rsid w:val="00530A69"/>
    <w:rsid w:val="00545593"/>
    <w:rsid w:val="005701E3"/>
    <w:rsid w:val="00577C6C"/>
    <w:rsid w:val="005C2FE2"/>
    <w:rsid w:val="005E2BC9"/>
    <w:rsid w:val="00605102"/>
    <w:rsid w:val="00610B7E"/>
    <w:rsid w:val="006215AA"/>
    <w:rsid w:val="00664609"/>
    <w:rsid w:val="006913C9"/>
    <w:rsid w:val="0069470D"/>
    <w:rsid w:val="00734F00"/>
    <w:rsid w:val="007A70AE"/>
    <w:rsid w:val="008362E8"/>
    <w:rsid w:val="00860961"/>
    <w:rsid w:val="0089162E"/>
    <w:rsid w:val="008A1768"/>
    <w:rsid w:val="008A3DF0"/>
    <w:rsid w:val="008F4429"/>
    <w:rsid w:val="009314A0"/>
    <w:rsid w:val="0094021A"/>
    <w:rsid w:val="00972897"/>
    <w:rsid w:val="00986E81"/>
    <w:rsid w:val="009A3659"/>
    <w:rsid w:val="009A7D65"/>
    <w:rsid w:val="009C6A0B"/>
    <w:rsid w:val="009F050D"/>
    <w:rsid w:val="009F0C77"/>
    <w:rsid w:val="009F4DD1"/>
    <w:rsid w:val="00A04D8B"/>
    <w:rsid w:val="00A25FE3"/>
    <w:rsid w:val="00A41684"/>
    <w:rsid w:val="00A64E80"/>
    <w:rsid w:val="00A72BCD"/>
    <w:rsid w:val="00A741D9"/>
    <w:rsid w:val="00A81B60"/>
    <w:rsid w:val="00A833AB"/>
    <w:rsid w:val="00A9741D"/>
    <w:rsid w:val="00AA0C3D"/>
    <w:rsid w:val="00AD4B17"/>
    <w:rsid w:val="00B1585C"/>
    <w:rsid w:val="00B412D4"/>
    <w:rsid w:val="00B81A39"/>
    <w:rsid w:val="00B92F50"/>
    <w:rsid w:val="00BE31A3"/>
    <w:rsid w:val="00BE3C22"/>
    <w:rsid w:val="00C0345E"/>
    <w:rsid w:val="00C3483A"/>
    <w:rsid w:val="00C468DE"/>
    <w:rsid w:val="00C74E9D"/>
    <w:rsid w:val="00C82FD3"/>
    <w:rsid w:val="00C92819"/>
    <w:rsid w:val="00CC6B7B"/>
    <w:rsid w:val="00CD2089"/>
    <w:rsid w:val="00D16DD6"/>
    <w:rsid w:val="00D2524E"/>
    <w:rsid w:val="00D73A67"/>
    <w:rsid w:val="00D970A9"/>
    <w:rsid w:val="00DF3845"/>
    <w:rsid w:val="00E41911"/>
    <w:rsid w:val="00E64B2C"/>
    <w:rsid w:val="00E92EEF"/>
    <w:rsid w:val="00EF0CC8"/>
    <w:rsid w:val="00F14CC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1DA632-02DF-4171-920D-AADC38D8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FE3"/>
    <w:rPr>
      <w:rFonts w:ascii="Tahoma" w:hAnsi="Tahoma" w:cs="Tahoma"/>
      <w:sz w:val="16"/>
      <w:szCs w:val="16"/>
    </w:rPr>
  </w:style>
  <w:style w:type="character" w:customStyle="1" w:styleId="BalloonTextChar">
    <w:name w:val="Balloon Text Char"/>
    <w:basedOn w:val="DefaultParagraphFont"/>
    <w:link w:val="BalloonText"/>
    <w:uiPriority w:val="99"/>
    <w:semiHidden/>
    <w:rsid w:val="00A25FE3"/>
    <w:rPr>
      <w:rFonts w:ascii="Tahoma" w:eastAsia="Times New Roman" w:hAnsi="Tahoma" w:cs="Tahoma"/>
      <w:sz w:val="16"/>
      <w:szCs w:val="16"/>
    </w:rPr>
  </w:style>
  <w:style w:type="character" w:styleId="Hyperlink">
    <w:name w:val="Hyperlink"/>
    <w:basedOn w:val="DefaultParagraphFont"/>
    <w:uiPriority w:val="99"/>
    <w:unhideWhenUsed/>
    <w:rsid w:val="00610B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3" Type="http://schemas.openxmlformats.org/officeDocument/2006/relationships/settings" Target="settings.xml"/><Relationship Id="rId7" Type="http://schemas.openxmlformats.org/officeDocument/2006/relationships/hyperlink" Target="file:///h:\h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39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14257-3892-4011-A914-DCFFAA092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478</Words>
  <Characters>2618</Characters>
  <Application>Microsoft Office Word</Application>
  <DocSecurity>4</DocSecurity>
  <Lines>100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3639: Concealed weapon permits - South Carolina Legislature Online</dc:title>
  <dc:subject/>
  <dc:creator>SandyBarden</dc:creator>
  <cp:keywords/>
  <dc:description/>
  <cp:lastModifiedBy>N Cumfer</cp:lastModifiedBy>
  <cp:revision>2</cp:revision>
  <cp:lastPrinted>2011-02-01T21:15:00Z</cp:lastPrinted>
  <dcterms:created xsi:type="dcterms:W3CDTF">2014-11-21T21:45:00Z</dcterms:created>
  <dcterms:modified xsi:type="dcterms:W3CDTF">2014-11-21T21:45:00Z</dcterms:modified>
</cp:coreProperties>
</file>