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2AC" w:rsidRDefault="004302AC" w:rsidP="004302AC">
      <w:pPr>
        <w:widowControl w:val="0"/>
        <w:jc w:val="center"/>
      </w:pPr>
      <w:bookmarkStart w:id="0" w:name="_GoBack"/>
      <w:bookmarkEnd w:id="0"/>
      <w:r w:rsidRPr="004302AC">
        <w:rPr>
          <w:b/>
        </w:rPr>
        <w:t>South Carolina General Assembly</w:t>
      </w:r>
    </w:p>
    <w:p w:rsidR="004302AC" w:rsidRDefault="004302AC" w:rsidP="004302AC">
      <w:pPr>
        <w:widowControl w:val="0"/>
        <w:jc w:val="center"/>
      </w:pPr>
      <w:r>
        <w:t>119th Session, 2011-2012</w:t>
      </w:r>
    </w:p>
    <w:p w:rsidR="004302AC" w:rsidRDefault="004302AC" w:rsidP="004302AC">
      <w:pPr>
        <w:widowControl w:val="0"/>
        <w:jc w:val="left"/>
      </w:pPr>
    </w:p>
    <w:p w:rsidR="004302AC" w:rsidRDefault="004302AC" w:rsidP="004302AC">
      <w:pPr>
        <w:widowControl w:val="0"/>
        <w:jc w:val="left"/>
        <w:rPr>
          <w:b/>
        </w:rPr>
      </w:pPr>
      <w:r w:rsidRPr="004302AC">
        <w:rPr>
          <w:b/>
        </w:rPr>
        <w:t>H. 3783</w:t>
      </w:r>
    </w:p>
    <w:p w:rsidR="004302AC" w:rsidRDefault="004302AC" w:rsidP="004302AC">
      <w:pPr>
        <w:widowControl w:val="0"/>
        <w:jc w:val="left"/>
        <w:rPr>
          <w:b/>
        </w:rPr>
      </w:pPr>
    </w:p>
    <w:p w:rsidR="004302AC" w:rsidRDefault="004302AC" w:rsidP="004302AC">
      <w:pPr>
        <w:widowControl w:val="0"/>
        <w:jc w:val="left"/>
      </w:pPr>
      <w:r w:rsidRPr="004302AC">
        <w:rPr>
          <w:b/>
        </w:rPr>
        <w:t>STATUS INFORMATION</w:t>
      </w:r>
    </w:p>
    <w:p w:rsidR="004302AC" w:rsidRDefault="004302AC" w:rsidP="004302AC">
      <w:pPr>
        <w:widowControl w:val="0"/>
        <w:jc w:val="left"/>
      </w:pPr>
    </w:p>
    <w:p w:rsidR="004302AC" w:rsidRDefault="004302AC" w:rsidP="004302AC">
      <w:pPr>
        <w:widowControl w:val="0"/>
        <w:jc w:val="left"/>
      </w:pPr>
      <w:r>
        <w:t>House Resolution</w:t>
      </w:r>
    </w:p>
    <w:p w:rsidR="004302AC" w:rsidRDefault="004302AC" w:rsidP="004302AC">
      <w:pPr>
        <w:widowControl w:val="0"/>
        <w:jc w:val="left"/>
      </w:pPr>
      <w:r>
        <w:t>Sponsors: Reps. Henderson, Hamilton, Bannister, Stringer, Loftis, Allen, Corbin, Bikas, Bedingfield, Dillard, Nanney and G.R. Smith</w:t>
      </w:r>
    </w:p>
    <w:p w:rsidR="004302AC" w:rsidRDefault="004302AC" w:rsidP="004302AC">
      <w:pPr>
        <w:widowControl w:val="0"/>
        <w:jc w:val="left"/>
      </w:pPr>
      <w:r>
        <w:t>Document Path: l:\council\bills\gm\24695ahb11.docx</w:t>
      </w:r>
    </w:p>
    <w:p w:rsidR="004302AC" w:rsidRDefault="004302AC" w:rsidP="004302AC">
      <w:pPr>
        <w:widowControl w:val="0"/>
        <w:jc w:val="left"/>
      </w:pPr>
    </w:p>
    <w:p w:rsidR="004302AC" w:rsidRDefault="004302AC" w:rsidP="004302AC">
      <w:pPr>
        <w:widowControl w:val="0"/>
        <w:jc w:val="left"/>
      </w:pPr>
      <w:r>
        <w:t>Introduced in the House on March 3, 2011</w:t>
      </w:r>
    </w:p>
    <w:p w:rsidR="004302AC" w:rsidRDefault="004302AC" w:rsidP="004302AC">
      <w:pPr>
        <w:widowControl w:val="0"/>
        <w:jc w:val="left"/>
      </w:pPr>
      <w:r>
        <w:t>Adopted by the House on March 3, 2011</w:t>
      </w:r>
    </w:p>
    <w:p w:rsidR="004302AC" w:rsidRDefault="004302AC" w:rsidP="004302AC">
      <w:pPr>
        <w:widowControl w:val="0"/>
        <w:jc w:val="left"/>
      </w:pPr>
    </w:p>
    <w:p w:rsidR="004302AC" w:rsidRDefault="004302AC" w:rsidP="004302AC">
      <w:pPr>
        <w:widowControl w:val="0"/>
        <w:jc w:val="left"/>
      </w:pPr>
      <w:r>
        <w:t xml:space="preserve">Summary: </w:t>
      </w:r>
      <w:r w:rsidR="00865480">
        <w:t>Dillard-Jones Builders Inc.</w:t>
      </w:r>
    </w:p>
    <w:p w:rsidR="004302AC" w:rsidRDefault="004302AC" w:rsidP="004302AC">
      <w:pPr>
        <w:widowControl w:val="0"/>
        <w:jc w:val="left"/>
      </w:pPr>
    </w:p>
    <w:p w:rsidR="004302AC" w:rsidRDefault="004302AC" w:rsidP="004302AC">
      <w:pPr>
        <w:widowControl w:val="0"/>
        <w:jc w:val="left"/>
      </w:pPr>
    </w:p>
    <w:p w:rsidR="004302AC" w:rsidRDefault="004302AC" w:rsidP="004302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02AC">
        <w:rPr>
          <w:b/>
        </w:rPr>
        <w:t>HISTORY OF LEGISLATIVE ACTIONS</w:t>
      </w:r>
    </w:p>
    <w:p w:rsidR="004302AC" w:rsidRDefault="004302AC" w:rsidP="004302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02AC" w:rsidRPr="004302AC" w:rsidRDefault="004302AC" w:rsidP="004302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02AC">
        <w:rPr>
          <w:u w:val="single"/>
        </w:rPr>
        <w:tab/>
        <w:t>Date</w:t>
      </w:r>
      <w:r w:rsidRPr="004302AC">
        <w:rPr>
          <w:u w:val="single"/>
        </w:rPr>
        <w:tab/>
        <w:t>Body</w:t>
      </w:r>
      <w:r w:rsidRPr="004302AC">
        <w:rPr>
          <w:u w:val="single"/>
        </w:rPr>
        <w:tab/>
        <w:t>Action Description with journal page number</w:t>
      </w:r>
      <w:r w:rsidRPr="004302AC">
        <w:rPr>
          <w:u w:val="single"/>
        </w:rPr>
        <w:tab/>
      </w:r>
    </w:p>
    <w:p w:rsidR="00206757" w:rsidRDefault="00206757" w:rsidP="00206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A03250">
        <w:t>Introduced and adopted (</w:t>
      </w:r>
      <w:hyperlink r:id="rId7" w:history="1">
        <w:r w:rsidRPr="00A03250">
          <w:rPr>
            <w:rStyle w:val="Hyperlink"/>
          </w:rPr>
          <w:t>House Journal</w:t>
        </w:r>
        <w:r w:rsidRPr="00A03250">
          <w:rPr>
            <w:rStyle w:val="Hyperlink"/>
          </w:rPr>
          <w:noBreakHyphen/>
          <w:t>page 8</w:t>
        </w:r>
      </w:hyperlink>
      <w:r w:rsidRPr="00A03250">
        <w:t>)</w:t>
      </w:r>
    </w:p>
    <w:p w:rsidR="00206757" w:rsidRDefault="00206757" w:rsidP="002067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02AC" w:rsidRPr="004302AC" w:rsidRDefault="004302AC" w:rsidP="00430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02AC" w:rsidRDefault="004302AC" w:rsidP="004302AC">
      <w:r w:rsidRPr="004302AC">
        <w:rPr>
          <w:b/>
        </w:rPr>
        <w:t>VERSIONS OF THIS BILL</w:t>
      </w:r>
    </w:p>
    <w:p w:rsidR="004302AC" w:rsidRDefault="004302AC" w:rsidP="004302AC"/>
    <w:p w:rsidR="004302AC" w:rsidRDefault="00BB2BB8" w:rsidP="004302AC">
      <w:hyperlink r:id="rId8" w:history="1">
        <w:r w:rsidR="004302AC">
          <w:rPr>
            <w:rStyle w:val="Hyperlink"/>
          </w:rPr>
          <w:t>3/3/2011</w:t>
        </w:r>
      </w:hyperlink>
    </w:p>
    <w:p w:rsidR="004302AC" w:rsidRDefault="004302AC" w:rsidP="004302AC"/>
    <w:p w:rsidR="004302AC" w:rsidRDefault="004302AC" w:rsidP="004302AC">
      <w:pPr>
        <w:sectPr w:rsidR="004302AC" w:rsidSect="004302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0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5FE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7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THOMAS DILLARD AND DILLARD</w:t>
      </w:r>
      <w:r w:rsidR="0091570E">
        <w:noBreakHyphen/>
      </w:r>
      <w:r>
        <w:t xml:space="preserve">JONES BUILDERS, INC., OF GREENVILLE COUNTY, AND TO CONGRATULATE THEM FOR BEING NAMED THE 2011 </w:t>
      </w:r>
      <w:r w:rsidRPr="0091570E">
        <w:t xml:space="preserve">SOUTHERN LIVING </w:t>
      </w:r>
      <w:r>
        <w:t>CUSTOM BUILDER OF THE YEAR.</w:t>
      </w:r>
    </w:p>
    <w:p w:rsidR="00C15FE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274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7608">
        <w:t>the members of the House of Representatives of the State of South Carolina are pleased to learn that Dillard</w:t>
      </w:r>
      <w:r w:rsidR="0091570E">
        <w:noBreakHyphen/>
      </w:r>
      <w:r w:rsidR="00877608">
        <w:t xml:space="preserve">Jones Builders, Inc., </w:t>
      </w:r>
      <w:r w:rsidR="00CD17BD">
        <w:t>and Thomas Dillard, the company</w:t>
      </w:r>
      <w:r w:rsidR="0091570E" w:rsidRPr="0091570E">
        <w:t>’</w:t>
      </w:r>
      <w:r w:rsidR="00CD17BD">
        <w:t xml:space="preserve">s president and founder, </w:t>
      </w:r>
      <w:r w:rsidR="00877608">
        <w:t xml:space="preserve">were named the </w:t>
      </w:r>
      <w:r w:rsidR="00877608" w:rsidRPr="00877608">
        <w:t>Southern Living</w:t>
      </w:r>
      <w:r w:rsidR="00877608">
        <w:t xml:space="preserve"> Custom Builder program</w:t>
      </w:r>
      <w:r w:rsidR="0091570E" w:rsidRPr="0091570E">
        <w:t>’</w:t>
      </w:r>
      <w:r w:rsidR="0091570E">
        <w:t>s</w:t>
      </w:r>
      <w:r w:rsidR="00877608">
        <w:t xml:space="preserve"> 2011 Builder of the Year on February 26, 2011; and</w:t>
      </w:r>
    </w:p>
    <w:p w:rsidR="00A52748" w:rsidRDefault="00A527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748" w:rsidRDefault="00A527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7608">
        <w:t xml:space="preserve">the </w:t>
      </w:r>
      <w:r w:rsidR="00877608" w:rsidRPr="00877608">
        <w:t>Southern Living</w:t>
      </w:r>
      <w:r w:rsidR="00877608">
        <w:t xml:space="preserve"> Custom Builder program is an invitation</w:t>
      </w:r>
      <w:r w:rsidR="0091570E">
        <w:noBreakHyphen/>
      </w:r>
      <w:r w:rsidR="00877608">
        <w:t>only network of more than one hundred of the South</w:t>
      </w:r>
      <w:r w:rsidR="0091570E" w:rsidRPr="0091570E">
        <w:t>’</w:t>
      </w:r>
      <w:r w:rsidR="00877608">
        <w:t xml:space="preserve">s top custom builders brought together by </w:t>
      </w:r>
      <w:r w:rsidR="00877608">
        <w:rPr>
          <w:i/>
        </w:rPr>
        <w:t>Southern Living</w:t>
      </w:r>
      <w:r w:rsidR="00877608">
        <w:t xml:space="preserve"> magazine; and</w:t>
      </w:r>
    </w:p>
    <w:p w:rsidR="00877608" w:rsidRDefault="008776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748" w:rsidRDefault="00A527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7608">
        <w:rPr>
          <w:i/>
        </w:rPr>
        <w:t>Southern Living</w:t>
      </w:r>
      <w:r w:rsidR="00877608">
        <w:t xml:space="preserve"> chooses builde</w:t>
      </w:r>
      <w:r w:rsidR="000A229E">
        <w:t>rs in the magazine</w:t>
      </w:r>
      <w:r w:rsidR="0091570E" w:rsidRPr="0091570E">
        <w:t>’</w:t>
      </w:r>
      <w:r w:rsidR="000A229E">
        <w:t xml:space="preserve">s market and gives them an exclusive brand alignment with </w:t>
      </w:r>
      <w:r w:rsidR="000A229E">
        <w:rPr>
          <w:i/>
        </w:rPr>
        <w:t>Southern Living</w:t>
      </w:r>
      <w:r w:rsidR="000A229E">
        <w:t xml:space="preserve"> because </w:t>
      </w:r>
      <w:r w:rsidR="007035B3">
        <w:t xml:space="preserve">the quality of </w:t>
      </w:r>
      <w:r w:rsidR="000A229E">
        <w:t xml:space="preserve">their work exemplifies </w:t>
      </w:r>
      <w:r>
        <w:t xml:space="preserve">the </w:t>
      </w:r>
      <w:r w:rsidR="007035B3">
        <w:t xml:space="preserve">Southern design and architecture </w:t>
      </w:r>
      <w:r w:rsidR="0091570E">
        <w:t>familiar to</w:t>
      </w:r>
      <w:r w:rsidR="007035B3">
        <w:t xml:space="preserve"> the </w:t>
      </w:r>
      <w:r>
        <w:t xml:space="preserve">pages of </w:t>
      </w:r>
      <w:r w:rsidRPr="0091570E">
        <w:rPr>
          <w:i/>
        </w:rPr>
        <w:t>S</w:t>
      </w:r>
      <w:r w:rsidR="007035B3" w:rsidRPr="0091570E">
        <w:rPr>
          <w:i/>
        </w:rPr>
        <w:t xml:space="preserve">outhern </w:t>
      </w:r>
      <w:r w:rsidRPr="0091570E">
        <w:rPr>
          <w:i/>
        </w:rPr>
        <w:t>L</w:t>
      </w:r>
      <w:r w:rsidR="007035B3" w:rsidRPr="0091570E">
        <w:rPr>
          <w:i/>
        </w:rPr>
        <w:t>iving</w:t>
      </w:r>
      <w:r w:rsidR="0091570E">
        <w:t xml:space="preserve"> magazine</w:t>
      </w:r>
      <w:r w:rsidR="007035B3">
        <w:t>; and</w:t>
      </w: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annually a member who typifies the ideals of the program is chosen as builder of the year, and in 2009, Dillard</w:t>
      </w:r>
      <w:r w:rsidR="0091570E">
        <w:noBreakHyphen/>
      </w:r>
      <w:r>
        <w:t>Jones was the first member from South Carolina chosen to receive the award; and</w:t>
      </w: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year, Dillard</w:t>
      </w:r>
      <w:r w:rsidR="0091570E">
        <w:noBreakHyphen/>
      </w:r>
      <w:r>
        <w:t>Jones was the first company ever in the program</w:t>
      </w:r>
      <w:r w:rsidR="0091570E" w:rsidRPr="0091570E">
        <w:t>’</w:t>
      </w:r>
      <w:r>
        <w:t>s eighteen</w:t>
      </w:r>
      <w:r w:rsidR="0091570E">
        <w:noBreakHyphen/>
      </w:r>
      <w:r>
        <w:t>year history to receive the award a second time; and</w:t>
      </w: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more than building beautiful homes, Dillard</w:t>
      </w:r>
      <w:r w:rsidR="0091570E">
        <w:noBreakHyphen/>
      </w:r>
      <w:r>
        <w:t xml:space="preserve">Jones provides quality customer service and offers a </w:t>
      </w:r>
      <w:r w:rsidR="0091570E">
        <w:t>distinctive</w:t>
      </w:r>
      <w:r>
        <w:t xml:space="preserve"> approach to doing business; and</w:t>
      </w: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17BD">
        <w:t>Dillard</w:t>
      </w:r>
      <w:r w:rsidR="0091570E">
        <w:noBreakHyphen/>
      </w:r>
      <w:r w:rsidR="00CD17BD">
        <w:t xml:space="preserve">Jones built </w:t>
      </w:r>
      <w:r w:rsidR="00CD17BD" w:rsidRPr="00CD17BD">
        <w:rPr>
          <w:i/>
        </w:rPr>
        <w:t>Southern Living</w:t>
      </w:r>
      <w:r w:rsidR="0091570E" w:rsidRPr="0091570E">
        <w:t>’</w:t>
      </w:r>
      <w:r w:rsidR="00CD17BD" w:rsidRPr="00CD17BD">
        <w:rPr>
          <w:i/>
        </w:rPr>
        <w:t>s</w:t>
      </w:r>
      <w:r w:rsidR="00CD17BD">
        <w:t xml:space="preserve"> first home for the Leadership in Energy and Environmental Design project, and this year</w:t>
      </w:r>
      <w:r w:rsidR="0091570E" w:rsidRPr="0091570E">
        <w:t>’</w:t>
      </w:r>
      <w:r w:rsidR="00CD17BD">
        <w:t>s award was due in large to the company</w:t>
      </w:r>
      <w:r w:rsidR="0091570E" w:rsidRPr="0091570E">
        <w:t>’</w:t>
      </w:r>
      <w:r w:rsidR="00CD17BD">
        <w:t>s successful presentation of this 2010 Southern Living Showcase Home, constructed on a seventy</w:t>
      </w:r>
      <w:r w:rsidR="0091570E">
        <w:noBreakHyphen/>
      </w:r>
      <w:r w:rsidR="00CD17BD">
        <w:t>four</w:t>
      </w:r>
      <w:r w:rsidR="0091570E">
        <w:noBreakHyphen/>
      </w:r>
      <w:r w:rsidR="00CD17BD">
        <w:t>acre gated Claremont community on Roper Mountain Road; and</w:t>
      </w:r>
    </w:p>
    <w:p w:rsidR="007035B3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FE8" w:rsidRDefault="007035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17BD">
        <w:t>the members of the South Carolina House of Representatives are grateful for the pride and recognition that Dillard</w:t>
      </w:r>
      <w:r w:rsidR="0091570E">
        <w:noBreakHyphen/>
      </w:r>
      <w:r w:rsidR="00CD17BD">
        <w:t>Jones has brought to our State and for the leadership and standard of excellence that the company brings to the industry nationwide</w:t>
      </w:r>
      <w:r w:rsidR="00C15FE8">
        <w:t>.  Now, therefore,</w:t>
      </w:r>
    </w:p>
    <w:p w:rsidR="00C15FE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FE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5FE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FE8" w:rsidRPr="00A5274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52748">
        <w:t xml:space="preserve"> the members of the House of Representatives of the State of South Carolina, by this resolution, recognize and honor Thomas Dillard and Dillard</w:t>
      </w:r>
      <w:r w:rsidR="0091570E">
        <w:noBreakHyphen/>
      </w:r>
      <w:r w:rsidR="00A52748">
        <w:t xml:space="preserve">Jones Builders, Inc., of Greenville County, and congratulate them for being named the 2011 </w:t>
      </w:r>
      <w:r w:rsidR="00A52748" w:rsidRPr="0091570E">
        <w:t xml:space="preserve">Southern Living </w:t>
      </w:r>
      <w:r w:rsidR="00A52748">
        <w:t>Custom Builder of the Year.</w:t>
      </w:r>
    </w:p>
    <w:p w:rsidR="00C15FE8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5F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52748">
        <w:t>provi</w:t>
      </w:r>
      <w:r>
        <w:t>ded to</w:t>
      </w:r>
      <w:r w:rsidR="00A52748">
        <w:t xml:space="preserve"> Thomas Dillard.</w:t>
      </w:r>
    </w:p>
    <w:p w:rsidR="009108E4" w:rsidRDefault="009157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08E4" w:rsidRDefault="009108E4" w:rsidP="004302AC">
      <w:pPr>
        <w:suppressAutoHyphens/>
      </w:pPr>
    </w:p>
    <w:sectPr w:rsidR="009108E4" w:rsidSect="004302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7BD" w:rsidRDefault="00CD17BD" w:rsidP="009F0C77">
      <w:r>
        <w:separator/>
      </w:r>
    </w:p>
  </w:endnote>
  <w:endnote w:type="continuationSeparator" w:id="0">
    <w:p w:rsidR="00CD17BD" w:rsidRDefault="00CD17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21051B-84B2-4C9E-94A8-1DF463DAF5F4}"/>
    <w:embedBold r:id="rId2" w:fontKey="{E1409729-B1CB-4034-BE47-21FB92AFB525}"/>
    <w:embedItalic r:id="rId3" w:fontKey="{F54857FD-C3EA-4C2F-9EA0-F1021832EA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5A62549-B902-4752-AD38-1F48DA27510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C6EAEA8-B3DB-4540-82AA-A5B7DD8270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4A8CCC6-15D9-4BF6-990D-AD6DF798C1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2AC" w:rsidRPr="009108E4" w:rsidRDefault="004302AC" w:rsidP="009108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[3783]</w:t>
    </w:r>
    <w:r>
      <w:tab/>
    </w:r>
    <w:r w:rsidR="00BB2BB8">
      <w:fldChar w:fldCharType="begin"/>
    </w:r>
    <w:r w:rsidR="00BB2BB8">
      <w:instrText xml:space="preserve"> PAGE  \* MERGEFORMAT </w:instrText>
    </w:r>
    <w:r w:rsidR="00BB2BB8">
      <w:fldChar w:fldCharType="separate"/>
    </w:r>
    <w:r w:rsidR="00BB2BB8">
      <w:rPr>
        <w:noProof/>
      </w:rPr>
      <w:t>1</w:t>
    </w:r>
    <w:r w:rsidR="00BB2BB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7BD" w:rsidRDefault="00CD17BD" w:rsidP="009F0C77">
      <w:r>
        <w:separator/>
      </w:r>
    </w:p>
  </w:footnote>
  <w:footnote w:type="continuationSeparator" w:id="0">
    <w:p w:rsidR="00CD17BD" w:rsidRDefault="00CD17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695AHB11"/>
    <w:docVar w:name="CoverBillType" w:val="r"/>
    <w:docVar w:name="docpath" w:val="L:\Council\bills\GM\24695AHB11.DOCX"/>
    <w:docVar w:name="dvBillNumber" w:val="37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1142"/>
    <w:rsid w:val="00011869"/>
    <w:rsid w:val="00016A6F"/>
    <w:rsid w:val="00081142"/>
    <w:rsid w:val="000A229E"/>
    <w:rsid w:val="000E1785"/>
    <w:rsid w:val="000F40FA"/>
    <w:rsid w:val="0010776B"/>
    <w:rsid w:val="00133E66"/>
    <w:rsid w:val="001435A3"/>
    <w:rsid w:val="001D08F2"/>
    <w:rsid w:val="001D525B"/>
    <w:rsid w:val="001D7F4F"/>
    <w:rsid w:val="002021D2"/>
    <w:rsid w:val="00206757"/>
    <w:rsid w:val="0021296F"/>
    <w:rsid w:val="002321B6"/>
    <w:rsid w:val="00250967"/>
    <w:rsid w:val="002543C8"/>
    <w:rsid w:val="00284AAE"/>
    <w:rsid w:val="002A1BF5"/>
    <w:rsid w:val="002D4702"/>
    <w:rsid w:val="002E5912"/>
    <w:rsid w:val="00325348"/>
    <w:rsid w:val="0032732C"/>
    <w:rsid w:val="00330871"/>
    <w:rsid w:val="00336AD0"/>
    <w:rsid w:val="00356600"/>
    <w:rsid w:val="0037079A"/>
    <w:rsid w:val="00372136"/>
    <w:rsid w:val="0039462B"/>
    <w:rsid w:val="003D01E8"/>
    <w:rsid w:val="003E5288"/>
    <w:rsid w:val="003F6D79"/>
    <w:rsid w:val="0041760A"/>
    <w:rsid w:val="00417C01"/>
    <w:rsid w:val="004302A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35B3"/>
    <w:rsid w:val="00734F00"/>
    <w:rsid w:val="007A70AE"/>
    <w:rsid w:val="008362E8"/>
    <w:rsid w:val="00865480"/>
    <w:rsid w:val="00877608"/>
    <w:rsid w:val="008A1768"/>
    <w:rsid w:val="008F4429"/>
    <w:rsid w:val="009108E4"/>
    <w:rsid w:val="0091570E"/>
    <w:rsid w:val="0094021A"/>
    <w:rsid w:val="009C6A0B"/>
    <w:rsid w:val="009F0C77"/>
    <w:rsid w:val="009F412A"/>
    <w:rsid w:val="009F4DD1"/>
    <w:rsid w:val="00A000C4"/>
    <w:rsid w:val="00A41684"/>
    <w:rsid w:val="00A52748"/>
    <w:rsid w:val="00A64E80"/>
    <w:rsid w:val="00A72BCD"/>
    <w:rsid w:val="00A741D9"/>
    <w:rsid w:val="00A833AB"/>
    <w:rsid w:val="00A9741D"/>
    <w:rsid w:val="00AA49AF"/>
    <w:rsid w:val="00AD4B17"/>
    <w:rsid w:val="00B412D4"/>
    <w:rsid w:val="00B46FE4"/>
    <w:rsid w:val="00BB2BB8"/>
    <w:rsid w:val="00BE3C22"/>
    <w:rsid w:val="00BF6953"/>
    <w:rsid w:val="00C0345E"/>
    <w:rsid w:val="00C07720"/>
    <w:rsid w:val="00C15FE8"/>
    <w:rsid w:val="00C3483A"/>
    <w:rsid w:val="00C64522"/>
    <w:rsid w:val="00C74E9D"/>
    <w:rsid w:val="00C82FD3"/>
    <w:rsid w:val="00C92819"/>
    <w:rsid w:val="00CC6B7B"/>
    <w:rsid w:val="00CD17BD"/>
    <w:rsid w:val="00CD2089"/>
    <w:rsid w:val="00D26A04"/>
    <w:rsid w:val="00D34EB8"/>
    <w:rsid w:val="00D73331"/>
    <w:rsid w:val="00D73A67"/>
    <w:rsid w:val="00D970A9"/>
    <w:rsid w:val="00DF3845"/>
    <w:rsid w:val="00E41911"/>
    <w:rsid w:val="00E92EEF"/>
    <w:rsid w:val="00F24442"/>
    <w:rsid w:val="00F35217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F6A059-CCBA-4E86-8497-20CB62916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7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02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783_201103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D9CFA-7A4E-465A-9908-3440A29C7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462</Words>
  <Characters>2614</Characters>
  <Application>Microsoft Office Word</Application>
  <DocSecurity>4</DocSecurity>
  <Lines>99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3783: Dillard-Jones Builders Inc. - South Carolina Legislature Online</dc:title>
  <dc:subject/>
  <dc:creator>gailmoore</dc:creator>
  <cp:keywords/>
  <dc:description/>
  <cp:lastModifiedBy>N Cumfer</cp:lastModifiedBy>
  <cp:revision>2</cp:revision>
  <cp:lastPrinted>2011-03-02T16:44:00Z</cp:lastPrinted>
  <dcterms:created xsi:type="dcterms:W3CDTF">2014-11-21T21:49:00Z</dcterms:created>
  <dcterms:modified xsi:type="dcterms:W3CDTF">2014-11-21T21:49:00Z</dcterms:modified>
</cp:coreProperties>
</file>