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146" w:rsidRDefault="00BC1146" w:rsidP="00BC1146">
      <w:pPr>
        <w:widowControl w:val="0"/>
        <w:jc w:val="center"/>
      </w:pPr>
      <w:bookmarkStart w:id="0" w:name="_GoBack"/>
      <w:bookmarkEnd w:id="0"/>
      <w:r w:rsidRPr="00BC1146">
        <w:rPr>
          <w:b/>
        </w:rPr>
        <w:t>South Carolina General Assembly</w:t>
      </w:r>
    </w:p>
    <w:p w:rsidR="00BC1146" w:rsidRDefault="00BC1146" w:rsidP="00BC1146">
      <w:pPr>
        <w:widowControl w:val="0"/>
        <w:jc w:val="center"/>
      </w:pPr>
      <w:r>
        <w:t>119th Session, 2011-2012</w:t>
      </w:r>
    </w:p>
    <w:p w:rsidR="00BC1146" w:rsidRDefault="00BC1146" w:rsidP="00BC1146">
      <w:pPr>
        <w:widowControl w:val="0"/>
        <w:jc w:val="left"/>
      </w:pPr>
    </w:p>
    <w:p w:rsidR="00BC1146" w:rsidRDefault="00BC1146" w:rsidP="00BC1146">
      <w:pPr>
        <w:widowControl w:val="0"/>
        <w:jc w:val="left"/>
        <w:rPr>
          <w:b/>
        </w:rPr>
      </w:pPr>
      <w:r w:rsidRPr="00BC1146">
        <w:rPr>
          <w:b/>
        </w:rPr>
        <w:t>H. 3892</w:t>
      </w:r>
    </w:p>
    <w:p w:rsidR="00BC1146" w:rsidRDefault="00BC1146" w:rsidP="00BC1146">
      <w:pPr>
        <w:widowControl w:val="0"/>
        <w:jc w:val="left"/>
        <w:rPr>
          <w:b/>
        </w:rPr>
      </w:pPr>
    </w:p>
    <w:p w:rsidR="00BC1146" w:rsidRDefault="00BC1146" w:rsidP="00BC1146">
      <w:pPr>
        <w:widowControl w:val="0"/>
        <w:jc w:val="left"/>
      </w:pPr>
      <w:r w:rsidRPr="00BC1146">
        <w:rPr>
          <w:b/>
        </w:rPr>
        <w:t>STATUS INFORMATION</w:t>
      </w:r>
    </w:p>
    <w:p w:rsidR="00BC1146" w:rsidRDefault="00BC1146" w:rsidP="00BC1146">
      <w:pPr>
        <w:widowControl w:val="0"/>
        <w:jc w:val="left"/>
      </w:pPr>
    </w:p>
    <w:p w:rsidR="00BC1146" w:rsidRDefault="00BC1146" w:rsidP="00BC1146">
      <w:pPr>
        <w:widowControl w:val="0"/>
        <w:jc w:val="left"/>
      </w:pPr>
      <w:r>
        <w:t>House Resolution</w:t>
      </w:r>
    </w:p>
    <w:p w:rsidR="00BC1146" w:rsidRDefault="00BC1146" w:rsidP="00BC1146">
      <w:pPr>
        <w:widowControl w:val="0"/>
        <w:jc w:val="left"/>
      </w:pPr>
      <w:r>
        <w:t>Sponsors: Reps. Sandifer and Allison</w:t>
      </w:r>
    </w:p>
    <w:p w:rsidR="00BC1146" w:rsidRDefault="00BC1146" w:rsidP="00BC1146">
      <w:pPr>
        <w:widowControl w:val="0"/>
        <w:jc w:val="left"/>
      </w:pPr>
      <w:r>
        <w:t>Document Path: l:\council\bills\rm\1109dg11.docx</w:t>
      </w:r>
    </w:p>
    <w:p w:rsidR="00BC1146" w:rsidRDefault="00BC1146" w:rsidP="00BC1146">
      <w:pPr>
        <w:widowControl w:val="0"/>
        <w:jc w:val="left"/>
      </w:pPr>
    </w:p>
    <w:p w:rsidR="00BC1146" w:rsidRDefault="00BC1146" w:rsidP="00BC1146">
      <w:pPr>
        <w:widowControl w:val="0"/>
        <w:jc w:val="left"/>
      </w:pPr>
      <w:r>
        <w:t>Introduced in the House on March 9, 2011</w:t>
      </w:r>
    </w:p>
    <w:p w:rsidR="00BC1146" w:rsidRDefault="00BC1146" w:rsidP="00BC1146">
      <w:pPr>
        <w:widowControl w:val="0"/>
        <w:jc w:val="left"/>
      </w:pPr>
      <w:r>
        <w:t>Adopted by the House on March 9, 2011</w:t>
      </w:r>
    </w:p>
    <w:p w:rsidR="00BC1146" w:rsidRDefault="00BC1146" w:rsidP="00BC1146">
      <w:pPr>
        <w:widowControl w:val="0"/>
        <w:jc w:val="left"/>
      </w:pPr>
    </w:p>
    <w:p w:rsidR="00BC1146" w:rsidRDefault="00BC1146" w:rsidP="00BC1146">
      <w:pPr>
        <w:widowControl w:val="0"/>
        <w:jc w:val="left"/>
      </w:pPr>
      <w:r>
        <w:t xml:space="preserve">Summary: </w:t>
      </w:r>
      <w:r w:rsidR="00AC1FBB">
        <w:t>Caroline Grace Blanton</w:t>
      </w:r>
    </w:p>
    <w:p w:rsidR="00BC1146" w:rsidRDefault="00BC1146" w:rsidP="00BC1146">
      <w:pPr>
        <w:widowControl w:val="0"/>
        <w:jc w:val="left"/>
      </w:pPr>
    </w:p>
    <w:p w:rsidR="00BC1146" w:rsidRDefault="00BC1146" w:rsidP="00BC1146">
      <w:pPr>
        <w:widowControl w:val="0"/>
        <w:jc w:val="left"/>
      </w:pPr>
    </w:p>
    <w:p w:rsidR="00BC1146" w:rsidRDefault="00BC1146" w:rsidP="00BC11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1146">
        <w:rPr>
          <w:b/>
        </w:rPr>
        <w:t>HISTORY OF LEGISLATIVE ACTIONS</w:t>
      </w:r>
    </w:p>
    <w:p w:rsidR="00BC1146" w:rsidRDefault="00BC1146" w:rsidP="00BC11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1146" w:rsidRPr="00BC1146" w:rsidRDefault="00BC1146" w:rsidP="00BC11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1146">
        <w:rPr>
          <w:u w:val="single"/>
        </w:rPr>
        <w:tab/>
        <w:t>Date</w:t>
      </w:r>
      <w:r w:rsidRPr="00BC1146">
        <w:rPr>
          <w:u w:val="single"/>
        </w:rPr>
        <w:tab/>
        <w:t>Body</w:t>
      </w:r>
      <w:r w:rsidRPr="00BC1146">
        <w:rPr>
          <w:u w:val="single"/>
        </w:rPr>
        <w:tab/>
        <w:t>Action Description with journal page number</w:t>
      </w:r>
      <w:r w:rsidRPr="00BC1146">
        <w:rPr>
          <w:u w:val="single"/>
        </w:rPr>
        <w:tab/>
      </w:r>
    </w:p>
    <w:p w:rsidR="00E94682" w:rsidRDefault="00E94682" w:rsidP="00E946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0937A9">
        <w:t>Introduced and adopted (</w:t>
      </w:r>
      <w:hyperlink r:id="rId7" w:history="1">
        <w:r w:rsidRPr="000937A9">
          <w:rPr>
            <w:rStyle w:val="Hyperlink"/>
          </w:rPr>
          <w:t>House Journal</w:t>
        </w:r>
        <w:r w:rsidRPr="000937A9">
          <w:rPr>
            <w:rStyle w:val="Hyperlink"/>
          </w:rPr>
          <w:noBreakHyphen/>
          <w:t>page 8</w:t>
        </w:r>
      </w:hyperlink>
      <w:r w:rsidRPr="000937A9">
        <w:t>)</w:t>
      </w:r>
    </w:p>
    <w:p w:rsidR="00E94682" w:rsidRDefault="00E94682" w:rsidP="00E946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1146" w:rsidRPr="00BC1146" w:rsidRDefault="00BC1146" w:rsidP="00BC11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1146" w:rsidRDefault="00BC1146" w:rsidP="00BC1146">
      <w:r w:rsidRPr="00BC1146">
        <w:rPr>
          <w:b/>
        </w:rPr>
        <w:t>VERSIONS OF THIS BILL</w:t>
      </w:r>
    </w:p>
    <w:p w:rsidR="00BC1146" w:rsidRDefault="00BC1146" w:rsidP="00BC1146"/>
    <w:p w:rsidR="00BC1146" w:rsidRDefault="0051426C" w:rsidP="00BC1146">
      <w:hyperlink r:id="rId8" w:history="1">
        <w:r w:rsidR="00BC1146">
          <w:rPr>
            <w:rStyle w:val="Hyperlink"/>
          </w:rPr>
          <w:t>3/9/2011</w:t>
        </w:r>
      </w:hyperlink>
    </w:p>
    <w:p w:rsidR="00BC1146" w:rsidRDefault="00BC1146" w:rsidP="00BC1146"/>
    <w:p w:rsidR="00BC1146" w:rsidRDefault="00BC1146" w:rsidP="00BC1146">
      <w:pPr>
        <w:sectPr w:rsidR="00BC1146" w:rsidSect="00BC11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4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216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0F0" w:rsidRDefault="007A0334" w:rsidP="00F020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020F0">
        <w:t xml:space="preserve">CONGRATULATE </w:t>
      </w:r>
      <w:r w:rsidR="00390232">
        <w:t>CAROLINE GRACE BLANTON</w:t>
      </w:r>
      <w:r w:rsidR="00F020F0">
        <w:t>, MISS SOUTH CAROLINA TEEN 20</w:t>
      </w:r>
      <w:r w:rsidR="00390232">
        <w:t>10,</w:t>
      </w:r>
      <w:r w:rsidR="00F020F0">
        <w:t xml:space="preserve"> OF </w:t>
      </w:r>
      <w:r w:rsidR="006B16A4">
        <w:t>HORRY</w:t>
      </w:r>
      <w:r w:rsidR="00F020F0">
        <w:t xml:space="preserve"> COUNTY</w:t>
      </w:r>
      <w:r w:rsidR="00390232">
        <w:t>,</w:t>
      </w:r>
      <w:r w:rsidR="006B16A4">
        <w:t xml:space="preserve"> AND TO COMMEND </w:t>
      </w:r>
      <w:r w:rsidR="005C687C">
        <w:t xml:space="preserve">HER FOR </w:t>
      </w:r>
      <w:r w:rsidR="006B16A4">
        <w:t>THE</w:t>
      </w:r>
      <w:r w:rsidR="00F020F0">
        <w:t xml:space="preserve"> DISCIPLINE, ASPIRATIONS, AND TALENT THAT HAVE ENABLED HER TO REPRESENT THE PALMETTO STATE WITH DIGNITY AND POISE.</w:t>
      </w:r>
    </w:p>
    <w:p w:rsidR="0034216A" w:rsidRDefault="003421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2327" w:rsidRDefault="0034216A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2327">
        <w:t xml:space="preserve">the members of the South Carolina House of Representatives were pleased to learn that </w:t>
      </w:r>
      <w:r w:rsidR="006B16A4">
        <w:t>Caroline Grace Blanton of Horry County</w:t>
      </w:r>
      <w:r w:rsidR="00F62327">
        <w:t xml:space="preserve"> was named Miss South Carolina Teen 20</w:t>
      </w:r>
      <w:r w:rsidR="006B16A4">
        <w:t>10</w:t>
      </w:r>
      <w:r w:rsidR="00F62327">
        <w:t>; and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6A4" w:rsidRDefault="006B16A4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7E6E42">
        <w:t xml:space="preserve">n accelerated </w:t>
      </w:r>
      <w:r w:rsidR="00F62327">
        <w:t xml:space="preserve">student at </w:t>
      </w:r>
      <w:r>
        <w:t xml:space="preserve">Conway </w:t>
      </w:r>
      <w:r w:rsidR="00F62327">
        <w:t xml:space="preserve">High School, </w:t>
      </w:r>
      <w:r>
        <w:t xml:space="preserve">Caroline Grace Blanton </w:t>
      </w:r>
      <w:r w:rsidR="007E6E42">
        <w:t xml:space="preserve">is a double junior scholar and </w:t>
      </w:r>
      <w:r>
        <w:t>has placed on the honor</w:t>
      </w:r>
      <w:r w:rsidR="00D5059E">
        <w:t xml:space="preserve"> </w:t>
      </w:r>
      <w:r>
        <w:t>roll</w:t>
      </w:r>
      <w:r w:rsidR="00F62327">
        <w:t xml:space="preserve"> </w:t>
      </w:r>
      <w:r>
        <w:t>throughout her school years</w:t>
      </w:r>
      <w:r w:rsidR="007E6E42">
        <w:t>. She studies in her school</w:t>
      </w:r>
      <w:r w:rsidR="007F097E" w:rsidRPr="007F097E">
        <w:t>’</w:t>
      </w:r>
      <w:r w:rsidR="007E6E42">
        <w:t xml:space="preserve">s </w:t>
      </w:r>
      <w:r w:rsidR="00F63423">
        <w:t>gi</w:t>
      </w:r>
      <w:r w:rsidR="007E6E42">
        <w:t>fted and talented program</w:t>
      </w:r>
      <w:r>
        <w:t>; and</w:t>
      </w:r>
    </w:p>
    <w:p w:rsidR="006B16A4" w:rsidRDefault="006B16A4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87C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</w:t>
      </w:r>
      <w:r w:rsidR="005C687C">
        <w:t xml:space="preserve">has </w:t>
      </w:r>
      <w:r>
        <w:t>serve</w:t>
      </w:r>
      <w:r w:rsidR="005C687C">
        <w:t>d</w:t>
      </w:r>
      <w:r>
        <w:t xml:space="preserve"> as </w:t>
      </w:r>
      <w:r w:rsidR="005C687C">
        <w:t>team leader for the March of Dimes March for Babies, captain of Conway High School</w:t>
      </w:r>
      <w:r w:rsidR="007F097E" w:rsidRPr="007F097E">
        <w:t>’</w:t>
      </w:r>
      <w:r w:rsidR="005C687C">
        <w:t>s JV ladies soccer team, and captain of the school</w:t>
      </w:r>
      <w:r w:rsidR="007F097E" w:rsidRPr="007F097E">
        <w:t>’</w:t>
      </w:r>
      <w:r w:rsidR="005C687C">
        <w:t>s B</w:t>
      </w:r>
      <w:r w:rsidR="007F097E">
        <w:noBreakHyphen/>
      </w:r>
      <w:r w:rsidR="005C687C">
        <w:t>team cheerleading squad. She is also a teacher for ages two to four at Cedar Grove Baptist Church; and</w:t>
      </w:r>
    </w:p>
    <w:p w:rsidR="005C687C" w:rsidRDefault="005C687C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687C" w:rsidRDefault="005C687C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6ECE">
        <w:t xml:space="preserve">an accomplished singer, she performed “I Believe” as her talent in the Miss South Carolina Teen </w:t>
      </w:r>
      <w:r w:rsidR="00121B78">
        <w:t>P</w:t>
      </w:r>
      <w:r w:rsidR="00166ECE">
        <w:t>ageant; and</w:t>
      </w:r>
    </w:p>
    <w:p w:rsidR="005C687C" w:rsidRDefault="005C687C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</w:t>
      </w:r>
      <w:r w:rsidR="007A68BD">
        <w:t xml:space="preserve"> </w:t>
      </w:r>
      <w:r w:rsidR="00166ECE">
        <w:t xml:space="preserve">after high school graduation, </w:t>
      </w:r>
      <w:r w:rsidR="007A68BD">
        <w:t xml:space="preserve">Caroline Grace Blanton </w:t>
      </w:r>
      <w:r>
        <w:t xml:space="preserve">plans to attend </w:t>
      </w:r>
      <w:r w:rsidR="007A68BD">
        <w:t>the Medical University of South Carolina in order to prepare for a career as a nurse anesthetist</w:t>
      </w:r>
      <w:r>
        <w:t>; and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honored to serve the State and her home county, she has used her time as Miss South Carolina Teen to </w:t>
      </w:r>
      <w:r w:rsidR="00AF1806">
        <w:t>promote the fine work of the March of Dimes and Children</w:t>
      </w:r>
      <w:r w:rsidR="007F097E" w:rsidRPr="007F097E">
        <w:t>’</w:t>
      </w:r>
      <w:r w:rsidR="00AF1806">
        <w:t>s Miracle Network and to e</w:t>
      </w:r>
      <w:r>
        <w:t xml:space="preserve">ncourage </w:t>
      </w:r>
      <w:r w:rsidR="005C22DB">
        <w:t>other young women</w:t>
      </w:r>
      <w:r>
        <w:t xml:space="preserve"> throughout the State to </w:t>
      </w:r>
      <w:r w:rsidR="00AF1806">
        <w:t>work hard so they can achieve their dreams; and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her reign</w:t>
      </w:r>
      <w:r w:rsidR="004E47B9">
        <w:t>,</w:t>
      </w:r>
      <w:r>
        <w:t xml:space="preserve"> </w:t>
      </w:r>
      <w:r w:rsidR="005C687C">
        <w:t>Caroline Grace Blanton</w:t>
      </w:r>
      <w:r>
        <w:t xml:space="preserve"> has provided a gracious and graceful role model that represents the combined qualities of intellect, talent, loveliness, and charm for which our </w:t>
      </w:r>
      <w:r w:rsidR="00D02AA0">
        <w:t>great</w:t>
      </w:r>
      <w:r>
        <w:t xml:space="preserve"> State is known. Now, therefore,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5C687C">
        <w:t>Caroline Grace Blanton</w:t>
      </w:r>
      <w:r>
        <w:t>, Miss South Carolina Teen 20</w:t>
      </w:r>
      <w:r w:rsidR="005C687C">
        <w:t>10,</w:t>
      </w:r>
      <w:r>
        <w:t xml:space="preserve"> of </w:t>
      </w:r>
      <w:r w:rsidR="005C687C">
        <w:t>Horry</w:t>
      </w:r>
      <w:r>
        <w:t xml:space="preserve"> County, and commend </w:t>
      </w:r>
      <w:r w:rsidR="005C687C">
        <w:t xml:space="preserve">her for the </w:t>
      </w:r>
      <w:r>
        <w:t>discipline, aspirations, and talent that have enabled her to represent the Palmetto State with dignity and poise.</w:t>
      </w: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2327" w:rsidRDefault="00F62327" w:rsidP="00F62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F5DD5">
        <w:t>provided</w:t>
      </w:r>
      <w:r>
        <w:t xml:space="preserve"> to </w:t>
      </w:r>
      <w:r w:rsidR="005C687C">
        <w:t>Caroline Grace Blanton</w:t>
      </w:r>
      <w:r>
        <w:t>.</w:t>
      </w:r>
    </w:p>
    <w:p w:rsidR="000B4CD8" w:rsidRDefault="007F09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4CD8" w:rsidRDefault="000B4CD8" w:rsidP="00BC1146">
      <w:pPr>
        <w:suppressAutoHyphens/>
      </w:pPr>
    </w:p>
    <w:sectPr w:rsidR="000B4CD8" w:rsidSect="00BC114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16A" w:rsidRDefault="0034216A" w:rsidP="009F0C77">
      <w:r>
        <w:separator/>
      </w:r>
    </w:p>
  </w:endnote>
  <w:endnote w:type="continuationSeparator" w:id="0">
    <w:p w:rsidR="0034216A" w:rsidRDefault="003421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7978B4-1B1E-4122-9B81-C2697CCFD5C5}"/>
    <w:embedBold r:id="rId2" w:fontKey="{A5AC6822-D5EE-474A-BC5A-EDA0DFFE39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87E409-8621-467D-869B-6FDC9ABB96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6C84F5-2453-4C0C-A272-38728CD99B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21FF9D-00B0-497F-90F1-2713BE476A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146" w:rsidRPr="000B4CD8" w:rsidRDefault="00BC1146" w:rsidP="000B4C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[3892]</w:t>
    </w:r>
    <w:r>
      <w:tab/>
    </w:r>
    <w:r w:rsidR="0051426C">
      <w:fldChar w:fldCharType="begin"/>
    </w:r>
    <w:r w:rsidR="0051426C">
      <w:instrText xml:space="preserve"> PAGE  \* MERGEFORMAT </w:instrText>
    </w:r>
    <w:r w:rsidR="0051426C">
      <w:fldChar w:fldCharType="separate"/>
    </w:r>
    <w:r w:rsidR="0051426C">
      <w:rPr>
        <w:noProof/>
      </w:rPr>
      <w:t>1</w:t>
    </w:r>
    <w:r w:rsidR="005142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16A" w:rsidRDefault="0034216A" w:rsidP="009F0C77">
      <w:r>
        <w:separator/>
      </w:r>
    </w:p>
  </w:footnote>
  <w:footnote w:type="continuationSeparator" w:id="0">
    <w:p w:rsidR="0034216A" w:rsidRDefault="003421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9DG11"/>
    <w:docVar w:name="CoverBillType" w:val="r"/>
    <w:docVar w:name="docpath" w:val="L:\Council\bills\RM\1109DG11.DOCX"/>
    <w:docVar w:name="dvBillNumber" w:val="38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3858"/>
    <w:rsid w:val="00011869"/>
    <w:rsid w:val="00041263"/>
    <w:rsid w:val="00047417"/>
    <w:rsid w:val="000B4CD8"/>
    <w:rsid w:val="000E1785"/>
    <w:rsid w:val="000F40FA"/>
    <w:rsid w:val="0010776B"/>
    <w:rsid w:val="00121B78"/>
    <w:rsid w:val="00133E66"/>
    <w:rsid w:val="001435A3"/>
    <w:rsid w:val="00166ECE"/>
    <w:rsid w:val="001D08F2"/>
    <w:rsid w:val="001D525B"/>
    <w:rsid w:val="001D7F4F"/>
    <w:rsid w:val="001F3C5C"/>
    <w:rsid w:val="002321B6"/>
    <w:rsid w:val="00236E34"/>
    <w:rsid w:val="00250967"/>
    <w:rsid w:val="002543C8"/>
    <w:rsid w:val="00284AAE"/>
    <w:rsid w:val="002E5912"/>
    <w:rsid w:val="002F6DFC"/>
    <w:rsid w:val="00325348"/>
    <w:rsid w:val="0032732C"/>
    <w:rsid w:val="00336AD0"/>
    <w:rsid w:val="0034216A"/>
    <w:rsid w:val="0037079A"/>
    <w:rsid w:val="00390232"/>
    <w:rsid w:val="003D01E8"/>
    <w:rsid w:val="003E5288"/>
    <w:rsid w:val="003F6D79"/>
    <w:rsid w:val="0041760A"/>
    <w:rsid w:val="00417C01"/>
    <w:rsid w:val="004335C4"/>
    <w:rsid w:val="004760F0"/>
    <w:rsid w:val="004809EE"/>
    <w:rsid w:val="004C2DA7"/>
    <w:rsid w:val="004D5C9A"/>
    <w:rsid w:val="004D5ECA"/>
    <w:rsid w:val="004E47B9"/>
    <w:rsid w:val="004E7D54"/>
    <w:rsid w:val="0051426C"/>
    <w:rsid w:val="005273C6"/>
    <w:rsid w:val="00530A69"/>
    <w:rsid w:val="00545593"/>
    <w:rsid w:val="00577C6C"/>
    <w:rsid w:val="005C22DB"/>
    <w:rsid w:val="005C2FE2"/>
    <w:rsid w:val="005C687C"/>
    <w:rsid w:val="005E2BC9"/>
    <w:rsid w:val="00605102"/>
    <w:rsid w:val="006215AA"/>
    <w:rsid w:val="006913C9"/>
    <w:rsid w:val="0069470D"/>
    <w:rsid w:val="006B16A4"/>
    <w:rsid w:val="00734F00"/>
    <w:rsid w:val="007A0334"/>
    <w:rsid w:val="007A68BD"/>
    <w:rsid w:val="007A70AE"/>
    <w:rsid w:val="007E5345"/>
    <w:rsid w:val="007E6E42"/>
    <w:rsid w:val="007F097E"/>
    <w:rsid w:val="008009F9"/>
    <w:rsid w:val="008362E8"/>
    <w:rsid w:val="0087762F"/>
    <w:rsid w:val="008A1768"/>
    <w:rsid w:val="008F4429"/>
    <w:rsid w:val="008F54F7"/>
    <w:rsid w:val="008F5DD5"/>
    <w:rsid w:val="0094021A"/>
    <w:rsid w:val="009C6A0B"/>
    <w:rsid w:val="009F0C77"/>
    <w:rsid w:val="009F4DD1"/>
    <w:rsid w:val="00A41684"/>
    <w:rsid w:val="00A56734"/>
    <w:rsid w:val="00A64E80"/>
    <w:rsid w:val="00A72BCD"/>
    <w:rsid w:val="00A741D9"/>
    <w:rsid w:val="00A833AB"/>
    <w:rsid w:val="00A9741D"/>
    <w:rsid w:val="00AC1FBB"/>
    <w:rsid w:val="00AD4B17"/>
    <w:rsid w:val="00AF1806"/>
    <w:rsid w:val="00B12DB0"/>
    <w:rsid w:val="00B412D4"/>
    <w:rsid w:val="00BC1146"/>
    <w:rsid w:val="00BE3C22"/>
    <w:rsid w:val="00C0345E"/>
    <w:rsid w:val="00C3483A"/>
    <w:rsid w:val="00C625BC"/>
    <w:rsid w:val="00C74E9D"/>
    <w:rsid w:val="00C77646"/>
    <w:rsid w:val="00C82FD3"/>
    <w:rsid w:val="00C92819"/>
    <w:rsid w:val="00CA74E6"/>
    <w:rsid w:val="00CC5630"/>
    <w:rsid w:val="00CC6B7B"/>
    <w:rsid w:val="00CC7B32"/>
    <w:rsid w:val="00CD2089"/>
    <w:rsid w:val="00D02AA0"/>
    <w:rsid w:val="00D42A4E"/>
    <w:rsid w:val="00D5059E"/>
    <w:rsid w:val="00D73A67"/>
    <w:rsid w:val="00D970A9"/>
    <w:rsid w:val="00DF3845"/>
    <w:rsid w:val="00E41911"/>
    <w:rsid w:val="00E73858"/>
    <w:rsid w:val="00E92EEF"/>
    <w:rsid w:val="00E94682"/>
    <w:rsid w:val="00F020F0"/>
    <w:rsid w:val="00F24442"/>
    <w:rsid w:val="00F44269"/>
    <w:rsid w:val="00F50AE3"/>
    <w:rsid w:val="00F62327"/>
    <w:rsid w:val="00F63423"/>
    <w:rsid w:val="00F67CF1"/>
    <w:rsid w:val="00F840F0"/>
    <w:rsid w:val="00FB0D0D"/>
    <w:rsid w:val="00FB43B4"/>
    <w:rsid w:val="00FE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BFD05D5-2041-475F-93DD-773749947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5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11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892_201103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79404-5EE7-458A-91C8-C8CF7B17C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428</Words>
  <Characters>2254</Characters>
  <Application>Microsoft Office Word</Application>
  <DocSecurity>4</DocSecurity>
  <Lines>88</Lines>
  <Paragraphs>28</Paragraphs>
  <ScaleCrop>false</ScaleCrop>
  <Company> </Company>
  <LinksUpToDate>false</LinksUpToDate>
  <CharactersWithSpaces>2655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3892: Caroline Grace Blanton - South Carolina Legislature Online</dc:title>
  <dc:subject/>
  <dc:creator>rosannemcdowell</dc:creator>
  <cp:keywords/>
  <dc:description/>
  <cp:lastModifiedBy>N Cumfer</cp:lastModifiedBy>
  <cp:revision>2</cp:revision>
  <cp:lastPrinted>2011-03-08T15:58:00Z</cp:lastPrinted>
  <dcterms:created xsi:type="dcterms:W3CDTF">2014-11-21T21:52:00Z</dcterms:created>
  <dcterms:modified xsi:type="dcterms:W3CDTF">2014-11-21T21:52:00Z</dcterms:modified>
</cp:coreProperties>
</file>