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FE6" w:rsidRDefault="00885FE6" w:rsidP="00885FE6">
      <w:pPr>
        <w:widowControl w:val="0"/>
        <w:jc w:val="center"/>
      </w:pPr>
      <w:bookmarkStart w:id="0" w:name="_GoBack"/>
      <w:bookmarkEnd w:id="0"/>
      <w:r w:rsidRPr="00885FE6">
        <w:rPr>
          <w:b/>
        </w:rPr>
        <w:t>South Carolina General Assembly</w:t>
      </w:r>
    </w:p>
    <w:p w:rsidR="00885FE6" w:rsidRDefault="00885FE6" w:rsidP="00885FE6">
      <w:pPr>
        <w:widowControl w:val="0"/>
        <w:jc w:val="center"/>
      </w:pPr>
      <w:r>
        <w:t>119th Session, 2011-2012</w:t>
      </w:r>
    </w:p>
    <w:p w:rsidR="00885FE6" w:rsidRDefault="00885FE6" w:rsidP="00885FE6">
      <w:pPr>
        <w:widowControl w:val="0"/>
        <w:jc w:val="left"/>
      </w:pPr>
    </w:p>
    <w:p w:rsidR="00885FE6" w:rsidRDefault="00885FE6" w:rsidP="00885FE6">
      <w:pPr>
        <w:widowControl w:val="0"/>
        <w:jc w:val="left"/>
        <w:rPr>
          <w:b/>
        </w:rPr>
      </w:pPr>
      <w:r w:rsidRPr="00885FE6">
        <w:rPr>
          <w:b/>
        </w:rPr>
        <w:t>H. 3931</w:t>
      </w:r>
    </w:p>
    <w:p w:rsidR="00885FE6" w:rsidRDefault="00885FE6" w:rsidP="00885FE6">
      <w:pPr>
        <w:widowControl w:val="0"/>
        <w:jc w:val="left"/>
        <w:rPr>
          <w:b/>
        </w:rPr>
      </w:pPr>
    </w:p>
    <w:p w:rsidR="00885FE6" w:rsidRDefault="00885FE6" w:rsidP="00885FE6">
      <w:pPr>
        <w:widowControl w:val="0"/>
        <w:jc w:val="left"/>
      </w:pPr>
      <w:r w:rsidRPr="00885FE6">
        <w:rPr>
          <w:b/>
        </w:rPr>
        <w:t>STATUS INFORMATION</w:t>
      </w:r>
    </w:p>
    <w:p w:rsidR="00885FE6" w:rsidRDefault="00885FE6" w:rsidP="00885FE6">
      <w:pPr>
        <w:widowControl w:val="0"/>
        <w:jc w:val="left"/>
      </w:pPr>
    </w:p>
    <w:p w:rsidR="00885FE6" w:rsidRDefault="00885FE6" w:rsidP="00885FE6">
      <w:pPr>
        <w:widowControl w:val="0"/>
        <w:jc w:val="left"/>
      </w:pPr>
      <w:r>
        <w:t>Joint Resolution</w:t>
      </w:r>
    </w:p>
    <w:p w:rsidR="00885FE6" w:rsidRDefault="00D1709B" w:rsidP="00885FE6">
      <w:pPr>
        <w:widowControl w:val="0"/>
        <w:jc w:val="left"/>
      </w:pPr>
      <w:r>
        <w:t>Sponsors: Reps. H.B. Brown, Sellers, Rutherford, Cobb</w:t>
      </w:r>
      <w:r>
        <w:noBreakHyphen/>
        <w:t>Hunter, Gilliard, Sabb, Herbkersman, Mitchell and R.L. Brown</w:t>
      </w:r>
    </w:p>
    <w:p w:rsidR="00885FE6" w:rsidRDefault="00885FE6" w:rsidP="00885FE6">
      <w:pPr>
        <w:widowControl w:val="0"/>
        <w:jc w:val="left"/>
      </w:pPr>
      <w:r>
        <w:t>Document Path: l:\council\bills\dka\3517sd11.docx</w:t>
      </w:r>
    </w:p>
    <w:p w:rsidR="00885FE6" w:rsidRDefault="00885FE6" w:rsidP="00885FE6">
      <w:pPr>
        <w:widowControl w:val="0"/>
        <w:jc w:val="left"/>
      </w:pPr>
    </w:p>
    <w:p w:rsidR="00885FE6" w:rsidRDefault="00885FE6" w:rsidP="00885FE6">
      <w:pPr>
        <w:widowControl w:val="0"/>
        <w:jc w:val="left"/>
      </w:pPr>
      <w:r>
        <w:t>Introduced in the House on March 15, 2011</w:t>
      </w:r>
    </w:p>
    <w:p w:rsidR="00885FE6" w:rsidRDefault="00885FE6" w:rsidP="00885FE6">
      <w:pPr>
        <w:widowControl w:val="0"/>
        <w:jc w:val="left"/>
      </w:pPr>
      <w:r>
        <w:t xml:space="preserve">Currently residing in the House Committee on </w:t>
      </w:r>
      <w:r w:rsidRPr="00885FE6">
        <w:rPr>
          <w:b/>
        </w:rPr>
        <w:t>Judiciary</w:t>
      </w:r>
    </w:p>
    <w:p w:rsidR="00885FE6" w:rsidRDefault="00885FE6" w:rsidP="00885FE6">
      <w:pPr>
        <w:widowControl w:val="0"/>
        <w:jc w:val="left"/>
      </w:pPr>
    </w:p>
    <w:p w:rsidR="00885FE6" w:rsidRDefault="00885FE6" w:rsidP="00885FE6">
      <w:pPr>
        <w:widowControl w:val="0"/>
        <w:jc w:val="left"/>
      </w:pPr>
      <w:r>
        <w:t xml:space="preserve">Summary: </w:t>
      </w:r>
      <w:r w:rsidR="0032778B">
        <w:t>Gambling</w:t>
      </w:r>
    </w:p>
    <w:p w:rsidR="00885FE6" w:rsidRDefault="00885FE6" w:rsidP="00885FE6">
      <w:pPr>
        <w:widowControl w:val="0"/>
        <w:jc w:val="left"/>
      </w:pPr>
    </w:p>
    <w:p w:rsidR="00885FE6" w:rsidRDefault="00885FE6" w:rsidP="00885FE6">
      <w:pPr>
        <w:widowControl w:val="0"/>
        <w:jc w:val="left"/>
      </w:pPr>
    </w:p>
    <w:p w:rsidR="00885FE6" w:rsidRDefault="00885FE6" w:rsidP="00885FE6">
      <w:pPr>
        <w:widowControl w:val="0"/>
        <w:tabs>
          <w:tab w:val="center" w:pos="590"/>
          <w:tab w:val="center" w:pos="1440"/>
          <w:tab w:val="left" w:pos="1872"/>
          <w:tab w:val="left" w:pos="9187"/>
        </w:tabs>
        <w:jc w:val="left"/>
      </w:pPr>
      <w:r w:rsidRPr="00885FE6">
        <w:rPr>
          <w:b/>
        </w:rPr>
        <w:t>HISTORY OF LEGISLATIVE ACTIONS</w:t>
      </w:r>
    </w:p>
    <w:p w:rsidR="00885FE6" w:rsidRDefault="00885FE6" w:rsidP="00885FE6">
      <w:pPr>
        <w:widowControl w:val="0"/>
        <w:tabs>
          <w:tab w:val="center" w:pos="590"/>
          <w:tab w:val="center" w:pos="1440"/>
          <w:tab w:val="left" w:pos="1872"/>
          <w:tab w:val="left" w:pos="9187"/>
        </w:tabs>
        <w:jc w:val="left"/>
      </w:pPr>
    </w:p>
    <w:p w:rsidR="00885FE6" w:rsidRPr="00885FE6" w:rsidRDefault="00885FE6" w:rsidP="00885FE6">
      <w:pPr>
        <w:widowControl w:val="0"/>
        <w:tabs>
          <w:tab w:val="center" w:pos="590"/>
          <w:tab w:val="center" w:pos="1440"/>
          <w:tab w:val="left" w:pos="1872"/>
          <w:tab w:val="left" w:pos="9187"/>
        </w:tabs>
        <w:jc w:val="left"/>
      </w:pPr>
      <w:r w:rsidRPr="00885FE6">
        <w:rPr>
          <w:u w:val="single"/>
        </w:rPr>
        <w:tab/>
        <w:t>Date</w:t>
      </w:r>
      <w:r w:rsidRPr="00885FE6">
        <w:rPr>
          <w:u w:val="single"/>
        </w:rPr>
        <w:tab/>
        <w:t>Body</w:t>
      </w:r>
      <w:r w:rsidRPr="00885FE6">
        <w:rPr>
          <w:u w:val="single"/>
        </w:rPr>
        <w:tab/>
        <w:t>Action Description with journal page number</w:t>
      </w:r>
      <w:r w:rsidRPr="00885FE6">
        <w:rPr>
          <w:u w:val="single"/>
        </w:rPr>
        <w:tab/>
      </w:r>
    </w:p>
    <w:p w:rsidR="00D1709B" w:rsidRDefault="00D1709B" w:rsidP="00D1709B">
      <w:pPr>
        <w:widowControl w:val="0"/>
        <w:tabs>
          <w:tab w:val="right" w:pos="1008"/>
          <w:tab w:val="left" w:pos="1152"/>
          <w:tab w:val="left" w:pos="1872"/>
          <w:tab w:val="left" w:pos="9187"/>
        </w:tabs>
        <w:ind w:left="2088" w:hanging="2088"/>
        <w:jc w:val="left"/>
      </w:pPr>
      <w:r>
        <w:tab/>
        <w:t>3/15/2011</w:t>
      </w:r>
      <w:r>
        <w:tab/>
        <w:t>House</w:t>
      </w:r>
      <w:r>
        <w:tab/>
      </w:r>
      <w:r w:rsidRPr="002705FB">
        <w:t>Introduced and read first time (</w:t>
      </w:r>
      <w:hyperlink r:id="rId7" w:history="1">
        <w:r w:rsidRPr="002705FB">
          <w:rPr>
            <w:rStyle w:val="Hyperlink"/>
          </w:rPr>
          <w:t>House Journal</w:t>
        </w:r>
        <w:r w:rsidRPr="002705FB">
          <w:rPr>
            <w:rStyle w:val="Hyperlink"/>
          </w:rPr>
          <w:noBreakHyphen/>
          <w:t>page 7</w:t>
        </w:r>
      </w:hyperlink>
      <w:r w:rsidRPr="002705FB">
        <w:t>)</w:t>
      </w:r>
    </w:p>
    <w:p w:rsidR="00D1709B" w:rsidRDefault="00D1709B" w:rsidP="00D1709B">
      <w:pPr>
        <w:widowControl w:val="0"/>
        <w:tabs>
          <w:tab w:val="right" w:pos="1008"/>
          <w:tab w:val="left" w:pos="1152"/>
          <w:tab w:val="left" w:pos="1872"/>
          <w:tab w:val="left" w:pos="9187"/>
        </w:tabs>
        <w:ind w:left="2088" w:hanging="2088"/>
        <w:jc w:val="left"/>
      </w:pPr>
      <w:r>
        <w:tab/>
        <w:t>3/15/2011</w:t>
      </w:r>
      <w:r>
        <w:tab/>
        <w:t>House</w:t>
      </w:r>
      <w:r>
        <w:tab/>
      </w:r>
      <w:r w:rsidRPr="002705FB">
        <w:t>Ref</w:t>
      </w:r>
      <w:r>
        <w:t xml:space="preserve">erred to Committee on </w:t>
      </w:r>
      <w:r w:rsidRPr="002705FB">
        <w:rPr>
          <w:b/>
        </w:rPr>
        <w:t>Judiciary</w:t>
      </w:r>
      <w:r>
        <w:t xml:space="preserve"> </w:t>
      </w:r>
      <w:r w:rsidRPr="002705FB">
        <w:t>(</w:t>
      </w:r>
      <w:hyperlink r:id="rId8" w:history="1">
        <w:r w:rsidRPr="002705FB">
          <w:rPr>
            <w:rStyle w:val="Hyperlink"/>
          </w:rPr>
          <w:t>House Journal</w:t>
        </w:r>
        <w:r w:rsidRPr="002705FB">
          <w:rPr>
            <w:rStyle w:val="Hyperlink"/>
          </w:rPr>
          <w:noBreakHyphen/>
          <w:t>page 7</w:t>
        </w:r>
      </w:hyperlink>
      <w:r w:rsidRPr="002705FB">
        <w:t>)</w:t>
      </w:r>
    </w:p>
    <w:p w:rsidR="00D1709B" w:rsidRDefault="00D1709B" w:rsidP="00D1709B">
      <w:pPr>
        <w:widowControl w:val="0"/>
        <w:tabs>
          <w:tab w:val="right" w:pos="1008"/>
          <w:tab w:val="left" w:pos="1152"/>
          <w:tab w:val="left" w:pos="1872"/>
          <w:tab w:val="left" w:pos="9187"/>
        </w:tabs>
        <w:ind w:left="2088" w:hanging="2088"/>
        <w:jc w:val="left"/>
      </w:pPr>
      <w:r>
        <w:tab/>
        <w:t>3/29/2011</w:t>
      </w:r>
      <w:r>
        <w:tab/>
        <w:t>House</w:t>
      </w:r>
      <w:r>
        <w:tab/>
      </w:r>
      <w:r w:rsidRPr="002705FB">
        <w:t>Member(s)</w:t>
      </w:r>
      <w:r>
        <w:t xml:space="preserve"> request name added as sponsor: </w:t>
      </w:r>
      <w:r w:rsidRPr="002705FB">
        <w:t>Rutherfor</w:t>
      </w:r>
      <w:r>
        <w:t>d, Cobb</w:t>
      </w:r>
      <w:r>
        <w:noBreakHyphen/>
        <w:t xml:space="preserve">Hunter, Gilliard, Sabb, </w:t>
      </w:r>
      <w:r w:rsidRPr="002705FB">
        <w:t>Herbkersman, Mitchell, R.L.Brown</w:t>
      </w:r>
    </w:p>
    <w:p w:rsidR="00D1709B" w:rsidRDefault="00D1709B" w:rsidP="00D1709B">
      <w:pPr>
        <w:widowControl w:val="0"/>
        <w:tabs>
          <w:tab w:val="right" w:pos="1008"/>
          <w:tab w:val="left" w:pos="1152"/>
          <w:tab w:val="left" w:pos="1872"/>
          <w:tab w:val="left" w:pos="9187"/>
        </w:tabs>
        <w:ind w:left="2088" w:hanging="2088"/>
        <w:jc w:val="left"/>
      </w:pPr>
    </w:p>
    <w:p w:rsidR="00885FE6" w:rsidRPr="00885FE6" w:rsidRDefault="00885FE6" w:rsidP="00885FE6">
      <w:pPr>
        <w:widowControl w:val="0"/>
        <w:tabs>
          <w:tab w:val="right" w:pos="1008"/>
          <w:tab w:val="left" w:pos="1152"/>
          <w:tab w:val="left" w:pos="1872"/>
          <w:tab w:val="left" w:pos="9187"/>
        </w:tabs>
        <w:ind w:left="2088" w:hanging="2088"/>
        <w:jc w:val="left"/>
      </w:pPr>
    </w:p>
    <w:p w:rsidR="00885FE6" w:rsidRDefault="00885FE6" w:rsidP="00885FE6">
      <w:pPr>
        <w:widowControl w:val="0"/>
        <w:jc w:val="left"/>
      </w:pPr>
      <w:r w:rsidRPr="00885FE6">
        <w:rPr>
          <w:b/>
        </w:rPr>
        <w:t>VERSIONS OF THIS BILL</w:t>
      </w:r>
    </w:p>
    <w:p w:rsidR="00885FE6" w:rsidRDefault="00885FE6" w:rsidP="00885FE6">
      <w:pPr>
        <w:widowControl w:val="0"/>
        <w:jc w:val="left"/>
      </w:pPr>
    </w:p>
    <w:p w:rsidR="00885FE6" w:rsidRDefault="00E83E98" w:rsidP="00885FE6">
      <w:pPr>
        <w:widowControl w:val="0"/>
        <w:jc w:val="left"/>
      </w:pPr>
      <w:hyperlink r:id="rId9" w:history="1">
        <w:r w:rsidR="00885FE6">
          <w:rPr>
            <w:rStyle w:val="Hyperlink"/>
          </w:rPr>
          <w:t>3/15/2011</w:t>
        </w:r>
      </w:hyperlink>
    </w:p>
    <w:p w:rsidR="00885FE6" w:rsidRDefault="00885FE6" w:rsidP="00885FE6"/>
    <w:p w:rsidR="00885FE6" w:rsidRDefault="00885FE6" w:rsidP="00885FE6">
      <w:pPr>
        <w:sectPr w:rsidR="00885FE6" w:rsidSect="00885FE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41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ARTICLE </w:t>
      </w:r>
      <w:r w:rsidR="003268F9">
        <w:t xml:space="preserve">XVII </w:t>
      </w:r>
      <w:r>
        <w:t xml:space="preserve">OF THE CONSTITUTION OF SOUTH CAROLINA, 1895, RELATING TO </w:t>
      </w:r>
      <w:r w:rsidR="00A5258F">
        <w:t xml:space="preserve">MISCELLANEOUS MATTERS, </w:t>
      </w:r>
      <w:r w:rsidR="003268F9">
        <w:t>BY ADDING SECTION 16</w:t>
      </w:r>
      <w:r>
        <w:t xml:space="preserve"> SO AS TO </w:t>
      </w:r>
      <w:r w:rsidR="008F33BF">
        <w:t>PROVIDE THAT THE GENERAL ASSEMBLY BY LAW,</w:t>
      </w:r>
      <w:r w:rsidR="003268F9">
        <w:t xml:space="preserve"> IN SPECIFIED AREAS OF THE STATE, </w:t>
      </w:r>
      <w:r w:rsidR="008F33BF">
        <w:t xml:space="preserve">MAY PROVIDE </w:t>
      </w:r>
      <w:r w:rsidR="003268F9">
        <w:t>FOR THE CONDUCT OF GAMBLING AND GAMING ACTIVITIES ON WHICH</w:t>
      </w:r>
      <w:r w:rsidR="00A5258F">
        <w:t xml:space="preserve"> BETS ARE MADE TO INCLUDE </w:t>
      </w:r>
      <w:r w:rsidR="003268F9">
        <w:t>PARI</w:t>
      </w:r>
      <w:r w:rsidR="0093055B">
        <w:noBreakHyphen/>
      </w:r>
      <w:r w:rsidR="003268F9">
        <w:t xml:space="preserve">MUTUEL BETTING ON HORSE RACING, </w:t>
      </w:r>
      <w:r w:rsidR="00A737E0">
        <w:t xml:space="preserve">SPORTS BETTING ON PROFESSIONAL SPORTS, </w:t>
      </w:r>
      <w:r w:rsidR="003268F9">
        <w:t xml:space="preserve">CASINO ACTIVITIES, </w:t>
      </w:r>
      <w:r w:rsidR="008F33BF">
        <w:t>SUCH AS</w:t>
      </w:r>
      <w:r w:rsidR="003268F9">
        <w:t xml:space="preserve"> CARD </w:t>
      </w:r>
      <w:r w:rsidR="00A5258F">
        <w:t xml:space="preserve">AND DICE GAMES WHERE THE SKILL </w:t>
      </w:r>
      <w:r w:rsidR="003268F9">
        <w:t xml:space="preserve">OF THE PLAYER IS INVOLVED IN THE OUTCOME, AND GAMES OF CHANCE WITH THE USE OF ELECTRONIC </w:t>
      </w:r>
      <w:r w:rsidR="00A5258F">
        <w:t xml:space="preserve">DEVICES </w:t>
      </w:r>
      <w:r w:rsidR="003268F9">
        <w:t xml:space="preserve">OR GAMING TABLES, ALL OF WHICH </w:t>
      </w:r>
      <w:r w:rsidR="00A737E0">
        <w:t xml:space="preserve">STRICTLY MUST BE REGULATED AND </w:t>
      </w:r>
      <w:r w:rsidR="003268F9">
        <w:t>MAY BE CONDUCTED IN ONE LOCATION OR IN SEPARATE LOCATIONS WITH</w:t>
      </w:r>
      <w:r w:rsidR="00A5258F">
        <w:t>IN</w:t>
      </w:r>
      <w:r w:rsidR="003268F9">
        <w:t xml:space="preserve"> THE SPECIFIED AREA, WITH THE REVENUE REALIZED BY THE STATE AND LOCAL JURISDICTIONS TO BE USED FOR OPERATIONAL PURPOSES OF GOVERNMENT, INCLUDING TAX RELIEF AND SCHOOL AND INFRASTRUCTURE IMPROVEMENTS</w:t>
      </w:r>
      <w:r>
        <w:t>.</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A5258F">
        <w:t xml:space="preserve">XVII </w:t>
      </w:r>
      <w:r>
        <w:t xml:space="preserve">of the Constitution of this State be amended </w:t>
      </w:r>
      <w:r w:rsidR="00A5258F">
        <w:t>by adding</w:t>
      </w:r>
      <w:r>
        <w:t>:</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A5258F">
        <w:t>16</w:t>
      </w:r>
      <w:r>
        <w:t>.</w:t>
      </w:r>
      <w:r w:rsidR="00A5258F">
        <w:tab/>
        <w:t>The Gene</w:t>
      </w:r>
      <w:r w:rsidR="008F33BF">
        <w:t>ral Assembly by law may provide</w:t>
      </w:r>
      <w:r w:rsidR="00A5258F">
        <w:t>, in specified areas of the State, for the conduct of gambling and gaming activities on which bets are made to include pari</w:t>
      </w:r>
      <w:r w:rsidR="0093055B">
        <w:noBreakHyphen/>
      </w:r>
      <w:r w:rsidR="00A5258F">
        <w:t xml:space="preserve">mutuel betting on horse racing, </w:t>
      </w:r>
      <w:r w:rsidR="00A737E0">
        <w:t xml:space="preserve">sports betting on professional sports, </w:t>
      </w:r>
      <w:r w:rsidR="00A5258F">
        <w:t xml:space="preserve">casino activities, </w:t>
      </w:r>
      <w:r w:rsidR="008F33BF">
        <w:t>such as</w:t>
      </w:r>
      <w:r w:rsidR="00A5258F">
        <w:t xml:space="preserve"> card and dice games where the skill of the player is involved in</w:t>
      </w:r>
      <w:r w:rsidR="002E3ED7">
        <w:t xml:space="preserve"> the outcome, and games of chanc</w:t>
      </w:r>
      <w:r w:rsidR="00A5258F">
        <w:t>e with the use of electronic devices or gaming tables, all o</w:t>
      </w:r>
      <w:r w:rsidR="008F33BF">
        <w:t>f</w:t>
      </w:r>
      <w:r w:rsidR="00A5258F">
        <w:t xml:space="preserve"> which </w:t>
      </w:r>
      <w:r w:rsidR="00A737E0">
        <w:t xml:space="preserve">strictly must be regulated and </w:t>
      </w:r>
      <w:r w:rsidR="00A5258F">
        <w:t>may be conducted in one location or in separate locations within the specified area, with the revenue realized by the state and local jurisdictions to be used for operational purposes of government, including tax relief and school and infrastructure improvements.</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055B">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w:t>
      </w:r>
      <w:r w:rsidR="0093055B">
        <w:t xml:space="preserve">XVII </w:t>
      </w:r>
      <w:r>
        <w:t>of the Constitution of this State be amended so as to</w:t>
      </w:r>
      <w:r w:rsidR="0093055B">
        <w:t xml:space="preserve"> provide</w:t>
      </w:r>
      <w:r w:rsidR="008F33BF">
        <w:t xml:space="preserve"> that the General Assembly by law</w:t>
      </w:r>
      <w:r w:rsidR="0093055B">
        <w:t xml:space="preserve">, in specified areas of the state, </w:t>
      </w:r>
      <w:r w:rsidR="008F33BF">
        <w:t xml:space="preserve">may provide </w:t>
      </w:r>
      <w:r w:rsidR="0093055B">
        <w:t>for the conduct of gambling and gaming activities on which bets are made to include pari</w:t>
      </w:r>
      <w:r w:rsidR="0093055B">
        <w:noBreakHyphen/>
        <w:t xml:space="preserve">mutuel betting on horse racing, </w:t>
      </w:r>
      <w:r w:rsidR="00A737E0">
        <w:t xml:space="preserve">sports betting on professional sports, </w:t>
      </w:r>
      <w:r w:rsidR="0093055B">
        <w:t xml:space="preserve">casino activities, </w:t>
      </w:r>
      <w:r w:rsidR="008F33BF">
        <w:t>such as</w:t>
      </w:r>
      <w:r w:rsidR="0093055B">
        <w:t xml:space="preserve"> card and dice games where the skill of the player is involved in the outcome, and games of chance with the use of electronic devices or gaming tables, all of which </w:t>
      </w:r>
      <w:r w:rsidR="00A737E0">
        <w:t xml:space="preserve">strictly must be regulated and </w:t>
      </w:r>
      <w:r w:rsidR="0093055B">
        <w:t xml:space="preserve">may be conducted in one location or in separate locations within the specified area, with the revenue realized by the state and local jurisdictions to be used for operational purposes of government, including tax relief and school </w:t>
      </w:r>
      <w:r w:rsidR="002E3ED7">
        <w:t>and infrastructure improvements</w:t>
      </w:r>
      <w:r w:rsidR="0093055B">
        <w:t>?</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1A8" w:rsidRDefault="004941A8" w:rsidP="00494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941A8" w:rsidRDefault="004941A8" w:rsidP="00494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41A8" w:rsidRDefault="004941A8" w:rsidP="00494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941A8" w:rsidRDefault="004941A8" w:rsidP="00494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4941A8" w:rsidRDefault="004941A8" w:rsidP="00494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3055B" w:rsidRPr="0093055B">
        <w:t>‘</w:t>
      </w:r>
      <w:r>
        <w:t>Yes</w:t>
      </w:r>
      <w:r w:rsidR="0093055B" w:rsidRPr="0093055B">
        <w:t>’</w:t>
      </w:r>
      <w:r>
        <w:t xml:space="preserve">, and those voting against the question shall deposit a ballot with a check or cross mark in the square after the word </w:t>
      </w:r>
      <w:r w:rsidR="0093055B" w:rsidRPr="0093055B">
        <w:t>‘</w:t>
      </w:r>
      <w:r>
        <w:t>No</w:t>
      </w:r>
      <w:r w:rsidR="0093055B" w:rsidRPr="0093055B">
        <w:t>’</w:t>
      </w:r>
      <w:r>
        <w:t>.”</w:t>
      </w:r>
    </w:p>
    <w:p w:rsidR="00637E4B" w:rsidRDefault="0093055B" w:rsidP="00542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E4B" w:rsidRDefault="00637E4B" w:rsidP="00885FE6">
      <w:pPr>
        <w:suppressAutoHyphens/>
      </w:pPr>
    </w:p>
    <w:sectPr w:rsidR="00637E4B" w:rsidSect="00885F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58F" w:rsidRDefault="00A5258F" w:rsidP="009F0C77">
      <w:r>
        <w:separator/>
      </w:r>
    </w:p>
  </w:endnote>
  <w:endnote w:type="continuationSeparator" w:id="0">
    <w:p w:rsidR="00A5258F" w:rsidRDefault="00A52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C5C876-B087-4109-B345-172DFF685950}"/>
    <w:embedBold r:id="rId2" w:fontKey="{1477A337-8C43-49B4-8AA1-99982AD710C5}"/>
  </w:font>
  <w:font w:name="Calibri">
    <w:panose1 w:val="020F0502020204030204"/>
    <w:charset w:val="00"/>
    <w:family w:val="swiss"/>
    <w:pitch w:val="variable"/>
    <w:sig w:usb0="E10002FF" w:usb1="4000ACFF" w:usb2="00000009" w:usb3="00000000" w:csb0="0000019F" w:csb1="00000000"/>
    <w:embedRegular r:id="rId3" w:fontKey="{F19618BF-34C7-4EDC-90BE-677B4A66F69D}"/>
  </w:font>
  <w:font w:name="Wingdings">
    <w:panose1 w:val="05000000000000000000"/>
    <w:charset w:val="02"/>
    <w:family w:val="auto"/>
    <w:pitch w:val="variable"/>
    <w:sig w:usb0="00000000" w:usb1="10000000" w:usb2="00000000" w:usb3="00000000" w:csb0="80000000" w:csb1="00000000"/>
    <w:embedRegular r:id="rId4" w:fontKey="{24D4C661-DE3B-4FED-83BF-C481DC92A992}"/>
  </w:font>
  <w:font w:name="Cambria">
    <w:panose1 w:val="02040503050406030204"/>
    <w:charset w:val="00"/>
    <w:family w:val="roman"/>
    <w:pitch w:val="variable"/>
    <w:sig w:usb0="E00002FF" w:usb1="400004FF" w:usb2="00000000" w:usb3="00000000" w:csb0="0000019F" w:csb1="00000000"/>
    <w:embedRegular r:id="rId5" w:fontKey="{DEAD944F-BD16-4608-8405-CC299AD302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FE6" w:rsidRPr="00637E4B" w:rsidRDefault="00885FE6" w:rsidP="00637E4B">
    <w:pPr>
      <w:pStyle w:val="Footer"/>
      <w:tabs>
        <w:tab w:val="clear" w:pos="4680"/>
        <w:tab w:val="clear" w:pos="9360"/>
        <w:tab w:val="center" w:pos="2995"/>
      </w:tabs>
      <w:spacing w:before="120"/>
    </w:pPr>
    <w:r>
      <w:t>[3931]</w:t>
    </w:r>
    <w:r>
      <w:tab/>
    </w:r>
    <w:r w:rsidR="00E83E98">
      <w:fldChar w:fldCharType="begin"/>
    </w:r>
    <w:r w:rsidR="00E83E98">
      <w:instrText xml:space="preserve"> PAGE  \* MERGEFORMAT </w:instrText>
    </w:r>
    <w:r w:rsidR="00E83E98">
      <w:fldChar w:fldCharType="separate"/>
    </w:r>
    <w:r w:rsidR="00E83E98">
      <w:rPr>
        <w:noProof/>
      </w:rPr>
      <w:t>1</w:t>
    </w:r>
    <w:r w:rsidR="00E83E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58F" w:rsidRDefault="00A5258F" w:rsidP="009F0C77">
      <w:r>
        <w:separator/>
      </w:r>
    </w:p>
  </w:footnote>
  <w:footnote w:type="continuationSeparator" w:id="0">
    <w:p w:rsidR="00A5258F" w:rsidRDefault="00A52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17SD11"/>
    <w:docVar w:name="CoverBillType" w:val="h"/>
    <w:docVar w:name="docpath" w:val="L:\Council\bills\DKA\3517SD11.DOCX"/>
    <w:docVar w:name="dvBillNumber" w:val="3931"/>
    <w:docVar w:name="dvBillNumberPrefix" w:val="H. "/>
    <w:docVar w:name="dvOriginalBody" w:val="House"/>
    <w:docVar w:name="dvSteno" w:val="DKA"/>
    <w:docVar w:name="NameofBody" w:val="h"/>
    <w:docVar w:name="vgroup2" w:val="Council"/>
  </w:docVars>
  <w:rsids>
    <w:rsidRoot w:val="00612168"/>
    <w:rsid w:val="0000525F"/>
    <w:rsid w:val="00011869"/>
    <w:rsid w:val="0007526A"/>
    <w:rsid w:val="000D0CF4"/>
    <w:rsid w:val="000E1785"/>
    <w:rsid w:val="000F40FA"/>
    <w:rsid w:val="0010776B"/>
    <w:rsid w:val="00133E66"/>
    <w:rsid w:val="001435A3"/>
    <w:rsid w:val="001B0777"/>
    <w:rsid w:val="001D08F2"/>
    <w:rsid w:val="001D525B"/>
    <w:rsid w:val="001D7F4F"/>
    <w:rsid w:val="001E7EA3"/>
    <w:rsid w:val="00227A4C"/>
    <w:rsid w:val="002321B6"/>
    <w:rsid w:val="00250967"/>
    <w:rsid w:val="002543C8"/>
    <w:rsid w:val="00284AAE"/>
    <w:rsid w:val="002C2D5A"/>
    <w:rsid w:val="002E16D2"/>
    <w:rsid w:val="002E3ED7"/>
    <w:rsid w:val="002E5912"/>
    <w:rsid w:val="00325348"/>
    <w:rsid w:val="003268F9"/>
    <w:rsid w:val="0032732C"/>
    <w:rsid w:val="0032778B"/>
    <w:rsid w:val="00336AD0"/>
    <w:rsid w:val="0033722E"/>
    <w:rsid w:val="00361773"/>
    <w:rsid w:val="0037079A"/>
    <w:rsid w:val="003C1848"/>
    <w:rsid w:val="003D01E8"/>
    <w:rsid w:val="003E5288"/>
    <w:rsid w:val="003F6D79"/>
    <w:rsid w:val="0041760A"/>
    <w:rsid w:val="00417C01"/>
    <w:rsid w:val="004809EE"/>
    <w:rsid w:val="004941A8"/>
    <w:rsid w:val="004E7D54"/>
    <w:rsid w:val="005273C6"/>
    <w:rsid w:val="00530A69"/>
    <w:rsid w:val="005422C8"/>
    <w:rsid w:val="00545593"/>
    <w:rsid w:val="00566AE9"/>
    <w:rsid w:val="00577C6C"/>
    <w:rsid w:val="005C2FE2"/>
    <w:rsid w:val="005E2BC9"/>
    <w:rsid w:val="00605102"/>
    <w:rsid w:val="006107FE"/>
    <w:rsid w:val="00612168"/>
    <w:rsid w:val="006215AA"/>
    <w:rsid w:val="00637E4B"/>
    <w:rsid w:val="006913C9"/>
    <w:rsid w:val="0069470D"/>
    <w:rsid w:val="006A6F14"/>
    <w:rsid w:val="00734F00"/>
    <w:rsid w:val="007427D2"/>
    <w:rsid w:val="00747D77"/>
    <w:rsid w:val="007A70AE"/>
    <w:rsid w:val="007F72FC"/>
    <w:rsid w:val="008362E8"/>
    <w:rsid w:val="00885FE6"/>
    <w:rsid w:val="008A1768"/>
    <w:rsid w:val="008C4D37"/>
    <w:rsid w:val="008F33BF"/>
    <w:rsid w:val="008F4429"/>
    <w:rsid w:val="0093055B"/>
    <w:rsid w:val="0094021A"/>
    <w:rsid w:val="009C6A0B"/>
    <w:rsid w:val="009F0C77"/>
    <w:rsid w:val="009F4DD1"/>
    <w:rsid w:val="00A142D8"/>
    <w:rsid w:val="00A41684"/>
    <w:rsid w:val="00A41B75"/>
    <w:rsid w:val="00A5258F"/>
    <w:rsid w:val="00A64E80"/>
    <w:rsid w:val="00A72BCD"/>
    <w:rsid w:val="00A737E0"/>
    <w:rsid w:val="00A741D9"/>
    <w:rsid w:val="00A833AB"/>
    <w:rsid w:val="00A9741D"/>
    <w:rsid w:val="00AB2669"/>
    <w:rsid w:val="00AD4B17"/>
    <w:rsid w:val="00B277E5"/>
    <w:rsid w:val="00B32E1C"/>
    <w:rsid w:val="00B412D4"/>
    <w:rsid w:val="00B82318"/>
    <w:rsid w:val="00BC62E4"/>
    <w:rsid w:val="00BE3C22"/>
    <w:rsid w:val="00BF149D"/>
    <w:rsid w:val="00C0345E"/>
    <w:rsid w:val="00C3483A"/>
    <w:rsid w:val="00C74E9D"/>
    <w:rsid w:val="00C82FD3"/>
    <w:rsid w:val="00C92819"/>
    <w:rsid w:val="00CC6B7B"/>
    <w:rsid w:val="00CD2089"/>
    <w:rsid w:val="00D1709B"/>
    <w:rsid w:val="00D73A67"/>
    <w:rsid w:val="00D970A9"/>
    <w:rsid w:val="00DC0B3D"/>
    <w:rsid w:val="00DF3845"/>
    <w:rsid w:val="00E41911"/>
    <w:rsid w:val="00E83E98"/>
    <w:rsid w:val="00E92EEF"/>
    <w:rsid w:val="00EA6B08"/>
    <w:rsid w:val="00EB0F02"/>
    <w:rsid w:val="00F24442"/>
    <w:rsid w:val="00F50AE3"/>
    <w:rsid w:val="00F67CF1"/>
    <w:rsid w:val="00F840F0"/>
    <w:rsid w:val="00FB0D0D"/>
    <w:rsid w:val="00FB234C"/>
    <w:rsid w:val="00FB43B4"/>
    <w:rsid w:val="00FC2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DC2A9C-B4F3-4360-A88C-2A415CB1F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85F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5-11.docx" TargetMode="External"/><Relationship Id="rId3" Type="http://schemas.openxmlformats.org/officeDocument/2006/relationships/settings" Target="settings.xml"/><Relationship Id="rId7" Type="http://schemas.openxmlformats.org/officeDocument/2006/relationships/hyperlink" Target="file:///h:\hj%20archive\2011\03-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31_2011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6C84F-3336-4177-917E-E07042613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623</Words>
  <Characters>3275</Characters>
  <Application>Microsoft Office Word</Application>
  <DocSecurity>4</DocSecurity>
  <Lines>110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3931: Gambling - South Carolina Legislature Online</dc:title>
  <dc:subject/>
  <dc:creator>SharonPair</dc:creator>
  <cp:keywords/>
  <dc:description/>
  <cp:lastModifiedBy>N Cumfer</cp:lastModifiedBy>
  <cp:revision>2</cp:revision>
  <cp:lastPrinted>2011-03-08T17:39:00Z</cp:lastPrinted>
  <dcterms:created xsi:type="dcterms:W3CDTF">2014-11-21T21:53:00Z</dcterms:created>
  <dcterms:modified xsi:type="dcterms:W3CDTF">2014-11-21T21:53:00Z</dcterms:modified>
</cp:coreProperties>
</file>