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5B3" w:rsidRDefault="00AD55B3" w:rsidP="00AD55B3">
      <w:pPr>
        <w:widowControl w:val="0"/>
        <w:jc w:val="center"/>
      </w:pPr>
      <w:bookmarkStart w:id="0" w:name="_GoBack"/>
      <w:bookmarkEnd w:id="0"/>
      <w:r w:rsidRPr="00AD55B3">
        <w:rPr>
          <w:b/>
        </w:rPr>
        <w:t>South Carolina General Assembly</w:t>
      </w:r>
    </w:p>
    <w:p w:rsidR="00AD55B3" w:rsidRDefault="00AD55B3" w:rsidP="00AD55B3">
      <w:pPr>
        <w:widowControl w:val="0"/>
        <w:jc w:val="center"/>
      </w:pPr>
      <w:r>
        <w:t>119th Session, 2011-2012</w:t>
      </w:r>
    </w:p>
    <w:p w:rsidR="00AD55B3" w:rsidRDefault="00AD55B3" w:rsidP="00AD55B3">
      <w:pPr>
        <w:widowControl w:val="0"/>
      </w:pPr>
    </w:p>
    <w:p w:rsidR="00AD55B3" w:rsidRDefault="00AD55B3" w:rsidP="00AD55B3">
      <w:pPr>
        <w:widowControl w:val="0"/>
        <w:rPr>
          <w:b/>
        </w:rPr>
      </w:pPr>
      <w:r w:rsidRPr="00AD55B3">
        <w:rPr>
          <w:b/>
        </w:rPr>
        <w:t>S.</w:t>
      </w:r>
      <w:r>
        <w:rPr>
          <w:b/>
        </w:rPr>
        <w:t xml:space="preserve"> </w:t>
      </w:r>
      <w:r w:rsidRPr="00AD55B3">
        <w:rPr>
          <w:b/>
        </w:rPr>
        <w:t>399</w:t>
      </w:r>
    </w:p>
    <w:p w:rsidR="00AD55B3" w:rsidRDefault="00AD55B3" w:rsidP="00AD55B3">
      <w:pPr>
        <w:widowControl w:val="0"/>
        <w:rPr>
          <w:b/>
        </w:rPr>
      </w:pPr>
    </w:p>
    <w:p w:rsidR="00AD55B3" w:rsidRDefault="00AD55B3" w:rsidP="00AD55B3">
      <w:pPr>
        <w:widowControl w:val="0"/>
      </w:pPr>
      <w:r w:rsidRPr="00AD55B3">
        <w:rPr>
          <w:b/>
        </w:rPr>
        <w:t>STATUS INFORMATION</w:t>
      </w:r>
    </w:p>
    <w:p w:rsidR="00AD55B3" w:rsidRDefault="00AD55B3" w:rsidP="00AD55B3">
      <w:pPr>
        <w:widowControl w:val="0"/>
      </w:pPr>
    </w:p>
    <w:p w:rsidR="00AD55B3" w:rsidRDefault="00AD55B3" w:rsidP="00AD55B3">
      <w:pPr>
        <w:widowControl w:val="0"/>
      </w:pPr>
      <w:r>
        <w:t>Concurrent Resolution</w:t>
      </w:r>
    </w:p>
    <w:p w:rsidR="00AD55B3" w:rsidRDefault="00AD55B3" w:rsidP="00AD55B3">
      <w:pPr>
        <w:widowControl w:val="0"/>
      </w:pPr>
      <w:r>
        <w:t>Sponsors: Senator Peeler</w:t>
      </w:r>
    </w:p>
    <w:p w:rsidR="00AD55B3" w:rsidRDefault="00AD55B3" w:rsidP="00AD55B3">
      <w:pPr>
        <w:widowControl w:val="0"/>
      </w:pPr>
      <w:r>
        <w:t>Document Path: l:\s-res\hsp\019broa.mrh.hsp.docx</w:t>
      </w:r>
    </w:p>
    <w:p w:rsidR="00AD55B3" w:rsidRDefault="00AD55B3" w:rsidP="00AD55B3">
      <w:pPr>
        <w:widowControl w:val="0"/>
      </w:pPr>
    </w:p>
    <w:p w:rsidR="007F63DC" w:rsidRDefault="007F63DC" w:rsidP="00AD55B3">
      <w:pPr>
        <w:widowControl w:val="0"/>
      </w:pPr>
      <w:r>
        <w:t>Introduced in the Senate on January 19, 2011</w:t>
      </w:r>
    </w:p>
    <w:p w:rsidR="007F63DC" w:rsidRDefault="007F63DC" w:rsidP="00AD55B3">
      <w:pPr>
        <w:widowControl w:val="0"/>
      </w:pPr>
      <w:r>
        <w:t>Introduced in the House on January 20, 2011</w:t>
      </w:r>
    </w:p>
    <w:p w:rsidR="007F63DC" w:rsidRDefault="007F63DC" w:rsidP="00AD55B3">
      <w:pPr>
        <w:widowControl w:val="0"/>
      </w:pPr>
      <w:r>
        <w:t>Adopted by the General Assembly on January 20, 2011</w:t>
      </w:r>
    </w:p>
    <w:p w:rsidR="007F63DC" w:rsidRDefault="007F63DC" w:rsidP="00AD55B3">
      <w:pPr>
        <w:widowControl w:val="0"/>
      </w:pPr>
    </w:p>
    <w:p w:rsidR="00AD55B3" w:rsidRDefault="00AD55B3" w:rsidP="00AD55B3">
      <w:pPr>
        <w:widowControl w:val="0"/>
      </w:pPr>
      <w:r>
        <w:t xml:space="preserve">Summary: </w:t>
      </w:r>
      <w:r w:rsidR="00DA7EBD">
        <w:t>Broad River Basin Historical Society</w:t>
      </w:r>
    </w:p>
    <w:p w:rsidR="00AD55B3" w:rsidRDefault="00AD55B3" w:rsidP="00AD55B3">
      <w:pPr>
        <w:widowControl w:val="0"/>
      </w:pPr>
    </w:p>
    <w:p w:rsidR="00AD55B3" w:rsidRDefault="00AD55B3" w:rsidP="00AD55B3">
      <w:pPr>
        <w:widowControl w:val="0"/>
      </w:pPr>
    </w:p>
    <w:p w:rsidR="00AD55B3" w:rsidRDefault="00AD55B3" w:rsidP="00AD5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55B3">
        <w:rPr>
          <w:b/>
        </w:rPr>
        <w:t>HISTORY OF LEGISLATIVE ACTIONS</w:t>
      </w:r>
    </w:p>
    <w:p w:rsidR="00AD55B3" w:rsidRDefault="00AD55B3" w:rsidP="00AD5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D55B3" w:rsidRPr="00AD55B3" w:rsidRDefault="00AD55B3" w:rsidP="00AD5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55B3">
        <w:rPr>
          <w:u w:val="single"/>
        </w:rPr>
        <w:tab/>
        <w:t>Date</w:t>
      </w:r>
      <w:r w:rsidRPr="00AD55B3">
        <w:rPr>
          <w:u w:val="single"/>
        </w:rPr>
        <w:tab/>
        <w:t>Body</w:t>
      </w:r>
      <w:r w:rsidRPr="00AD55B3">
        <w:rPr>
          <w:u w:val="single"/>
        </w:rPr>
        <w:tab/>
        <w:t>Action Description with journal page number</w:t>
      </w:r>
      <w:r w:rsidRPr="00AD55B3">
        <w:rPr>
          <w:u w:val="single"/>
        </w:rPr>
        <w:tab/>
      </w:r>
    </w:p>
    <w:p w:rsidR="005F6E9D" w:rsidRDefault="005F6E9D" w:rsidP="005F6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1/19/2011</w:t>
      </w:r>
      <w:r>
        <w:tab/>
        <w:t>Senate</w:t>
      </w:r>
      <w:r>
        <w:tab/>
      </w:r>
      <w:r w:rsidRPr="009D7F47">
        <w:t>Int</w:t>
      </w:r>
      <w:r>
        <w:t xml:space="preserve">roduced, adopted, sent to House </w:t>
      </w:r>
      <w:r w:rsidRPr="009D7F47">
        <w:t>(</w:t>
      </w:r>
      <w:hyperlink r:id="rId6" w:history="1">
        <w:r w:rsidRPr="009D7F47">
          <w:rPr>
            <w:rStyle w:val="Hyperlink"/>
          </w:rPr>
          <w:t>Senate Journal</w:t>
        </w:r>
        <w:r w:rsidRPr="009D7F47">
          <w:rPr>
            <w:rStyle w:val="Hyperlink"/>
          </w:rPr>
          <w:noBreakHyphen/>
          <w:t>page 8</w:t>
        </w:r>
      </w:hyperlink>
      <w:r w:rsidRPr="009D7F47">
        <w:t>)</w:t>
      </w:r>
    </w:p>
    <w:p w:rsidR="005F6E9D" w:rsidRDefault="005F6E9D" w:rsidP="005F6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1/20/2011</w:t>
      </w:r>
      <w:r>
        <w:tab/>
        <w:t>House</w:t>
      </w:r>
      <w:r>
        <w:tab/>
      </w:r>
      <w:r w:rsidRPr="009D7F47">
        <w:t>Introduced, ado</w:t>
      </w:r>
      <w:r>
        <w:t xml:space="preserve">pted, returned with concurrence </w:t>
      </w:r>
      <w:r w:rsidRPr="009D7F47">
        <w:t>(</w:t>
      </w:r>
      <w:hyperlink r:id="rId7" w:history="1">
        <w:r w:rsidRPr="009D7F47">
          <w:rPr>
            <w:rStyle w:val="Hyperlink"/>
          </w:rPr>
          <w:t>House Journal</w:t>
        </w:r>
        <w:r w:rsidRPr="009D7F47">
          <w:rPr>
            <w:rStyle w:val="Hyperlink"/>
          </w:rPr>
          <w:noBreakHyphen/>
          <w:t>page 14</w:t>
        </w:r>
      </w:hyperlink>
      <w:r w:rsidRPr="009D7F47">
        <w:t>)</w:t>
      </w:r>
    </w:p>
    <w:p w:rsidR="005F6E9D" w:rsidRDefault="005F6E9D" w:rsidP="005F6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4/20/2012</w:t>
      </w:r>
      <w:r>
        <w:tab/>
        <w:t>Senate</w:t>
      </w:r>
      <w:r>
        <w:tab/>
      </w:r>
      <w:r w:rsidRPr="009D7F47">
        <w:t>Referred to Subcommittee: Knotts (ch), Massey, Coleman</w:t>
      </w:r>
    </w:p>
    <w:p w:rsidR="005F6E9D" w:rsidRDefault="005F6E9D" w:rsidP="005F6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55B3" w:rsidRPr="00AD55B3" w:rsidRDefault="00AD55B3" w:rsidP="00AD5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55B3" w:rsidRDefault="00AD55B3" w:rsidP="00AD55B3">
      <w:r w:rsidRPr="00AD55B3">
        <w:rPr>
          <w:b/>
        </w:rPr>
        <w:t>VERSIONS OF THIS BILL</w:t>
      </w:r>
    </w:p>
    <w:p w:rsidR="00AD55B3" w:rsidRDefault="00AD55B3" w:rsidP="00AD55B3"/>
    <w:p w:rsidR="00AD55B3" w:rsidRDefault="004B4A44" w:rsidP="00AD55B3">
      <w:hyperlink r:id="rId8" w:history="1">
        <w:r w:rsidR="00AD55B3">
          <w:rPr>
            <w:rStyle w:val="Hyperlink"/>
          </w:rPr>
          <w:t>1/19/2011</w:t>
        </w:r>
      </w:hyperlink>
    </w:p>
    <w:p w:rsidR="00AD55B3" w:rsidRDefault="00AD55B3" w:rsidP="00AD55B3"/>
    <w:p w:rsidR="00AD55B3" w:rsidRDefault="00AD55B3" w:rsidP="00AD55B3">
      <w:pPr>
        <w:sectPr w:rsidR="00AD55B3" w:rsidSect="00AD55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7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57D3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0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CELEBRATE THE TWENTIETH ANNIVERSARY OF THE BROAD RIVER BASIN HISTORICAL SOCIETY IN YORK COUNTY.</w:t>
      </w:r>
    </w:p>
    <w:p w:rsidR="00757D35" w:rsidRDefault="0075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Broad River Basin Historical Society, located in western York County, will celebrate its twentieth anniversary in 2011 with a parade and festival in Sharon, South Carolina on October 8, 2011; and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celebration will include the western York County communities of Hickory Grove, Sharon, Smyrna, and visitors from far and wide; and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theme of the celebration will be “Back in the Day,” referring to the 1880’s and 1890’s.  Now, therefore,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7D35" w:rsidRDefault="0075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General Assembly, by this resolution, recognize and celebrate the twentieth anniversary of the Broad River Basin Historical Society in York County.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Pr="00522CE0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Broad River Basin Historical Society.</w:t>
      </w:r>
    </w:p>
    <w:p w:rsidR="00CA7E3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7E36" w:rsidRDefault="00CA7E36" w:rsidP="00AD55B3">
      <w:pPr>
        <w:suppressAutoHyphens/>
        <w:jc w:val="both"/>
        <w:rPr>
          <w:rFonts w:eastAsia="Times New Roman"/>
        </w:rPr>
      </w:pPr>
    </w:p>
    <w:sectPr w:rsidR="00CA7E36" w:rsidSect="00AD55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D35" w:rsidRDefault="00757D35" w:rsidP="00522CE0">
      <w:r>
        <w:separator/>
      </w:r>
    </w:p>
  </w:endnote>
  <w:endnote w:type="continuationSeparator" w:id="0">
    <w:p w:rsidR="00757D35" w:rsidRDefault="00757D3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EB18E3-2B17-4431-9E80-2DC704E3B9DE}"/>
    <w:embedBold r:id="rId2" w:fontKey="{62ADBC39-C3E2-48CA-BD0B-EE7A7214B6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E51307-CC83-4D92-A97D-1CF5F2689C62}"/>
    <w:embedBold r:id="rId4" w:fontKey="{194A453D-2480-410C-B7EE-BA92680AD0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105CB4-90BA-40BA-82B7-7FB0E5C7D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5B3" w:rsidRPr="00CA7E36" w:rsidRDefault="00AD55B3" w:rsidP="00CA7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r w:rsidR="004B4A44">
      <w:fldChar w:fldCharType="begin"/>
    </w:r>
    <w:r w:rsidR="004B4A44">
      <w:instrText xml:space="preserve"> PAGE  \* MERGEFORMAT </w:instrText>
    </w:r>
    <w:r w:rsidR="004B4A44">
      <w:fldChar w:fldCharType="separate"/>
    </w:r>
    <w:r w:rsidR="004B4A44">
      <w:rPr>
        <w:noProof/>
      </w:rPr>
      <w:t>1</w:t>
    </w:r>
    <w:r w:rsidR="004B4A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D35" w:rsidRDefault="00757D35" w:rsidP="00522CE0">
      <w:r>
        <w:separator/>
      </w:r>
    </w:p>
  </w:footnote>
  <w:footnote w:type="continuationSeparator" w:id="0">
    <w:p w:rsidR="00757D35" w:rsidRDefault="00757D3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BROA.MRH.HSP"/>
    <w:docVar w:name="CoverAttorneyInitials" w:val="MRH"/>
    <w:docVar w:name="CoverAttorneyLastName" w:val="Hitchcock"/>
    <w:docVar w:name="CoverBillType" w:val="c"/>
    <w:docVar w:name="CoverSenator" w:val="HSP"/>
    <w:docVar w:name="dvBillNumber" w:val="399"/>
    <w:docVar w:name="dvBillNumberPrefix" w:val="S. "/>
    <w:docVar w:name="dvOriginalBody" w:val="Senate"/>
    <w:docVar w:name="fulldraftpath" w:val="L:\S-RES\HSP\019BROA.MRH.HSP.DOCX"/>
    <w:docVar w:name="NameofBody" w:val="S"/>
    <w:docVar w:name="vgroup2" w:val="S-RES"/>
  </w:docVars>
  <w:rsids>
    <w:rsidRoot w:val="005E6F7A"/>
    <w:rsid w:val="00042AC1"/>
    <w:rsid w:val="00046516"/>
    <w:rsid w:val="00046FAB"/>
    <w:rsid w:val="00067A19"/>
    <w:rsid w:val="0007601D"/>
    <w:rsid w:val="00095A82"/>
    <w:rsid w:val="000A20F8"/>
    <w:rsid w:val="000B0720"/>
    <w:rsid w:val="000B5EAF"/>
    <w:rsid w:val="000E728A"/>
    <w:rsid w:val="000F22A8"/>
    <w:rsid w:val="00131E6F"/>
    <w:rsid w:val="00170561"/>
    <w:rsid w:val="0018221C"/>
    <w:rsid w:val="00186AC9"/>
    <w:rsid w:val="00197DF1"/>
    <w:rsid w:val="001B3DD9"/>
    <w:rsid w:val="001B7E5D"/>
    <w:rsid w:val="001D3BAC"/>
    <w:rsid w:val="00245C4E"/>
    <w:rsid w:val="00266835"/>
    <w:rsid w:val="00275607"/>
    <w:rsid w:val="002C1321"/>
    <w:rsid w:val="002C5896"/>
    <w:rsid w:val="002D3BED"/>
    <w:rsid w:val="00307C2B"/>
    <w:rsid w:val="003316B5"/>
    <w:rsid w:val="00383247"/>
    <w:rsid w:val="003C19C6"/>
    <w:rsid w:val="003D6E2B"/>
    <w:rsid w:val="003E7597"/>
    <w:rsid w:val="00450668"/>
    <w:rsid w:val="004952FA"/>
    <w:rsid w:val="004B4A44"/>
    <w:rsid w:val="004B6A22"/>
    <w:rsid w:val="004D7F37"/>
    <w:rsid w:val="00522CE0"/>
    <w:rsid w:val="00565148"/>
    <w:rsid w:val="00593361"/>
    <w:rsid w:val="005A5017"/>
    <w:rsid w:val="005A648C"/>
    <w:rsid w:val="005E6F7A"/>
    <w:rsid w:val="005F1745"/>
    <w:rsid w:val="005F6E9D"/>
    <w:rsid w:val="006A6DEE"/>
    <w:rsid w:val="006C74EA"/>
    <w:rsid w:val="00720D40"/>
    <w:rsid w:val="007318D4"/>
    <w:rsid w:val="00757D35"/>
    <w:rsid w:val="00765784"/>
    <w:rsid w:val="00765F15"/>
    <w:rsid w:val="007A4390"/>
    <w:rsid w:val="007A5B32"/>
    <w:rsid w:val="007E5CB7"/>
    <w:rsid w:val="007F63DC"/>
    <w:rsid w:val="008102B8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30B"/>
    <w:rsid w:val="009C118A"/>
    <w:rsid w:val="00A02011"/>
    <w:rsid w:val="00A4011E"/>
    <w:rsid w:val="00A44AA4"/>
    <w:rsid w:val="00A86015"/>
    <w:rsid w:val="00A9594E"/>
    <w:rsid w:val="00AD55B3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7E36"/>
    <w:rsid w:val="00CB187A"/>
    <w:rsid w:val="00CC0EC7"/>
    <w:rsid w:val="00D1088B"/>
    <w:rsid w:val="00D156D2"/>
    <w:rsid w:val="00D256BA"/>
    <w:rsid w:val="00D86943"/>
    <w:rsid w:val="00DA47B9"/>
    <w:rsid w:val="00DA7EBD"/>
    <w:rsid w:val="00DF03D2"/>
    <w:rsid w:val="00E058D3"/>
    <w:rsid w:val="00E36E28"/>
    <w:rsid w:val="00E610EF"/>
    <w:rsid w:val="00E76AD9"/>
    <w:rsid w:val="00E91E2F"/>
    <w:rsid w:val="00EA3546"/>
    <w:rsid w:val="00EA7BC4"/>
    <w:rsid w:val="00EB47AE"/>
    <w:rsid w:val="00EC34E1"/>
    <w:rsid w:val="00EE64C0"/>
    <w:rsid w:val="00EF194D"/>
    <w:rsid w:val="00F0234A"/>
    <w:rsid w:val="00F05455"/>
    <w:rsid w:val="00F465CC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F3C58A3C-9D09-4B1C-AF26-767D13A8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5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9_201101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1\01-20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9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249</Words>
  <Characters>1443</Characters>
  <Application>Microsoft Office Word</Application>
  <DocSecurity>4</DocSecurity>
  <Lines>67</Lines>
  <Paragraphs>27</Paragraphs>
  <ScaleCrop>false</ScaleCrop>
  <Company> 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399: Broad River Basin Historical Society - South Carolina Legislature Online</dc:title>
  <dc:subject/>
  <dc:creator>BonnieHuth</dc:creator>
  <cp:keywords/>
  <dc:description/>
  <cp:lastModifiedBy>N Cumfer</cp:lastModifiedBy>
  <cp:revision>2</cp:revision>
  <dcterms:created xsi:type="dcterms:W3CDTF">2014-11-21T20:37:00Z</dcterms:created>
  <dcterms:modified xsi:type="dcterms:W3CDTF">2014-11-21T20:37:00Z</dcterms:modified>
</cp:coreProperties>
</file>