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D0E" w:rsidRDefault="00514D0E" w:rsidP="00514D0E">
      <w:pPr>
        <w:widowControl w:val="0"/>
        <w:jc w:val="center"/>
      </w:pPr>
      <w:bookmarkStart w:id="0" w:name="_GoBack"/>
      <w:bookmarkEnd w:id="0"/>
      <w:r w:rsidRPr="00514D0E">
        <w:rPr>
          <w:b/>
        </w:rPr>
        <w:t>South Carolina General Assembly</w:t>
      </w:r>
    </w:p>
    <w:p w:rsidR="00514D0E" w:rsidRDefault="00514D0E" w:rsidP="00514D0E">
      <w:pPr>
        <w:widowControl w:val="0"/>
        <w:jc w:val="center"/>
      </w:pPr>
      <w:r>
        <w:t>119th Session, 2011-2012</w:t>
      </w:r>
    </w:p>
    <w:p w:rsidR="00514D0E" w:rsidRDefault="00514D0E" w:rsidP="00514D0E">
      <w:pPr>
        <w:widowControl w:val="0"/>
        <w:jc w:val="left"/>
      </w:pPr>
    </w:p>
    <w:p w:rsidR="00514D0E" w:rsidRDefault="00514D0E" w:rsidP="00514D0E">
      <w:pPr>
        <w:widowControl w:val="0"/>
        <w:jc w:val="left"/>
        <w:rPr>
          <w:b/>
        </w:rPr>
      </w:pPr>
      <w:r w:rsidRPr="00514D0E">
        <w:rPr>
          <w:b/>
        </w:rPr>
        <w:t>H. 4030</w:t>
      </w:r>
    </w:p>
    <w:p w:rsidR="00514D0E" w:rsidRDefault="00514D0E" w:rsidP="00514D0E">
      <w:pPr>
        <w:widowControl w:val="0"/>
        <w:jc w:val="left"/>
        <w:rPr>
          <w:b/>
        </w:rPr>
      </w:pPr>
    </w:p>
    <w:p w:rsidR="00514D0E" w:rsidRDefault="00514D0E" w:rsidP="00514D0E">
      <w:pPr>
        <w:widowControl w:val="0"/>
        <w:jc w:val="left"/>
      </w:pPr>
      <w:r w:rsidRPr="00514D0E">
        <w:rPr>
          <w:b/>
        </w:rPr>
        <w:t>STATUS INFORMATION</w:t>
      </w:r>
    </w:p>
    <w:p w:rsidR="00514D0E" w:rsidRDefault="00514D0E" w:rsidP="00514D0E">
      <w:pPr>
        <w:widowControl w:val="0"/>
        <w:jc w:val="left"/>
      </w:pPr>
    </w:p>
    <w:p w:rsidR="00514D0E" w:rsidRDefault="00514D0E" w:rsidP="00514D0E">
      <w:pPr>
        <w:widowControl w:val="0"/>
        <w:jc w:val="left"/>
      </w:pPr>
      <w:r>
        <w:t>General Bill</w:t>
      </w:r>
    </w:p>
    <w:p w:rsidR="00514D0E" w:rsidRDefault="00514D0E" w:rsidP="00514D0E">
      <w:pPr>
        <w:widowControl w:val="0"/>
        <w:jc w:val="left"/>
      </w:pPr>
      <w:r>
        <w:t>Sponsors: Reps. Clyburn and Hixon</w:t>
      </w:r>
    </w:p>
    <w:p w:rsidR="00514D0E" w:rsidRDefault="00514D0E" w:rsidP="00514D0E">
      <w:pPr>
        <w:widowControl w:val="0"/>
        <w:jc w:val="left"/>
      </w:pPr>
      <w:r>
        <w:t>Document Path: l:\council\bills\agm\18989bh11.docx</w:t>
      </w:r>
    </w:p>
    <w:p w:rsidR="005B38B4" w:rsidRDefault="005B38B4" w:rsidP="00514D0E">
      <w:pPr>
        <w:widowControl w:val="0"/>
        <w:jc w:val="left"/>
      </w:pPr>
      <w:r>
        <w:t>Companion/Similar bill(s): 721</w:t>
      </w:r>
    </w:p>
    <w:p w:rsidR="00514D0E" w:rsidRDefault="00514D0E" w:rsidP="00514D0E">
      <w:pPr>
        <w:widowControl w:val="0"/>
        <w:jc w:val="left"/>
      </w:pPr>
    </w:p>
    <w:p w:rsidR="00BB6E70" w:rsidRDefault="00BB6E70" w:rsidP="00514D0E">
      <w:pPr>
        <w:widowControl w:val="0"/>
        <w:jc w:val="left"/>
      </w:pPr>
      <w:r>
        <w:t>Introduced in the House on April 6, 2011</w:t>
      </w:r>
    </w:p>
    <w:p w:rsidR="00BB6E70" w:rsidRDefault="00BB6E70" w:rsidP="00514D0E">
      <w:pPr>
        <w:widowControl w:val="0"/>
        <w:jc w:val="left"/>
      </w:pPr>
      <w:r>
        <w:t>Introduced in the Senate on April 12, 2011</w:t>
      </w:r>
    </w:p>
    <w:p w:rsidR="00BB6E70" w:rsidRDefault="00BB6E70" w:rsidP="00514D0E">
      <w:pPr>
        <w:widowControl w:val="0"/>
        <w:jc w:val="left"/>
      </w:pPr>
      <w:r>
        <w:t>Currently residing in the Senate</w:t>
      </w:r>
    </w:p>
    <w:p w:rsidR="00BB6E70" w:rsidRDefault="00BB6E70" w:rsidP="00514D0E">
      <w:pPr>
        <w:widowControl w:val="0"/>
        <w:jc w:val="left"/>
      </w:pPr>
    </w:p>
    <w:p w:rsidR="00514D0E" w:rsidRDefault="00514D0E" w:rsidP="00514D0E">
      <w:pPr>
        <w:widowControl w:val="0"/>
        <w:jc w:val="left"/>
      </w:pPr>
      <w:r>
        <w:t xml:space="preserve">Summary: </w:t>
      </w:r>
      <w:r w:rsidR="00172958">
        <w:t>Edgefield County District School Board of Trustees</w:t>
      </w:r>
    </w:p>
    <w:p w:rsidR="00514D0E" w:rsidRDefault="00514D0E" w:rsidP="00514D0E">
      <w:pPr>
        <w:widowControl w:val="0"/>
        <w:jc w:val="left"/>
      </w:pPr>
    </w:p>
    <w:p w:rsidR="00514D0E" w:rsidRDefault="00514D0E" w:rsidP="00514D0E">
      <w:pPr>
        <w:widowControl w:val="0"/>
        <w:jc w:val="left"/>
      </w:pPr>
    </w:p>
    <w:p w:rsidR="00514D0E" w:rsidRDefault="00514D0E" w:rsidP="00514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D0E">
        <w:rPr>
          <w:b/>
        </w:rPr>
        <w:t>HISTORY OF LEGISLATIVE ACTIONS</w:t>
      </w:r>
    </w:p>
    <w:p w:rsidR="00514D0E" w:rsidRDefault="00514D0E" w:rsidP="00514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D0E" w:rsidRPr="00514D0E" w:rsidRDefault="00514D0E" w:rsidP="00514D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D0E">
        <w:rPr>
          <w:u w:val="single"/>
        </w:rPr>
        <w:tab/>
        <w:t>Date</w:t>
      </w:r>
      <w:r w:rsidRPr="00514D0E">
        <w:rPr>
          <w:u w:val="single"/>
        </w:rPr>
        <w:tab/>
        <w:t>Body</w:t>
      </w:r>
      <w:r w:rsidRPr="00514D0E">
        <w:rPr>
          <w:u w:val="single"/>
        </w:rPr>
        <w:tab/>
        <w:t>Action Description with journal page number</w:t>
      </w:r>
      <w:r w:rsidRPr="00514D0E">
        <w:rPr>
          <w:u w:val="single"/>
        </w:rPr>
        <w:tab/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1F0810">
        <w:t>Introduced, read</w:t>
      </w:r>
      <w:r>
        <w:t xml:space="preserve"> first time, placed on calendar </w:t>
      </w:r>
      <w:r w:rsidRPr="001F0810">
        <w:t>without reference (</w:t>
      </w:r>
      <w:hyperlink r:id="rId7" w:history="1">
        <w:r w:rsidRPr="001F0810">
          <w:rPr>
            <w:rStyle w:val="Hyperlink"/>
          </w:rPr>
          <w:t>House Journal</w:t>
        </w:r>
        <w:r w:rsidRPr="001F0810">
          <w:rPr>
            <w:rStyle w:val="Hyperlink"/>
          </w:rPr>
          <w:noBreakHyphen/>
          <w:t>page 10</w:t>
        </w:r>
      </w:hyperlink>
      <w:r w:rsidRPr="001F0810">
        <w:t>)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1F0810">
        <w:t>Read second time (</w:t>
      </w:r>
      <w:hyperlink r:id="rId8" w:history="1">
        <w:r w:rsidRPr="001F0810">
          <w:rPr>
            <w:rStyle w:val="Hyperlink"/>
          </w:rPr>
          <w:t>House Journal</w:t>
        </w:r>
        <w:r w:rsidRPr="001F0810">
          <w:rPr>
            <w:rStyle w:val="Hyperlink"/>
          </w:rPr>
          <w:noBreakHyphen/>
          <w:t>page 38</w:t>
        </w:r>
      </w:hyperlink>
      <w:r w:rsidRPr="001F0810">
        <w:t>)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1F0810">
        <w:t>Roll call Yeas</w:t>
      </w:r>
      <w:r>
        <w:noBreakHyphen/>
      </w:r>
      <w:r w:rsidRPr="001F0810">
        <w:t>2  Nays</w:t>
      </w:r>
      <w:r>
        <w:noBreakHyphen/>
      </w:r>
      <w:r w:rsidRPr="001F0810">
        <w:t>0 (</w:t>
      </w:r>
      <w:hyperlink r:id="rId9" w:history="1">
        <w:r w:rsidRPr="001F0810">
          <w:rPr>
            <w:rStyle w:val="Hyperlink"/>
          </w:rPr>
          <w:t>House Journal</w:t>
        </w:r>
        <w:r w:rsidRPr="001F0810">
          <w:rPr>
            <w:rStyle w:val="Hyperlink"/>
          </w:rPr>
          <w:noBreakHyphen/>
          <w:t>page 38</w:t>
        </w:r>
      </w:hyperlink>
      <w:r w:rsidRPr="001F0810">
        <w:t>)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4/7/2011</w:t>
      </w:r>
      <w:r>
        <w:tab/>
        <w:t>House</w:t>
      </w:r>
      <w:r>
        <w:tab/>
      </w:r>
      <w:r w:rsidRPr="001F0810">
        <w:t>Unanimous co</w:t>
      </w:r>
      <w:r>
        <w:t xml:space="preserve">nsent for third reading on next </w:t>
      </w:r>
      <w:r w:rsidRPr="001F0810">
        <w:t>legislative day (</w:t>
      </w:r>
      <w:hyperlink r:id="rId10" w:history="1">
        <w:r w:rsidRPr="001F0810">
          <w:rPr>
            <w:rStyle w:val="Hyperlink"/>
          </w:rPr>
          <w:t>House Journal</w:t>
        </w:r>
        <w:r w:rsidRPr="001F0810">
          <w:rPr>
            <w:rStyle w:val="Hyperlink"/>
          </w:rPr>
          <w:noBreakHyphen/>
          <w:t>page 39</w:t>
        </w:r>
      </w:hyperlink>
      <w:r w:rsidRPr="001F0810">
        <w:t>)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4/8/2011</w:t>
      </w:r>
      <w:r>
        <w:tab/>
        <w:t>House</w:t>
      </w:r>
      <w:r>
        <w:tab/>
      </w:r>
      <w:r w:rsidRPr="001F0810">
        <w:t>Read third time and sent to Senate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4/12/2011</w:t>
      </w:r>
      <w:r>
        <w:tab/>
        <w:t>Senate</w:t>
      </w:r>
      <w:r>
        <w:tab/>
      </w:r>
      <w:r w:rsidRPr="001F0810">
        <w:t xml:space="preserve">Introduced, </w:t>
      </w:r>
      <w:r w:rsidRPr="001F0810">
        <w:lastRenderedPageBreak/>
        <w:t>rea</w:t>
      </w:r>
      <w:r>
        <w:t xml:space="preserve">d first time, placed on local &amp; </w:t>
      </w:r>
      <w:r w:rsidRPr="001F0810">
        <w:t>uncontested calendar (</w:t>
      </w:r>
      <w:hyperlink r:id="rId11" w:history="1">
        <w:r w:rsidRPr="001F0810">
          <w:rPr>
            <w:rStyle w:val="Hyperlink"/>
          </w:rPr>
          <w:t>Senate Journal</w:t>
        </w:r>
        <w:r w:rsidRPr="001F0810">
          <w:rPr>
            <w:rStyle w:val="Hyperlink"/>
          </w:rPr>
          <w:noBreakHyphen/>
          <w:t>page 11</w:t>
        </w:r>
      </w:hyperlink>
      <w:r w:rsidRPr="001F0810">
        <w:t>)</w:t>
      </w:r>
    </w:p>
    <w:p w:rsidR="00AF23C2" w:rsidRDefault="00AF23C2" w:rsidP="00AF2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D0E" w:rsidRPr="00514D0E" w:rsidRDefault="00514D0E" w:rsidP="00514D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D0E" w:rsidRDefault="00514D0E" w:rsidP="00514D0E">
      <w:r w:rsidRPr="00514D0E">
        <w:rPr>
          <w:b/>
        </w:rPr>
        <w:t>VERSIONS OF THIS BILL</w:t>
      </w:r>
    </w:p>
    <w:p w:rsidR="00514D0E" w:rsidRDefault="00514D0E" w:rsidP="00514D0E"/>
    <w:p w:rsidR="00514D0E" w:rsidRDefault="00C849A0" w:rsidP="00514D0E">
      <w:hyperlink r:id="rId12" w:history="1">
        <w:r w:rsidR="00514D0E">
          <w:rPr>
            <w:rStyle w:val="Hyperlink"/>
          </w:rPr>
          <w:t>4/6/2011</w:t>
        </w:r>
      </w:hyperlink>
    </w:p>
    <w:p w:rsidR="007A3E7C" w:rsidRDefault="00C849A0" w:rsidP="00514D0E">
      <w:hyperlink r:id="rId13" w:history="1">
        <w:r w:rsidR="007A3E7C" w:rsidRPr="007A3E7C">
          <w:rPr>
            <w:rStyle w:val="Hyperlink"/>
          </w:rPr>
          <w:t>4/6/2011-A</w:t>
        </w:r>
      </w:hyperlink>
    </w:p>
    <w:p w:rsidR="004F545F" w:rsidRDefault="00C849A0" w:rsidP="00514D0E">
      <w:hyperlink r:id="rId14" w:history="1">
        <w:r w:rsidR="004F545F" w:rsidRPr="004F545F">
          <w:rPr>
            <w:rStyle w:val="Hyperlink"/>
          </w:rPr>
          <w:t>4/12/2011</w:t>
        </w:r>
      </w:hyperlink>
    </w:p>
    <w:p w:rsidR="00514D0E" w:rsidRDefault="00514D0E" w:rsidP="00514D0E"/>
    <w:p w:rsidR="00514D0E" w:rsidRDefault="00514D0E" w:rsidP="00514D0E">
      <w:pPr>
        <w:sectPr w:rsidR="00514D0E" w:rsidSect="00514D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F545F" w:rsidRDefault="004F545F" w:rsidP="00CF72A8">
      <w:pPr>
        <w:pStyle w:val="BillDots"/>
      </w:pPr>
      <w:r>
        <w:rPr>
          <w:strike/>
        </w:rPr>
        <w:lastRenderedPageBreak/>
        <w:t>Indicates Matter Stricken</w:t>
      </w:r>
    </w:p>
    <w:p w:rsidR="004F545F" w:rsidRPr="001D4CA5" w:rsidRDefault="004F545F" w:rsidP="00CF72A8">
      <w:pPr>
        <w:pStyle w:val="BillDots"/>
      </w:pPr>
      <w:r>
        <w:rPr>
          <w:u w:val="single"/>
        </w:rPr>
        <w:t>Indicates New Matter</w:t>
      </w:r>
    </w:p>
    <w:p w:rsidR="004F545F" w:rsidRDefault="004F545F" w:rsidP="00CF72A8">
      <w:pPr>
        <w:pStyle w:val="BillDots"/>
      </w:pPr>
    </w:p>
    <w:p w:rsidR="004F545F" w:rsidRDefault="004F545F" w:rsidP="00CF72A8">
      <w:pPr>
        <w:pStyle w:val="BillDots"/>
      </w:pPr>
      <w:r>
        <w:t>INTRODUCED</w:t>
      </w:r>
    </w:p>
    <w:p w:rsidR="004F545F" w:rsidRDefault="004F545F" w:rsidP="00CF72A8">
      <w:pPr>
        <w:pStyle w:val="BillDots"/>
      </w:pPr>
      <w:r>
        <w:t>April 12, 2011</w:t>
      </w:r>
    </w:p>
    <w:p w:rsidR="004F545F" w:rsidRDefault="004F545F" w:rsidP="00CF72A8">
      <w:pPr>
        <w:pStyle w:val="BillDots"/>
      </w:pPr>
    </w:p>
    <w:p w:rsidR="004F545F" w:rsidRPr="001D4CA5" w:rsidRDefault="004F545F" w:rsidP="001D4CA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4030</w:t>
      </w:r>
    </w:p>
    <w:p w:rsidR="004F545F" w:rsidRDefault="004F545F" w:rsidP="00CF72A8">
      <w:pPr>
        <w:pStyle w:val="BillDots"/>
      </w:pPr>
    </w:p>
    <w:p w:rsidR="004F545F" w:rsidRDefault="004F545F" w:rsidP="001D4CA5">
      <w:pPr>
        <w:pStyle w:val="BillDots"/>
        <w:jc w:val="center"/>
      </w:pPr>
      <w:r>
        <w:t xml:space="preserve">Introduced by </w:t>
      </w:r>
      <w:r w:rsidRPr="00E76C7D">
        <w:t>Reps. Clyburn and Hixon</w:t>
      </w:r>
    </w:p>
    <w:p w:rsidR="004F545F" w:rsidRDefault="004F545F" w:rsidP="00CF72A8">
      <w:pPr>
        <w:pStyle w:val="BillDots"/>
      </w:pPr>
    </w:p>
    <w:p w:rsidR="004F545F" w:rsidRDefault="004F545F" w:rsidP="00CF72A8">
      <w:pPr>
        <w:pStyle w:val="BillDots"/>
      </w:pPr>
      <w:r>
        <w:t>L. Printed 4/12/11--S.</w:t>
      </w:r>
    </w:p>
    <w:p w:rsidR="004F545F" w:rsidRDefault="004F545F" w:rsidP="00CF72A8">
      <w:pPr>
        <w:pStyle w:val="BillDots"/>
      </w:pPr>
      <w:r>
        <w:t>Read the first time April 12, 2011.</w:t>
      </w:r>
    </w:p>
    <w:p w:rsidR="004F545F" w:rsidRPr="001D4CA5" w:rsidRDefault="004F545F" w:rsidP="001D4CA5">
      <w:pPr>
        <w:pStyle w:val="BillDots"/>
        <w:jc w:val="center"/>
      </w:pPr>
      <w:r>
        <w:rPr>
          <w:u w:val="single"/>
        </w:rPr>
        <w:t>            </w:t>
      </w:r>
    </w:p>
    <w:p w:rsidR="004F545F" w:rsidRDefault="004F545F" w:rsidP="00CF72A8">
      <w:pPr>
        <w:pStyle w:val="BillDots"/>
      </w:pPr>
    </w:p>
    <w:p w:rsidR="004F545F" w:rsidRDefault="004F545F" w:rsidP="00CF72A8">
      <w:pPr>
        <w:pStyle w:val="BillDots"/>
        <w:sectPr w:rsidR="004F545F" w:rsidSect="00C263F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F545F" w:rsidRDefault="004F545F" w:rsidP="00CF72A8">
      <w:pPr>
        <w:pStyle w:val="BillDots"/>
      </w:pPr>
    </w:p>
    <w:p w:rsidR="004F545F" w:rsidRDefault="004F545F" w:rsidP="00CF72A8">
      <w:pPr>
        <w:pStyle w:val="Numbersforbills"/>
      </w:pPr>
    </w:p>
    <w:p w:rsidR="004F545F" w:rsidRDefault="004F545F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Default="004F545F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Default="004F545F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Default="004F545F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Default="004F545F" w:rsidP="00CF7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Default="004F54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Pr="00325348" w:rsidRDefault="004F545F" w:rsidP="00F84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F545F" w:rsidRDefault="004F54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Pr="00BA56AD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25A45">
        <w:rPr>
          <w:color w:val="000000" w:themeColor="text1"/>
          <w:u w:color="000000" w:themeColor="text1"/>
        </w:rPr>
        <w:t xml:space="preserve">TO AMEND ACT 955 OF 1974, AS AMENDED, RELATING TO THE COMPENSATION OF THE EDGEFIELD COUNTY DISTRICT SCHOOL BOARD OF TRUSTEES, </w:t>
      </w:r>
      <w:r>
        <w:rPr>
          <w:color w:val="000000" w:themeColor="text1"/>
          <w:u w:color="000000" w:themeColor="text1"/>
        </w:rPr>
        <w:t xml:space="preserve">SO AS </w:t>
      </w:r>
      <w:r w:rsidRPr="00225A4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PROVIDE THAT THE TRUSTEES SHALL RECEIVE COMPENSATION AGREED UPON BY THE BOARD</w:t>
      </w:r>
      <w:r w:rsidRPr="00225A45">
        <w:rPr>
          <w:color w:val="000000" w:themeColor="text1"/>
          <w:u w:color="000000" w:themeColor="text1"/>
        </w:rPr>
        <w:t>.</w:t>
      </w:r>
    </w:p>
    <w:p w:rsidR="004F545F" w:rsidRDefault="004F54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545F" w:rsidRDefault="004F54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545F" w:rsidRDefault="004F54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545F" w:rsidRPr="00180007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80007">
        <w:rPr>
          <w:color w:val="000000" w:themeColor="text1"/>
          <w:u w:color="000000" w:themeColor="text1"/>
        </w:rPr>
        <w:t>Section 1 of Act 955 of 1974, as</w:t>
      </w:r>
      <w:r>
        <w:rPr>
          <w:color w:val="000000" w:themeColor="text1"/>
          <w:u w:color="000000" w:themeColor="text1"/>
        </w:rPr>
        <w:t xml:space="preserve"> last amended by Act 192 of 1999</w:t>
      </w:r>
      <w:r w:rsidRPr="00180007">
        <w:rPr>
          <w:color w:val="000000" w:themeColor="text1"/>
          <w:u w:color="000000" w:themeColor="text1"/>
        </w:rPr>
        <w:t>, is further amended to read:</w:t>
      </w:r>
    </w:p>
    <w:p w:rsidR="004F545F" w:rsidRPr="00180007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45F" w:rsidRPr="00180007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80007">
        <w:rPr>
          <w:color w:val="000000" w:themeColor="text1"/>
          <w:u w:color="000000" w:themeColor="text1"/>
        </w:rPr>
        <w:tab/>
        <w:t>“Section</w:t>
      </w:r>
      <w:r w:rsidRPr="00180007">
        <w:rPr>
          <w:color w:val="000000" w:themeColor="text1"/>
          <w:u w:color="000000" w:themeColor="text1"/>
        </w:rPr>
        <w:tab/>
        <w:t>1.</w:t>
      </w:r>
      <w:r w:rsidRPr="00180007">
        <w:rPr>
          <w:color w:val="000000" w:themeColor="text1"/>
          <w:u w:color="000000" w:themeColor="text1"/>
        </w:rPr>
        <w:tab/>
        <w:t xml:space="preserve">Notwithstanding any other provision of law, </w:t>
      </w:r>
      <w:r w:rsidRPr="007B54E9">
        <w:rPr>
          <w:color w:val="000000" w:themeColor="text1"/>
          <w:u w:val="single"/>
        </w:rPr>
        <w:t>the members of</w:t>
      </w:r>
      <w:r w:rsidRPr="00180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180007">
        <w:rPr>
          <w:color w:val="000000" w:themeColor="text1"/>
          <w:u w:color="000000" w:themeColor="text1"/>
        </w:rPr>
        <w:t>Edgefield County School Board of Trustees shall receive compensation agreed upon by the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strike/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7B54E9">
        <w:rPr>
          <w:color w:val="000000" w:themeColor="text1"/>
          <w:u w:val="single"/>
        </w:rPr>
        <w:t>board</w:t>
      </w:r>
      <w:r w:rsidRPr="00180007">
        <w:rPr>
          <w:color w:val="000000" w:themeColor="text1"/>
          <w:u w:color="000000" w:themeColor="text1"/>
        </w:rPr>
        <w:t xml:space="preserve">. </w:t>
      </w:r>
      <w:r w:rsidRPr="004221CB">
        <w:rPr>
          <w:strike/>
          <w:color w:val="000000" w:themeColor="text1"/>
          <w:u w:color="000000" w:themeColor="text1"/>
        </w:rPr>
        <w:t>The compensation is three hundred twenty</w:t>
      </w:r>
      <w:r>
        <w:rPr>
          <w:strike/>
          <w:color w:val="000000" w:themeColor="text1"/>
          <w:u w:color="000000" w:themeColor="text1"/>
        </w:rPr>
        <w:noBreakHyphen/>
      </w:r>
      <w:r w:rsidRPr="004221CB">
        <w:rPr>
          <w:strike/>
          <w:color w:val="000000" w:themeColor="text1"/>
          <w:u w:color="000000" w:themeColor="text1"/>
        </w:rPr>
        <w:t>five dollars a month each for its chairman and secretary and three hundred dollars a month each for its other members.  In addition, each member must be compensated one hundred dollars for each school board meeting he attends.</w:t>
      </w:r>
      <w:r w:rsidRPr="00180007">
        <w:rPr>
          <w:color w:val="000000" w:themeColor="text1"/>
          <w:u w:color="000000" w:themeColor="text1"/>
        </w:rPr>
        <w:t>”</w:t>
      </w:r>
    </w:p>
    <w:p w:rsidR="004F545F" w:rsidRPr="00180007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545F" w:rsidRDefault="004F545F" w:rsidP="008164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545F" w:rsidRDefault="004F54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84E96" w:rsidRDefault="00F84E96" w:rsidP="004F545F">
      <w:pPr>
        <w:pStyle w:val="BillDots"/>
      </w:pPr>
    </w:p>
    <w:sectPr w:rsidR="00F84E96" w:rsidSect="00C263F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331" w:rsidRDefault="00931331" w:rsidP="009F0C77">
      <w:r>
        <w:separator/>
      </w:r>
    </w:p>
  </w:endnote>
  <w:endnote w:type="continuationSeparator" w:id="0">
    <w:p w:rsidR="00931331" w:rsidRDefault="009313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F6170D-0D40-43D5-9EDA-8D7EA445F609}"/>
    <w:embedBold r:id="rId2" w:fontKey="{5CB9D83B-2740-4F15-9D51-96E101F7A9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22A97F-F735-4A69-AE01-E5870B1D42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913979-DB14-4234-8FD7-B08988DE00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45F" w:rsidRPr="00F84E96" w:rsidRDefault="004F545F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[4030-</w:t>
    </w:r>
    <w:r w:rsidR="00C849A0">
      <w:fldChar w:fldCharType="begin"/>
    </w:r>
    <w:r w:rsidR="00C849A0">
      <w:instrText xml:space="preserve"> PAGE  \* MERGEFORMAT </w:instrText>
    </w:r>
    <w:r w:rsidR="00C849A0">
      <w:fldChar w:fldCharType="separate"/>
    </w:r>
    <w:r w:rsidR="00C849A0">
      <w:rPr>
        <w:noProof/>
      </w:rPr>
      <w:t>1</w:t>
    </w:r>
    <w:r w:rsidR="00C849A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3F3" w:rsidRPr="00F84E96" w:rsidRDefault="004F545F" w:rsidP="00F84E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[4030]</w:t>
    </w:r>
    <w:r>
      <w:tab/>
    </w:r>
    <w:r w:rsidR="00C45CB1">
      <w:fldChar w:fldCharType="begin"/>
    </w:r>
    <w:r>
      <w:instrText xml:space="preserve"> PAGE  \* MERGEFORMAT </w:instrText>
    </w:r>
    <w:r w:rsidR="00C45CB1">
      <w:fldChar w:fldCharType="separate"/>
    </w:r>
    <w:r>
      <w:rPr>
        <w:noProof/>
      </w:rPr>
      <w:t>1</w:t>
    </w:r>
    <w:r w:rsidR="00C45CB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331" w:rsidRDefault="00931331" w:rsidP="009F0C77">
      <w:r>
        <w:separator/>
      </w:r>
    </w:p>
  </w:footnote>
  <w:footnote w:type="continuationSeparator" w:id="0">
    <w:p w:rsidR="00931331" w:rsidRDefault="009313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989BH11"/>
    <w:docVar w:name="CoverBillType" w:val="b"/>
    <w:docVar w:name="docpath" w:val="L:\Council\bills\AGM\18989BH11.DOCX"/>
    <w:docVar w:name="dvBillNumber" w:val="403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FF57DF"/>
    <w:rsid w:val="00011869"/>
    <w:rsid w:val="0001526C"/>
    <w:rsid w:val="00092594"/>
    <w:rsid w:val="000E1785"/>
    <w:rsid w:val="000F40FA"/>
    <w:rsid w:val="0010776B"/>
    <w:rsid w:val="001171BE"/>
    <w:rsid w:val="00133E66"/>
    <w:rsid w:val="001435A3"/>
    <w:rsid w:val="00172958"/>
    <w:rsid w:val="001A6BD6"/>
    <w:rsid w:val="001D08F2"/>
    <w:rsid w:val="001D525B"/>
    <w:rsid w:val="001D7F4F"/>
    <w:rsid w:val="002321B6"/>
    <w:rsid w:val="00250967"/>
    <w:rsid w:val="002543C8"/>
    <w:rsid w:val="00284AAE"/>
    <w:rsid w:val="00296255"/>
    <w:rsid w:val="002E5912"/>
    <w:rsid w:val="002F0098"/>
    <w:rsid w:val="00325348"/>
    <w:rsid w:val="0032732C"/>
    <w:rsid w:val="003276CA"/>
    <w:rsid w:val="00336AD0"/>
    <w:rsid w:val="0037079A"/>
    <w:rsid w:val="00371474"/>
    <w:rsid w:val="003D01E8"/>
    <w:rsid w:val="003E3F19"/>
    <w:rsid w:val="003E5288"/>
    <w:rsid w:val="003F6D79"/>
    <w:rsid w:val="0041760A"/>
    <w:rsid w:val="00417C01"/>
    <w:rsid w:val="004809EE"/>
    <w:rsid w:val="004E7D54"/>
    <w:rsid w:val="004F516D"/>
    <w:rsid w:val="004F545F"/>
    <w:rsid w:val="0050099B"/>
    <w:rsid w:val="00514D0E"/>
    <w:rsid w:val="005238C9"/>
    <w:rsid w:val="005273C6"/>
    <w:rsid w:val="005302C2"/>
    <w:rsid w:val="00530A69"/>
    <w:rsid w:val="00545593"/>
    <w:rsid w:val="00577C6C"/>
    <w:rsid w:val="00580FDD"/>
    <w:rsid w:val="005B38B4"/>
    <w:rsid w:val="005C2FE2"/>
    <w:rsid w:val="005E2BC9"/>
    <w:rsid w:val="00605102"/>
    <w:rsid w:val="00616707"/>
    <w:rsid w:val="006215AA"/>
    <w:rsid w:val="006913C9"/>
    <w:rsid w:val="0069470D"/>
    <w:rsid w:val="006F334B"/>
    <w:rsid w:val="00734F00"/>
    <w:rsid w:val="00752971"/>
    <w:rsid w:val="00795998"/>
    <w:rsid w:val="007A3E7C"/>
    <w:rsid w:val="007A70AE"/>
    <w:rsid w:val="007B171D"/>
    <w:rsid w:val="008164BC"/>
    <w:rsid w:val="008362E8"/>
    <w:rsid w:val="00894B6D"/>
    <w:rsid w:val="008A1768"/>
    <w:rsid w:val="008B766C"/>
    <w:rsid w:val="008F4429"/>
    <w:rsid w:val="00931331"/>
    <w:rsid w:val="0094021A"/>
    <w:rsid w:val="009C6A0B"/>
    <w:rsid w:val="009F0C77"/>
    <w:rsid w:val="009F4DD1"/>
    <w:rsid w:val="00A3123D"/>
    <w:rsid w:val="00A41684"/>
    <w:rsid w:val="00A64E80"/>
    <w:rsid w:val="00A72BCD"/>
    <w:rsid w:val="00A72BEB"/>
    <w:rsid w:val="00A741D9"/>
    <w:rsid w:val="00A833AB"/>
    <w:rsid w:val="00A9741D"/>
    <w:rsid w:val="00A97F3A"/>
    <w:rsid w:val="00AD4B17"/>
    <w:rsid w:val="00AF23C2"/>
    <w:rsid w:val="00B412D4"/>
    <w:rsid w:val="00B67ECA"/>
    <w:rsid w:val="00BB6E70"/>
    <w:rsid w:val="00BE3C22"/>
    <w:rsid w:val="00C0345E"/>
    <w:rsid w:val="00C3483A"/>
    <w:rsid w:val="00C40EA7"/>
    <w:rsid w:val="00C45CB1"/>
    <w:rsid w:val="00C508BA"/>
    <w:rsid w:val="00C74E9D"/>
    <w:rsid w:val="00C77F9A"/>
    <w:rsid w:val="00C82FD3"/>
    <w:rsid w:val="00C849A0"/>
    <w:rsid w:val="00C92819"/>
    <w:rsid w:val="00CC6B7B"/>
    <w:rsid w:val="00CD2089"/>
    <w:rsid w:val="00CF72A8"/>
    <w:rsid w:val="00D160B5"/>
    <w:rsid w:val="00D5430D"/>
    <w:rsid w:val="00D67636"/>
    <w:rsid w:val="00D723E5"/>
    <w:rsid w:val="00D73A67"/>
    <w:rsid w:val="00D9236B"/>
    <w:rsid w:val="00D970A9"/>
    <w:rsid w:val="00DF3845"/>
    <w:rsid w:val="00E21138"/>
    <w:rsid w:val="00E41911"/>
    <w:rsid w:val="00E8564E"/>
    <w:rsid w:val="00E92EEF"/>
    <w:rsid w:val="00F24442"/>
    <w:rsid w:val="00F50AE3"/>
    <w:rsid w:val="00F67CF1"/>
    <w:rsid w:val="00F840F0"/>
    <w:rsid w:val="00F84E96"/>
    <w:rsid w:val="00F9631C"/>
    <w:rsid w:val="00FB0D0D"/>
    <w:rsid w:val="00FB43B4"/>
    <w:rsid w:val="00FF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1A7718-E631-4140-9823-9378D186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4D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4-07-11.docx" TargetMode="External"/><Relationship Id="rId13" Type="http://schemas.openxmlformats.org/officeDocument/2006/relationships/hyperlink" Target="file:///p:\pprever\2011-12\4030_20110406A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12" Type="http://schemas.openxmlformats.org/officeDocument/2006/relationships/hyperlink" Target="file:///p:\pprever\2011-12\4030_20110406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4-12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1\04-07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4-07-11.docx" TargetMode="External"/><Relationship Id="rId14" Type="http://schemas.openxmlformats.org/officeDocument/2006/relationships/hyperlink" Target="file:///p:\pprever\2011-12\4030_2011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B5449-BEA0-4BE0-8054-6D1204C57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326</Words>
  <Characters>1781</Characters>
  <Application>Microsoft Office Word</Application>
  <DocSecurity>4</DocSecurity>
  <Lines>88</Lines>
  <Paragraphs>39</Paragraphs>
  <ScaleCrop>false</ScaleCrop>
  <Company> </Company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4030: Edgefield County District School Board of Trustees - South Carolina Legislature Online</dc:title>
  <dc:subject/>
  <dc:creator>AngieMorgan</dc:creator>
  <cp:keywords/>
  <dc:description/>
  <cp:lastModifiedBy>N Cumfer</cp:lastModifiedBy>
  <cp:revision>2</cp:revision>
  <dcterms:created xsi:type="dcterms:W3CDTF">2014-11-24T14:05:00Z</dcterms:created>
  <dcterms:modified xsi:type="dcterms:W3CDTF">2014-11-24T14:05:00Z</dcterms:modified>
</cp:coreProperties>
</file>