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73ED" w:rsidRDefault="002A73ED" w:rsidP="002A73ED">
      <w:pPr>
        <w:widowControl w:val="0"/>
        <w:jc w:val="center"/>
      </w:pPr>
      <w:bookmarkStart w:id="0" w:name="_GoBack"/>
      <w:bookmarkEnd w:id="0"/>
      <w:r w:rsidRPr="002A73ED">
        <w:rPr>
          <w:b/>
        </w:rPr>
        <w:t>South Carolina General Assembly</w:t>
      </w:r>
    </w:p>
    <w:p w:rsidR="002A73ED" w:rsidRDefault="002A73ED" w:rsidP="002A73ED">
      <w:pPr>
        <w:widowControl w:val="0"/>
        <w:jc w:val="center"/>
      </w:pPr>
      <w:r>
        <w:t>119th Session, 2011-2012</w:t>
      </w:r>
    </w:p>
    <w:p w:rsidR="002A73ED" w:rsidRDefault="002A73ED" w:rsidP="002A73ED">
      <w:pPr>
        <w:widowControl w:val="0"/>
        <w:jc w:val="left"/>
      </w:pPr>
    </w:p>
    <w:p w:rsidR="002A73ED" w:rsidRDefault="002A73ED" w:rsidP="002A73ED">
      <w:pPr>
        <w:widowControl w:val="0"/>
        <w:jc w:val="left"/>
        <w:rPr>
          <w:b/>
        </w:rPr>
      </w:pPr>
      <w:r w:rsidRPr="002A73ED">
        <w:rPr>
          <w:b/>
        </w:rPr>
        <w:t>H. 4036</w:t>
      </w:r>
    </w:p>
    <w:p w:rsidR="002A73ED" w:rsidRDefault="002A73ED" w:rsidP="002A73ED">
      <w:pPr>
        <w:widowControl w:val="0"/>
        <w:jc w:val="left"/>
        <w:rPr>
          <w:b/>
        </w:rPr>
      </w:pPr>
    </w:p>
    <w:p w:rsidR="002A73ED" w:rsidRDefault="002A73ED" w:rsidP="002A73ED">
      <w:pPr>
        <w:widowControl w:val="0"/>
        <w:jc w:val="left"/>
      </w:pPr>
      <w:r w:rsidRPr="002A73ED">
        <w:rPr>
          <w:b/>
        </w:rPr>
        <w:t>STATUS INFORMATION</w:t>
      </w:r>
    </w:p>
    <w:p w:rsidR="002A73ED" w:rsidRDefault="002A73ED" w:rsidP="002A73ED">
      <w:pPr>
        <w:widowControl w:val="0"/>
        <w:jc w:val="left"/>
      </w:pPr>
    </w:p>
    <w:p w:rsidR="002A73ED" w:rsidRDefault="002A73ED" w:rsidP="002A73ED">
      <w:pPr>
        <w:widowControl w:val="0"/>
        <w:jc w:val="left"/>
      </w:pPr>
      <w:r>
        <w:t>House Resolution</w:t>
      </w:r>
    </w:p>
    <w:p w:rsidR="002A73ED" w:rsidRDefault="002A73ED" w:rsidP="002A73ED">
      <w:pPr>
        <w:widowControl w:val="0"/>
        <w:jc w:val="left"/>
      </w:pPr>
      <w:r>
        <w:t>Sponsors: Reps. Cooper, Gambrell, Thayer, Bowen, White, Agnew, Alexander, Allen, Allison, Anderson, Anthony, Atwater, Bales, Ballentine, Bannister, Barfield, Battle, Bedingfield, Bikas, Bingham, Bowers, Brady, Branham, Brannon, Brantley, G.A. Brown, H.B. Brown, R.L. Brown, Butler Garrick, Chumley, Clemmons, Clyburn, Cobb</w:t>
      </w:r>
      <w:r>
        <w:noBreakHyphen/>
        <w:t>Hunter, Cole, Corbin, Crawford, Crosby, Daning, Delleney, Dillard, Edge, Erickson, Forrester, Frye, Funderburk, Gilliard, Govan, Hamilton, Hardwick, Harrell, Harrison, Hart, Hayes, Hearn, Henderson, Herbkersman, Hiott, Hixon, Hodges, Horne, Hosey, Howard, Huggins, Jefferson,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Toole, Tribble, Umphlett, Vick, Viers, Weeks, Whipper, Whitmire, Williams, Willis and Young</w:t>
      </w:r>
    </w:p>
    <w:p w:rsidR="002A73ED" w:rsidRDefault="002A73ED" w:rsidP="002A73ED">
      <w:pPr>
        <w:widowControl w:val="0"/>
        <w:jc w:val="left"/>
      </w:pPr>
      <w:r>
        <w:t>Document Path: l:\council\bills\gm\24753zw11.docx</w:t>
      </w:r>
    </w:p>
    <w:p w:rsidR="002A73ED" w:rsidRDefault="002A73ED" w:rsidP="002A73ED">
      <w:pPr>
        <w:widowControl w:val="0"/>
        <w:jc w:val="left"/>
      </w:pPr>
    </w:p>
    <w:p w:rsidR="002A73ED" w:rsidRDefault="002A73ED" w:rsidP="002A73ED">
      <w:pPr>
        <w:widowControl w:val="0"/>
        <w:jc w:val="left"/>
      </w:pPr>
      <w:r>
        <w:t>Introduced in the House on April 6, 2011</w:t>
      </w:r>
    </w:p>
    <w:p w:rsidR="002A73ED" w:rsidRDefault="002A73ED" w:rsidP="002A73ED">
      <w:pPr>
        <w:widowControl w:val="0"/>
        <w:jc w:val="left"/>
      </w:pPr>
      <w:r>
        <w:t>Adopted by the House on April 6, 2011</w:t>
      </w:r>
    </w:p>
    <w:p w:rsidR="002A73ED" w:rsidRDefault="002A73ED" w:rsidP="002A73ED">
      <w:pPr>
        <w:widowControl w:val="0"/>
        <w:jc w:val="left"/>
      </w:pPr>
    </w:p>
    <w:p w:rsidR="002A73ED" w:rsidRDefault="002A73ED" w:rsidP="002A73ED">
      <w:pPr>
        <w:widowControl w:val="0"/>
        <w:jc w:val="left"/>
      </w:pPr>
      <w:r>
        <w:t xml:space="preserve">Summary: </w:t>
      </w:r>
      <w:r w:rsidR="00255C56">
        <w:t>Anderson University Men's Basketball Team</w:t>
      </w:r>
    </w:p>
    <w:p w:rsidR="002A73ED" w:rsidRDefault="002A73ED" w:rsidP="002A73ED">
      <w:pPr>
        <w:widowControl w:val="0"/>
        <w:jc w:val="left"/>
      </w:pPr>
    </w:p>
    <w:p w:rsidR="002A73ED" w:rsidRDefault="002A73ED" w:rsidP="002A73ED">
      <w:pPr>
        <w:widowControl w:val="0"/>
        <w:jc w:val="left"/>
      </w:pPr>
    </w:p>
    <w:p w:rsidR="002A73ED" w:rsidRDefault="002A73ED" w:rsidP="002A73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73ED">
        <w:rPr>
          <w:b/>
        </w:rPr>
        <w:t>HISTORY OF LEGISLATIVE ACTIONS</w:t>
      </w:r>
    </w:p>
    <w:p w:rsidR="002A73ED" w:rsidRDefault="002A73ED" w:rsidP="002A73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A73ED" w:rsidRPr="002A73ED" w:rsidRDefault="002A73ED" w:rsidP="002A73E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A73ED">
        <w:rPr>
          <w:u w:val="single"/>
        </w:rPr>
        <w:tab/>
        <w:t>Date</w:t>
      </w:r>
      <w:r w:rsidRPr="002A73ED">
        <w:rPr>
          <w:u w:val="single"/>
        </w:rPr>
        <w:tab/>
        <w:t>Body</w:t>
      </w:r>
      <w:r w:rsidRPr="002A73ED">
        <w:rPr>
          <w:u w:val="single"/>
        </w:rPr>
        <w:tab/>
        <w:t>Action Description with journal page number</w:t>
      </w:r>
      <w:r w:rsidRPr="002A73ED">
        <w:rPr>
          <w:u w:val="single"/>
        </w:rPr>
        <w:tab/>
      </w:r>
    </w:p>
    <w:p w:rsidR="00AF431E" w:rsidRDefault="00AF431E" w:rsidP="00AF43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4/6/2011</w:t>
      </w:r>
      <w:r>
        <w:tab/>
        <w:t>House</w:t>
      </w:r>
      <w:r>
        <w:tab/>
      </w:r>
      <w:r w:rsidRPr="009C73EF">
        <w:t>Introduced and adopted (</w:t>
      </w:r>
      <w:hyperlink r:id="rId7" w:history="1">
        <w:r w:rsidRPr="009C73EF">
          <w:rPr>
            <w:rStyle w:val="Hyperlink"/>
          </w:rPr>
          <w:t>House Journal</w:t>
        </w:r>
        <w:r w:rsidRPr="009C73EF">
          <w:rPr>
            <w:rStyle w:val="Hyperlink"/>
          </w:rPr>
          <w:noBreakHyphen/>
          <w:t>page 65</w:t>
        </w:r>
      </w:hyperlink>
      <w:r w:rsidRPr="009C73EF">
        <w:t>)</w:t>
      </w:r>
    </w:p>
    <w:p w:rsidR="00AF431E" w:rsidRDefault="00AF431E" w:rsidP="00AF431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73ED" w:rsidRPr="002A73ED" w:rsidRDefault="002A73ED" w:rsidP="002A73E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A73ED" w:rsidRDefault="002A73ED" w:rsidP="002A73ED">
      <w:r w:rsidRPr="002A73ED">
        <w:rPr>
          <w:b/>
        </w:rPr>
        <w:t>VERSIONS OF THIS BILL</w:t>
      </w:r>
    </w:p>
    <w:p w:rsidR="002A73ED" w:rsidRDefault="002A73ED" w:rsidP="002A73ED"/>
    <w:p w:rsidR="002A73ED" w:rsidRDefault="006B7739" w:rsidP="002A73ED">
      <w:hyperlink r:id="rId8" w:history="1">
        <w:r w:rsidR="002A73ED">
          <w:rPr>
            <w:rStyle w:val="Hyperlink"/>
          </w:rPr>
          <w:t>4/6/2011</w:t>
        </w:r>
      </w:hyperlink>
    </w:p>
    <w:p w:rsidR="002A73ED" w:rsidRDefault="002A73ED" w:rsidP="002A73ED"/>
    <w:p w:rsidR="002A73ED" w:rsidRDefault="002A73ED" w:rsidP="002A73ED">
      <w:pPr>
        <w:sectPr w:rsidR="002A73ED" w:rsidSect="002A73E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37DB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859C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54DA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</w:t>
      </w:r>
      <w:r w:rsidR="00DF7245">
        <w:t xml:space="preserve"> RECOGNIZE AND HONOR THE MEN</w:t>
      </w:r>
      <w:r w:rsidR="00B10C82" w:rsidRPr="00B10C82">
        <w:t>’</w:t>
      </w:r>
      <w:r w:rsidR="00DF7245">
        <w:t>S BASKETBALL TEAM OF ANDERSON UNIVERSITY, AND TO CONGRATULATE THE PLAYERS AND COACHES FOR AN OUTSTANDING SEASON AND FOR ADVANCING TO THE ELITE EIGHT IN DIVISION II OF THE NCAA.</w:t>
      </w:r>
    </w:p>
    <w:p w:rsidR="008859C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F7245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F7245">
        <w:t xml:space="preserve">the members of the South Carolina House of Representatives are pleased to learn that Anderson University has </w:t>
      </w:r>
      <w:r w:rsidR="00E73DEA">
        <w:t>taken the</w:t>
      </w:r>
      <w:r w:rsidR="00BB5F9F">
        <w:t xml:space="preserve"> Southeast</w:t>
      </w:r>
      <w:r w:rsidR="00E73DEA">
        <w:t xml:space="preserve"> </w:t>
      </w:r>
      <w:r w:rsidR="00BB5F9F">
        <w:t>Regional C</w:t>
      </w:r>
      <w:r w:rsidR="00E73DEA">
        <w:t xml:space="preserve">hampionship and earned an invitation, not only to the </w:t>
      </w:r>
      <w:r w:rsidR="00D93B84">
        <w:t xml:space="preserve">NCAA </w:t>
      </w:r>
      <w:r w:rsidR="00532C7B">
        <w:t xml:space="preserve">Division II </w:t>
      </w:r>
      <w:r w:rsidR="00E73DEA">
        <w:t>Sweet Sixteen, but also to the Elite Eight; and</w:t>
      </w:r>
    </w:p>
    <w:p w:rsidR="00E73DEA" w:rsidRDefault="00E73D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DEA" w:rsidRDefault="00E73D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first school in South Carolina </w:t>
      </w:r>
      <w:r w:rsidR="00D93B84">
        <w:t xml:space="preserve">to take Southeast Regional honors </w:t>
      </w:r>
      <w:r>
        <w:t>since Lander University in 1999, Anderson University boasts</w:t>
      </w:r>
      <w:r w:rsidR="00BB5F9F">
        <w:t xml:space="preserve"> that it is</w:t>
      </w:r>
      <w:r>
        <w:t xml:space="preserve"> only the second South Atlantic Conference </w:t>
      </w:r>
      <w:r w:rsidR="00B2530B">
        <w:t xml:space="preserve">(SAC) </w:t>
      </w:r>
      <w:r>
        <w:t>team in South Carolina to earn a trip to the NCAA Division II Elite Eight; and</w:t>
      </w:r>
    </w:p>
    <w:p w:rsidR="00DF7245" w:rsidRDefault="00DF72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245" w:rsidRDefault="00DF72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73DEA">
        <w:t xml:space="preserve">in 2010, Head Coach Jason Taylor </w:t>
      </w:r>
      <w:r w:rsidR="00D93B84">
        <w:t>was</w:t>
      </w:r>
      <w:r w:rsidR="00E73DEA">
        <w:t xml:space="preserve"> the youngest coach to guide a men</w:t>
      </w:r>
      <w:r w:rsidR="00B10C82" w:rsidRPr="00B10C82">
        <w:t>’</w:t>
      </w:r>
      <w:r w:rsidR="00E73DEA">
        <w:t>s basketball team to the NCAA Tournament in either Division I or II; and</w:t>
      </w:r>
    </w:p>
    <w:p w:rsidR="00DF7245" w:rsidRDefault="00DF72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245" w:rsidRDefault="00DF72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5371F5">
        <w:t>to the delight of their fans and the disappointment of their opponents, the Anderson Trojans defeated tenth</w:t>
      </w:r>
      <w:r w:rsidR="00B10C82">
        <w:noBreakHyphen/>
      </w:r>
      <w:r w:rsidR="005371F5">
        <w:t xml:space="preserve">ranked </w:t>
      </w:r>
      <w:r w:rsidR="00BB5F9F">
        <w:t xml:space="preserve"> </w:t>
      </w:r>
      <w:r w:rsidR="005371F5">
        <w:t>Lincoln Memorial</w:t>
      </w:r>
      <w:r w:rsidR="00BB5F9F">
        <w:t xml:space="preserve"> from Tennessee, Alabama</w:t>
      </w:r>
      <w:r w:rsidR="00B10C82" w:rsidRPr="00B10C82">
        <w:t>’</w:t>
      </w:r>
      <w:r w:rsidR="00BB5F9F">
        <w:t>s Montevallo State, and third</w:t>
      </w:r>
      <w:r w:rsidR="00B10C82">
        <w:noBreakHyphen/>
      </w:r>
      <w:r w:rsidR="00BB5F9F">
        <w:t xml:space="preserve">ranked </w:t>
      </w:r>
      <w:r w:rsidR="005371F5">
        <w:t>Augusta State</w:t>
      </w:r>
      <w:r w:rsidR="00BB5F9F">
        <w:t xml:space="preserve"> from Georgia </w:t>
      </w:r>
      <w:r w:rsidR="005371F5">
        <w:t>in mid</w:t>
      </w:r>
      <w:r w:rsidR="00B10C82">
        <w:noBreakHyphen/>
      </w:r>
      <w:r w:rsidR="005371F5">
        <w:t>March for the school</w:t>
      </w:r>
      <w:r w:rsidR="00B10C82" w:rsidRPr="00B10C82">
        <w:t>’</w:t>
      </w:r>
      <w:r w:rsidR="005371F5">
        <w:t>s first</w:t>
      </w:r>
      <w:r w:rsidR="00B10C82">
        <w:noBreakHyphen/>
      </w:r>
      <w:r w:rsidR="005371F5">
        <w:t>ever Southeast Regional trophy; and</w:t>
      </w:r>
    </w:p>
    <w:p w:rsidR="00BB5F9F" w:rsidRDefault="00BB5F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5F9F" w:rsidRDefault="00BB5F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junior guard Nick Trull</w:t>
      </w:r>
      <w:r w:rsidR="00B2530B">
        <w:t>, a major in kinesiology with a 3.94 grade</w:t>
      </w:r>
      <w:r w:rsidR="00B10C82">
        <w:noBreakHyphen/>
      </w:r>
      <w:r w:rsidR="00B2530B">
        <w:t>point average,</w:t>
      </w:r>
      <w:r>
        <w:t xml:space="preserve"> distinguished himself </w:t>
      </w:r>
      <w:r w:rsidR="00D93B84">
        <w:t>by winning</w:t>
      </w:r>
      <w:r>
        <w:t xml:space="preserve"> an NCAA Elite 88 </w:t>
      </w:r>
      <w:r w:rsidR="00B2530B">
        <w:t>award, which is presented to the student</w:t>
      </w:r>
      <w:r w:rsidR="00B10C82">
        <w:noBreakHyphen/>
      </w:r>
      <w:r w:rsidR="00B2530B">
        <w:t>athlete with the highest cumulative grade</w:t>
      </w:r>
      <w:r w:rsidR="00B10C82">
        <w:noBreakHyphen/>
      </w:r>
      <w:r w:rsidR="00B2530B">
        <w:t>point average among the participants at the finals site for each of the NCAA</w:t>
      </w:r>
      <w:r w:rsidR="00B10C82" w:rsidRPr="00B10C82">
        <w:t>’</w:t>
      </w:r>
      <w:r w:rsidR="00B2530B">
        <w:t>s 88 championships.  He was also named the SAC Scholar</w:t>
      </w:r>
      <w:r w:rsidR="00B10C82">
        <w:noBreakHyphen/>
      </w:r>
      <w:r w:rsidR="00B2530B">
        <w:t>Athlete for men</w:t>
      </w:r>
      <w:r w:rsidR="00B10C82" w:rsidRPr="00B10C82">
        <w:t>’</w:t>
      </w:r>
      <w:r w:rsidR="00B2530B">
        <w:t>s basketball and earned Capital One Academic All</w:t>
      </w:r>
      <w:r w:rsidR="00B10C82">
        <w:noBreakHyphen/>
      </w:r>
      <w:r w:rsidR="00B2530B">
        <w:t>District III men</w:t>
      </w:r>
      <w:r w:rsidR="00B10C82" w:rsidRPr="00B10C82">
        <w:t>’</w:t>
      </w:r>
      <w:r w:rsidR="00B2530B">
        <w:t>s basketball second</w:t>
      </w:r>
      <w:r w:rsidR="00B10C82">
        <w:noBreakHyphen/>
      </w:r>
      <w:r w:rsidR="00B2530B">
        <w:t>team honors; and</w:t>
      </w:r>
    </w:p>
    <w:p w:rsidR="00B2530B" w:rsidRDefault="00B253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530B" w:rsidRDefault="00B253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senior guard Brandon Young and freshman guard Denzail Jones earned NCAA Southeast Regional All</w:t>
      </w:r>
      <w:r w:rsidR="00B10C82">
        <w:noBreakHyphen/>
      </w:r>
      <w:r>
        <w:t>Tournament accolades</w:t>
      </w:r>
      <w:r w:rsidR="00B10C82">
        <w:t>,</w:t>
      </w:r>
      <w:r>
        <w:t xml:space="preserve"> and </w:t>
      </w:r>
      <w:r w:rsidR="00B10C82">
        <w:t xml:space="preserve">both </w:t>
      </w:r>
      <w:r>
        <w:t>were named to the SAC first team while Kevis Cornwell earned second</w:t>
      </w:r>
      <w:r w:rsidR="00B10C82">
        <w:noBreakHyphen/>
      </w:r>
      <w:r>
        <w:t>team honors</w:t>
      </w:r>
      <w:r w:rsidR="00D93B84">
        <w:t>; and</w:t>
      </w:r>
    </w:p>
    <w:p w:rsidR="00E73DEA" w:rsidRDefault="00E73D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3DEA" w:rsidRDefault="00E73DE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 sport that requires speed, agility, strength, and </w:t>
      </w:r>
      <w:r w:rsidR="00D93B84">
        <w:t>precision</w:t>
      </w:r>
      <w:r>
        <w:t>, the Anderson Trojans ended their third consecutive winning season with an impressive 21</w:t>
      </w:r>
      <w:r w:rsidR="00B10C82">
        <w:noBreakHyphen/>
      </w:r>
      <w:r>
        <w:t>12 record, second only to the 24 game wins in 2010; and</w:t>
      </w:r>
    </w:p>
    <w:p w:rsidR="00DF7245" w:rsidRDefault="00DF724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F7245" w:rsidRDefault="00DF7245" w:rsidP="00DF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using their own athletic talent and training, Coach Taylor and his fine coaching staff forged a championship team through demanding practices filled with relentless drills and set a standard for excellence that will prove invaluable to these athletes throughout life both on and off the court; and</w:t>
      </w:r>
    </w:p>
    <w:p w:rsidR="00DF7245" w:rsidRDefault="00DF7245" w:rsidP="00DF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9CB" w:rsidRDefault="00DF7245" w:rsidP="00DF72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10C82">
        <w:t xml:space="preserve">the </w:t>
      </w:r>
      <w:r>
        <w:t xml:space="preserve">South Carolina </w:t>
      </w:r>
      <w:r w:rsidR="00B2530B">
        <w:t>House of Representatives</w:t>
      </w:r>
      <w:r>
        <w:t xml:space="preserve"> </w:t>
      </w:r>
      <w:r w:rsidR="00D93B84">
        <w:t>is</w:t>
      </w:r>
      <w:r>
        <w:t xml:space="preserve"> grateful for th</w:t>
      </w:r>
      <w:r w:rsidR="00D93B84">
        <w:t>e pride and recognition that the members of the A</w:t>
      </w:r>
      <w:r>
        <w:t>nderson University men</w:t>
      </w:r>
      <w:r w:rsidR="00B10C82" w:rsidRPr="00B10C82">
        <w:t>’</w:t>
      </w:r>
      <w:r>
        <w:t>s basketball team ha</w:t>
      </w:r>
      <w:r w:rsidR="00D93B84">
        <w:t>ve</w:t>
      </w:r>
      <w:r>
        <w:t xml:space="preserve"> brought to the</w:t>
      </w:r>
      <w:r w:rsidR="00D93B84">
        <w:t>ir</w:t>
      </w:r>
      <w:r>
        <w:t xml:space="preserve"> </w:t>
      </w:r>
      <w:r w:rsidR="00B10C82">
        <w:t>university</w:t>
      </w:r>
      <w:r>
        <w:t xml:space="preserve"> and </w:t>
      </w:r>
      <w:r w:rsidR="00B10C82">
        <w:t xml:space="preserve">to </w:t>
      </w:r>
      <w:r>
        <w:t xml:space="preserve">the </w:t>
      </w:r>
      <w:r w:rsidR="00B10C82">
        <w:t>Palmetto State</w:t>
      </w:r>
      <w:r>
        <w:t xml:space="preserve"> through their accomplishments this year and look to hear of their continued success</w:t>
      </w:r>
      <w:r w:rsidR="008859CB">
        <w:t>.  Now, therefore,</w:t>
      </w:r>
    </w:p>
    <w:p w:rsidR="008859C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9C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859C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859C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54DA7">
        <w:t xml:space="preserve"> the members of the South Carolina House of Representatives, by this resolution, recognize and honor the men</w:t>
      </w:r>
      <w:r w:rsidR="00B10C82" w:rsidRPr="00B10C82">
        <w:t>’</w:t>
      </w:r>
      <w:r w:rsidR="00D54DA7">
        <w:t>s basketball team of Anderson University</w:t>
      </w:r>
      <w:r w:rsidR="00DF7245">
        <w:t>,</w:t>
      </w:r>
      <w:r w:rsidR="00D54DA7">
        <w:t xml:space="preserve"> and congratulate the players and coaches for an outstanding season and for advancing to the Elite Eight in Division </w:t>
      </w:r>
      <w:r w:rsidR="00DF7245">
        <w:t xml:space="preserve">II of the </w:t>
      </w:r>
      <w:r w:rsidR="00D54DA7">
        <w:t>NCAA</w:t>
      </w:r>
      <w:r w:rsidR="00DF7245">
        <w:t>.</w:t>
      </w:r>
    </w:p>
    <w:p w:rsidR="008859C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859C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F7245">
        <w:t>present</w:t>
      </w:r>
      <w:r>
        <w:t>ed to</w:t>
      </w:r>
      <w:r w:rsidR="00DF7245">
        <w:t xml:space="preserve"> Head </w:t>
      </w:r>
      <w:r w:rsidR="00D7501D">
        <w:t>Co</w:t>
      </w:r>
      <w:r w:rsidR="00DF7245">
        <w:t>ach Jason Taylor.</w:t>
      </w:r>
    </w:p>
    <w:p w:rsidR="00E37DB8" w:rsidRDefault="00B10C82" w:rsidP="006A25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37DB8" w:rsidRDefault="00E37DB8" w:rsidP="002A73ED">
      <w:pPr>
        <w:suppressAutoHyphens/>
      </w:pPr>
    </w:p>
    <w:sectPr w:rsidR="00E37DB8" w:rsidSect="002A73ED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B84" w:rsidRDefault="00D93B84" w:rsidP="009F0C77">
      <w:r>
        <w:separator/>
      </w:r>
    </w:p>
  </w:endnote>
  <w:endnote w:type="continuationSeparator" w:id="0">
    <w:p w:rsidR="00D93B84" w:rsidRDefault="00D93B8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A77224-BFF6-4A58-AFB4-273E7C36FE84}"/>
    <w:embedBold r:id="rId2" w:fontKey="{2016E897-B2AF-45DF-9599-453973E4D98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636229E-7CA4-47E7-9921-A80790341493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9F18129-69A4-41D0-A0DA-38033A81450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554934D-DBF0-469B-B10A-70100E75CD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73ED" w:rsidRPr="00E37DB8" w:rsidRDefault="002A73ED" w:rsidP="00E37DB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[4036]</w:t>
    </w:r>
    <w:r>
      <w:tab/>
    </w:r>
    <w:r w:rsidR="006B7739">
      <w:fldChar w:fldCharType="begin"/>
    </w:r>
    <w:r w:rsidR="006B7739">
      <w:instrText xml:space="preserve"> PAGE  \* MERGEFORMAT </w:instrText>
    </w:r>
    <w:r w:rsidR="006B7739">
      <w:fldChar w:fldCharType="separate"/>
    </w:r>
    <w:r w:rsidR="006B7739">
      <w:rPr>
        <w:noProof/>
      </w:rPr>
      <w:t>1</w:t>
    </w:r>
    <w:r w:rsidR="006B773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B84" w:rsidRDefault="00D93B84" w:rsidP="009F0C77">
      <w:r>
        <w:separator/>
      </w:r>
    </w:p>
  </w:footnote>
  <w:footnote w:type="continuationSeparator" w:id="0">
    <w:p w:rsidR="00D93B84" w:rsidRDefault="00D93B8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4753ZW11"/>
    <w:docVar w:name="CoverBillType" w:val="r"/>
    <w:docVar w:name="docpath" w:val="L:\Council\bills\GM\24753ZW11.DOCX"/>
    <w:docVar w:name="dvBillNumber" w:val="403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97F69"/>
    <w:rsid w:val="00011869"/>
    <w:rsid w:val="00097F69"/>
    <w:rsid w:val="000E1785"/>
    <w:rsid w:val="000F40FA"/>
    <w:rsid w:val="0010776B"/>
    <w:rsid w:val="00133E66"/>
    <w:rsid w:val="001435A3"/>
    <w:rsid w:val="001518DA"/>
    <w:rsid w:val="001553C8"/>
    <w:rsid w:val="001D08F2"/>
    <w:rsid w:val="001D525B"/>
    <w:rsid w:val="001D7F4F"/>
    <w:rsid w:val="002321B6"/>
    <w:rsid w:val="00250967"/>
    <w:rsid w:val="002543C8"/>
    <w:rsid w:val="00255C56"/>
    <w:rsid w:val="00267F40"/>
    <w:rsid w:val="00284AAE"/>
    <w:rsid w:val="002A73ED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809EE"/>
    <w:rsid w:val="004E7D54"/>
    <w:rsid w:val="005273C6"/>
    <w:rsid w:val="00530A69"/>
    <w:rsid w:val="00532C7B"/>
    <w:rsid w:val="005371F5"/>
    <w:rsid w:val="00545593"/>
    <w:rsid w:val="005603EE"/>
    <w:rsid w:val="00577C6C"/>
    <w:rsid w:val="00581E8D"/>
    <w:rsid w:val="005C2FE2"/>
    <w:rsid w:val="005E2BC9"/>
    <w:rsid w:val="00605102"/>
    <w:rsid w:val="006215AA"/>
    <w:rsid w:val="00642978"/>
    <w:rsid w:val="006913C9"/>
    <w:rsid w:val="0069470D"/>
    <w:rsid w:val="006A1BBE"/>
    <w:rsid w:val="006A2537"/>
    <w:rsid w:val="006B7739"/>
    <w:rsid w:val="00734F00"/>
    <w:rsid w:val="00777127"/>
    <w:rsid w:val="007A0FC9"/>
    <w:rsid w:val="007A70AE"/>
    <w:rsid w:val="008362E8"/>
    <w:rsid w:val="00844F48"/>
    <w:rsid w:val="008859CB"/>
    <w:rsid w:val="008A1768"/>
    <w:rsid w:val="008F4429"/>
    <w:rsid w:val="0092699D"/>
    <w:rsid w:val="0094021A"/>
    <w:rsid w:val="009C6A0B"/>
    <w:rsid w:val="009F0C77"/>
    <w:rsid w:val="009F4DD1"/>
    <w:rsid w:val="00A03F73"/>
    <w:rsid w:val="00A41684"/>
    <w:rsid w:val="00A64E80"/>
    <w:rsid w:val="00A72BCD"/>
    <w:rsid w:val="00A741D9"/>
    <w:rsid w:val="00A833AB"/>
    <w:rsid w:val="00A9741D"/>
    <w:rsid w:val="00AC7751"/>
    <w:rsid w:val="00AD4B17"/>
    <w:rsid w:val="00AD73C4"/>
    <w:rsid w:val="00AF3EED"/>
    <w:rsid w:val="00AF431E"/>
    <w:rsid w:val="00B07325"/>
    <w:rsid w:val="00B10C82"/>
    <w:rsid w:val="00B2530B"/>
    <w:rsid w:val="00B412D4"/>
    <w:rsid w:val="00BB5F9F"/>
    <w:rsid w:val="00BE3C22"/>
    <w:rsid w:val="00C0345E"/>
    <w:rsid w:val="00C16B3E"/>
    <w:rsid w:val="00C3483A"/>
    <w:rsid w:val="00C6498C"/>
    <w:rsid w:val="00C74E9D"/>
    <w:rsid w:val="00C82FD3"/>
    <w:rsid w:val="00C92819"/>
    <w:rsid w:val="00CC359A"/>
    <w:rsid w:val="00CC6B7B"/>
    <w:rsid w:val="00CD2089"/>
    <w:rsid w:val="00D54DA7"/>
    <w:rsid w:val="00D61164"/>
    <w:rsid w:val="00D73A67"/>
    <w:rsid w:val="00D7501D"/>
    <w:rsid w:val="00D93B84"/>
    <w:rsid w:val="00D970A9"/>
    <w:rsid w:val="00DF3845"/>
    <w:rsid w:val="00DF7245"/>
    <w:rsid w:val="00E37DB8"/>
    <w:rsid w:val="00E41911"/>
    <w:rsid w:val="00E73DEA"/>
    <w:rsid w:val="00E92EEF"/>
    <w:rsid w:val="00EC3594"/>
    <w:rsid w:val="00F11468"/>
    <w:rsid w:val="00F20DB5"/>
    <w:rsid w:val="00F24442"/>
    <w:rsid w:val="00F50AE3"/>
    <w:rsid w:val="00F60B70"/>
    <w:rsid w:val="00F67CF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E9A46ECC-5189-48B2-9E58-856F97C6F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93B8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B8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A73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036_2011040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06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B243CD-3A87-4C32-BDF5-31E09BFE3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705</Words>
  <Characters>4071</Characters>
  <Application>Microsoft Office Word</Application>
  <DocSecurity>4</DocSecurity>
  <Lines>119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4036: Anderson University Men's Basketball Team - South Carolina Legislature Online</dc:title>
  <dc:subject/>
  <dc:creator>gailmoore</dc:creator>
  <cp:keywords/>
  <dc:description/>
  <cp:lastModifiedBy>N Cumfer</cp:lastModifiedBy>
  <cp:revision>2</cp:revision>
  <cp:lastPrinted>2011-04-05T16:18:00Z</cp:lastPrinted>
  <dcterms:created xsi:type="dcterms:W3CDTF">2014-11-24T14:05:00Z</dcterms:created>
  <dcterms:modified xsi:type="dcterms:W3CDTF">2014-11-24T14:05:00Z</dcterms:modified>
</cp:coreProperties>
</file>