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37F" w:rsidRDefault="0003237F" w:rsidP="0003237F">
      <w:pPr>
        <w:widowControl w:val="0"/>
        <w:jc w:val="center"/>
      </w:pPr>
      <w:bookmarkStart w:id="0" w:name="_GoBack"/>
      <w:bookmarkEnd w:id="0"/>
      <w:r w:rsidRPr="0003237F">
        <w:rPr>
          <w:b/>
        </w:rPr>
        <w:t>South Carolina General Assembly</w:t>
      </w:r>
    </w:p>
    <w:p w:rsidR="0003237F" w:rsidRDefault="0003237F" w:rsidP="0003237F">
      <w:pPr>
        <w:widowControl w:val="0"/>
        <w:jc w:val="center"/>
      </w:pPr>
      <w:r>
        <w:t>119th Session, 2011-2012</w:t>
      </w:r>
    </w:p>
    <w:p w:rsidR="0003237F" w:rsidRDefault="0003237F" w:rsidP="0003237F">
      <w:pPr>
        <w:widowControl w:val="0"/>
        <w:jc w:val="left"/>
      </w:pPr>
    </w:p>
    <w:p w:rsidR="0003237F" w:rsidRDefault="0003237F" w:rsidP="0003237F">
      <w:pPr>
        <w:widowControl w:val="0"/>
        <w:jc w:val="left"/>
        <w:rPr>
          <w:b/>
        </w:rPr>
      </w:pPr>
      <w:r w:rsidRPr="0003237F">
        <w:rPr>
          <w:b/>
        </w:rPr>
        <w:t>H. 4047</w:t>
      </w:r>
    </w:p>
    <w:p w:rsidR="0003237F" w:rsidRDefault="0003237F" w:rsidP="0003237F">
      <w:pPr>
        <w:widowControl w:val="0"/>
        <w:jc w:val="left"/>
        <w:rPr>
          <w:b/>
        </w:rPr>
      </w:pPr>
    </w:p>
    <w:p w:rsidR="0003237F" w:rsidRDefault="0003237F" w:rsidP="0003237F">
      <w:pPr>
        <w:widowControl w:val="0"/>
        <w:jc w:val="left"/>
      </w:pPr>
      <w:r w:rsidRPr="0003237F">
        <w:rPr>
          <w:b/>
        </w:rPr>
        <w:t>STATUS INFORMATION</w:t>
      </w:r>
    </w:p>
    <w:p w:rsidR="0003237F" w:rsidRDefault="0003237F" w:rsidP="0003237F">
      <w:pPr>
        <w:widowControl w:val="0"/>
        <w:jc w:val="left"/>
      </w:pPr>
    </w:p>
    <w:p w:rsidR="0003237F" w:rsidRDefault="0003237F" w:rsidP="0003237F">
      <w:pPr>
        <w:widowControl w:val="0"/>
        <w:jc w:val="left"/>
      </w:pPr>
      <w:r>
        <w:t>House Resolution</w:t>
      </w:r>
    </w:p>
    <w:p w:rsidR="0003237F" w:rsidRDefault="0003237F" w:rsidP="0003237F">
      <w:pPr>
        <w:widowControl w:val="0"/>
        <w:jc w:val="left"/>
      </w:pPr>
      <w:r>
        <w:t>Sponsors: Reps. Harrell,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Harrison, Hart, Hayes, Hearn, Henderson, Herbkersman, Hiott, Hixon, Hodges, Horne, Hosey, Howard, Huggins, Jefferson,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03237F" w:rsidRDefault="0003237F" w:rsidP="0003237F">
      <w:pPr>
        <w:widowControl w:val="0"/>
        <w:jc w:val="left"/>
      </w:pPr>
      <w:r>
        <w:t>Document Path: l:\council\bills\rm\1142sd11.docx</w:t>
      </w:r>
    </w:p>
    <w:p w:rsidR="0003237F" w:rsidRDefault="0003237F" w:rsidP="0003237F">
      <w:pPr>
        <w:widowControl w:val="0"/>
        <w:jc w:val="left"/>
      </w:pPr>
    </w:p>
    <w:p w:rsidR="0003237F" w:rsidRDefault="0003237F" w:rsidP="0003237F">
      <w:pPr>
        <w:widowControl w:val="0"/>
        <w:jc w:val="left"/>
      </w:pPr>
      <w:r>
        <w:t>Introduced in the House on April 6, 2011</w:t>
      </w:r>
    </w:p>
    <w:p w:rsidR="0003237F" w:rsidRDefault="0003237F" w:rsidP="0003237F">
      <w:pPr>
        <w:widowControl w:val="0"/>
        <w:jc w:val="left"/>
      </w:pPr>
      <w:r>
        <w:t>Adopted by the House on April 6, 2011</w:t>
      </w:r>
    </w:p>
    <w:p w:rsidR="0003237F" w:rsidRDefault="0003237F" w:rsidP="0003237F">
      <w:pPr>
        <w:widowControl w:val="0"/>
        <w:jc w:val="left"/>
      </w:pPr>
    </w:p>
    <w:p w:rsidR="0003237F" w:rsidRDefault="0003237F" w:rsidP="0003237F">
      <w:pPr>
        <w:widowControl w:val="0"/>
        <w:jc w:val="left"/>
      </w:pPr>
      <w:r>
        <w:t xml:space="preserve">Summary: </w:t>
      </w:r>
      <w:r w:rsidR="00F96489">
        <w:t>Charles Reid and staff</w:t>
      </w:r>
    </w:p>
    <w:p w:rsidR="0003237F" w:rsidRDefault="0003237F" w:rsidP="0003237F">
      <w:pPr>
        <w:widowControl w:val="0"/>
        <w:jc w:val="left"/>
      </w:pPr>
    </w:p>
    <w:p w:rsidR="0003237F" w:rsidRDefault="0003237F" w:rsidP="0003237F">
      <w:pPr>
        <w:widowControl w:val="0"/>
        <w:jc w:val="left"/>
      </w:pPr>
    </w:p>
    <w:p w:rsidR="0003237F" w:rsidRDefault="0003237F" w:rsidP="000323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3237F">
        <w:rPr>
          <w:b/>
        </w:rPr>
        <w:t>HISTORY OF LEGISLATIVE ACTIONS</w:t>
      </w:r>
    </w:p>
    <w:p w:rsidR="0003237F" w:rsidRDefault="0003237F" w:rsidP="000323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3237F" w:rsidRPr="0003237F" w:rsidRDefault="0003237F" w:rsidP="000323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3237F">
        <w:rPr>
          <w:u w:val="single"/>
        </w:rPr>
        <w:tab/>
        <w:t>Date</w:t>
      </w:r>
      <w:r w:rsidRPr="0003237F">
        <w:rPr>
          <w:u w:val="single"/>
        </w:rPr>
        <w:tab/>
        <w:t>Body</w:t>
      </w:r>
      <w:r w:rsidRPr="0003237F">
        <w:rPr>
          <w:u w:val="single"/>
        </w:rPr>
        <w:tab/>
        <w:t>Action Description with journal page number</w:t>
      </w:r>
      <w:r w:rsidRPr="0003237F">
        <w:rPr>
          <w:u w:val="single"/>
        </w:rPr>
        <w:tab/>
      </w:r>
    </w:p>
    <w:p w:rsidR="007013D7" w:rsidRDefault="007013D7" w:rsidP="007013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4/6/2011</w:t>
      </w:r>
      <w:r>
        <w:tab/>
        <w:t>House</w:t>
      </w:r>
      <w:r>
        <w:tab/>
      </w:r>
      <w:r w:rsidRPr="00412986">
        <w:t>Introduced and adopted (</w:t>
      </w:r>
      <w:hyperlink r:id="rId7" w:history="1">
        <w:r w:rsidRPr="00412986">
          <w:rPr>
            <w:rStyle w:val="Hyperlink"/>
          </w:rPr>
          <w:t>House Journal</w:t>
        </w:r>
        <w:r w:rsidRPr="00412986">
          <w:rPr>
            <w:rStyle w:val="Hyperlink"/>
          </w:rPr>
          <w:noBreakHyphen/>
          <w:t>page 68</w:t>
        </w:r>
      </w:hyperlink>
      <w:r w:rsidRPr="00412986">
        <w:t>)</w:t>
      </w:r>
    </w:p>
    <w:p w:rsidR="007013D7" w:rsidRDefault="007013D7" w:rsidP="007013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3237F" w:rsidRPr="0003237F" w:rsidRDefault="0003237F" w:rsidP="000323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3237F" w:rsidRDefault="0003237F" w:rsidP="0003237F">
      <w:r w:rsidRPr="0003237F">
        <w:rPr>
          <w:b/>
        </w:rPr>
        <w:t>VERSIONS OF THIS BILL</w:t>
      </w:r>
    </w:p>
    <w:p w:rsidR="0003237F" w:rsidRDefault="0003237F" w:rsidP="0003237F"/>
    <w:p w:rsidR="0003237F" w:rsidRDefault="00714AA4" w:rsidP="0003237F">
      <w:hyperlink r:id="rId8" w:history="1">
        <w:r w:rsidR="0003237F">
          <w:rPr>
            <w:rStyle w:val="Hyperlink"/>
          </w:rPr>
          <w:t>4/6/2011</w:t>
        </w:r>
      </w:hyperlink>
    </w:p>
    <w:p w:rsidR="0003237F" w:rsidRDefault="0003237F" w:rsidP="0003237F"/>
    <w:p w:rsidR="0003237F" w:rsidRDefault="0003237F" w:rsidP="0003237F">
      <w:pPr>
        <w:sectPr w:rsidR="0003237F" w:rsidSect="0003237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1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E23C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5C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F1DD6">
        <w:t xml:space="preserve">CONGRATULATE CHARLES REID, EDITOR OF THE </w:t>
      </w:r>
      <w:r w:rsidR="004F1DD6" w:rsidRPr="00155440">
        <w:rPr>
          <w:i/>
        </w:rPr>
        <w:t>SOUTH CAROLINA LEGISLATIVE MANUAL</w:t>
      </w:r>
      <w:r w:rsidR="004F1DD6">
        <w:t xml:space="preserve">, </w:t>
      </w:r>
      <w:r w:rsidR="005201C1">
        <w:t xml:space="preserve">AND HIS FINE TEAM </w:t>
      </w:r>
      <w:r w:rsidR="004F1DD6">
        <w:t xml:space="preserve">ON </w:t>
      </w:r>
      <w:r w:rsidR="00CE24BC">
        <w:t>THE PUBLICATION</w:t>
      </w:r>
      <w:r w:rsidR="005201C1" w:rsidRPr="005201C1">
        <w:t>’</w:t>
      </w:r>
      <w:r w:rsidR="00CE24BC">
        <w:t xml:space="preserve">S </w:t>
      </w:r>
      <w:r w:rsidR="004F1DD6">
        <w:t xml:space="preserve">RECEIVING </w:t>
      </w:r>
      <w:r w:rsidR="005E0E5C">
        <w:t>A</w:t>
      </w:r>
      <w:r w:rsidR="004F1DD6">
        <w:t xml:space="preserve"> </w:t>
      </w:r>
      <w:r w:rsidR="00BD7BBC">
        <w:t xml:space="preserve">2010 </w:t>
      </w:r>
      <w:r w:rsidR="004F1DD6">
        <w:t xml:space="preserve">SOUTH CAROLINA STATE LIBRARY </w:t>
      </w:r>
      <w:r w:rsidR="00817969">
        <w:t>NOTABLE STATE DOCUMENT</w:t>
      </w:r>
      <w:r w:rsidR="004F1DD6">
        <w:t xml:space="preserve"> AWARD.</w:t>
      </w:r>
    </w:p>
    <w:p w:rsidR="009E23C2" w:rsidRDefault="009E23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03BD9" w:rsidRDefault="009E23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A07FF">
        <w:t xml:space="preserve">the South Carolina House of Representatives is pleased to note that the </w:t>
      </w:r>
      <w:r w:rsidR="00BA07FF" w:rsidRPr="00155440">
        <w:rPr>
          <w:i/>
        </w:rPr>
        <w:t>South Carolina Legislative Manual</w:t>
      </w:r>
      <w:r w:rsidR="00BA07FF">
        <w:t>, edited by Charles Reid</w:t>
      </w:r>
      <w:r w:rsidR="009D48A8">
        <w:t xml:space="preserve">, </w:t>
      </w:r>
      <w:r w:rsidR="004230D5">
        <w:t xml:space="preserve">Clerk </w:t>
      </w:r>
      <w:r w:rsidR="009D48A8">
        <w:t xml:space="preserve">of the House, and published by the House of Representatives, </w:t>
      </w:r>
      <w:r w:rsidR="005E0E5C">
        <w:t>has received a</w:t>
      </w:r>
      <w:r w:rsidR="009D48A8">
        <w:t xml:space="preserve"> 2010 South Carolina State Library Notable State Document</w:t>
      </w:r>
      <w:r w:rsidR="00817969">
        <w:t xml:space="preserve"> Award</w:t>
      </w:r>
      <w:r w:rsidR="009D48A8">
        <w:t>; and</w:t>
      </w:r>
    </w:p>
    <w:p w:rsidR="009D48A8" w:rsidRDefault="009D48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00F" w:rsidRDefault="009D48A8" w:rsidP="00E34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4A7CF2">
        <w:t>t</w:t>
      </w:r>
      <w:r w:rsidR="00103BD9">
        <w:rPr>
          <w:color w:val="000000" w:themeColor="text1"/>
          <w:u w:color="000000" w:themeColor="text1"/>
        </w:rPr>
        <w:t>he</w:t>
      </w:r>
      <w:r w:rsidR="00103BD9" w:rsidRPr="000D04B9">
        <w:rPr>
          <w:color w:val="000000" w:themeColor="text1"/>
          <w:u w:color="000000" w:themeColor="text1"/>
        </w:rPr>
        <w:t xml:space="preserve"> South Carolina State Library announce</w:t>
      </w:r>
      <w:r w:rsidR="00E3400F">
        <w:rPr>
          <w:color w:val="000000" w:themeColor="text1"/>
          <w:u w:color="000000" w:themeColor="text1"/>
        </w:rPr>
        <w:t>s winners of the award a</w:t>
      </w:r>
      <w:r w:rsidR="00103BD9" w:rsidRPr="000D04B9">
        <w:rPr>
          <w:color w:val="000000" w:themeColor="text1"/>
          <w:u w:color="000000" w:themeColor="text1"/>
        </w:rPr>
        <w:t xml:space="preserve">nnually on or near Freedom of Information Day, March 16, the birthday of President James Madison, </w:t>
      </w:r>
      <w:r w:rsidR="00E3400F">
        <w:rPr>
          <w:color w:val="000000" w:themeColor="text1"/>
          <w:u w:color="000000" w:themeColor="text1"/>
        </w:rPr>
        <w:t xml:space="preserve">who was </w:t>
      </w:r>
      <w:r w:rsidR="00103BD9" w:rsidRPr="000D04B9">
        <w:rPr>
          <w:color w:val="000000" w:themeColor="text1"/>
          <w:u w:color="000000" w:themeColor="text1"/>
        </w:rPr>
        <w:t>an early proponent of citizen access to government information</w:t>
      </w:r>
      <w:r w:rsidR="00E3400F">
        <w:rPr>
          <w:color w:val="000000" w:themeColor="text1"/>
          <w:u w:color="000000" w:themeColor="text1"/>
        </w:rPr>
        <w:t>; and</w:t>
      </w:r>
    </w:p>
    <w:p w:rsidR="00E3400F" w:rsidRDefault="00E3400F" w:rsidP="00E34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03BD9" w:rsidRPr="000D04B9" w:rsidRDefault="00E3400F" w:rsidP="00E34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103BD9" w:rsidRPr="000D04B9">
        <w:rPr>
          <w:color w:val="000000" w:themeColor="text1"/>
          <w:u w:color="000000" w:themeColor="text1"/>
        </w:rPr>
        <w:t xml:space="preserve">wards were presented to the winning agencies by Chris Yates and Elaine Sandberg of the </w:t>
      </w:r>
      <w:r w:rsidR="007B776F">
        <w:rPr>
          <w:color w:val="000000" w:themeColor="text1"/>
          <w:u w:color="000000" w:themeColor="text1"/>
        </w:rPr>
        <w:t xml:space="preserve">South Carolina </w:t>
      </w:r>
      <w:r w:rsidR="00103BD9" w:rsidRPr="000D04B9">
        <w:rPr>
          <w:color w:val="000000" w:themeColor="text1"/>
          <w:u w:color="000000" w:themeColor="text1"/>
        </w:rPr>
        <w:t>State Library at a morning ceremony on March 16</w:t>
      </w:r>
      <w:r>
        <w:rPr>
          <w:color w:val="000000" w:themeColor="text1"/>
          <w:u w:color="000000" w:themeColor="text1"/>
        </w:rPr>
        <w:t>, 2011</w:t>
      </w:r>
      <w:r w:rsidR="00103BD9" w:rsidRPr="000D04B9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The winning agencies were commended “for </w:t>
      </w:r>
      <w:r w:rsidR="00103BD9" w:rsidRPr="000D04B9">
        <w:rPr>
          <w:color w:val="000000" w:themeColor="text1"/>
          <w:u w:color="000000" w:themeColor="text1"/>
        </w:rPr>
        <w:t>their commitment to providing access to their information either digitally or in print through these quality publications</w:t>
      </w:r>
      <w:r>
        <w:rPr>
          <w:color w:val="000000" w:themeColor="text1"/>
          <w:u w:color="000000" w:themeColor="text1"/>
        </w:rPr>
        <w:t>”; and</w:t>
      </w:r>
    </w:p>
    <w:p w:rsidR="00103BD9" w:rsidRPr="000D04B9" w:rsidRDefault="00103BD9" w:rsidP="00103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3BD9" w:rsidRDefault="00427090" w:rsidP="00103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selected by a group of state</w:t>
      </w:r>
      <w:r w:rsidR="00D81B24">
        <w:rPr>
          <w:color w:val="000000" w:themeColor="text1"/>
          <w:u w:color="000000" w:themeColor="text1"/>
        </w:rPr>
        <w:t xml:space="preserve"> </w:t>
      </w:r>
      <w:r w:rsidR="00103BD9" w:rsidRPr="000D04B9">
        <w:rPr>
          <w:color w:val="000000" w:themeColor="text1"/>
          <w:u w:color="000000" w:themeColor="text1"/>
        </w:rPr>
        <w:t xml:space="preserve">documents depository librarians from around the </w:t>
      </w:r>
      <w:r>
        <w:rPr>
          <w:color w:val="000000" w:themeColor="text1"/>
          <w:u w:color="000000" w:themeColor="text1"/>
        </w:rPr>
        <w:t>Palmetto S</w:t>
      </w:r>
      <w:r w:rsidR="00103BD9" w:rsidRPr="000D04B9">
        <w:rPr>
          <w:color w:val="000000" w:themeColor="text1"/>
          <w:u w:color="000000" w:themeColor="text1"/>
        </w:rPr>
        <w:t>tate and by staff at the South Carolina State Library</w:t>
      </w:r>
      <w:r w:rsidR="00E06D57">
        <w:rPr>
          <w:color w:val="000000" w:themeColor="text1"/>
          <w:u w:color="000000" w:themeColor="text1"/>
        </w:rPr>
        <w:t>, w</w:t>
      </w:r>
      <w:r w:rsidR="00E06D57" w:rsidRPr="000D04B9">
        <w:rPr>
          <w:color w:val="000000" w:themeColor="text1"/>
          <w:u w:color="000000" w:themeColor="text1"/>
        </w:rPr>
        <w:t xml:space="preserve">inning documents </w:t>
      </w:r>
      <w:r w:rsidR="00103BD9" w:rsidRPr="000D04B9">
        <w:rPr>
          <w:color w:val="000000" w:themeColor="text1"/>
          <w:u w:color="000000" w:themeColor="text1"/>
        </w:rPr>
        <w:t xml:space="preserve">are available </w:t>
      </w:r>
      <w:r w:rsidR="009C4EDF">
        <w:rPr>
          <w:color w:val="000000" w:themeColor="text1"/>
          <w:u w:color="000000" w:themeColor="text1"/>
        </w:rPr>
        <w:t>for viewing</w:t>
      </w:r>
      <w:r w:rsidR="00103BD9" w:rsidRPr="000D04B9">
        <w:rPr>
          <w:color w:val="000000" w:themeColor="text1"/>
          <w:u w:color="000000" w:themeColor="text1"/>
        </w:rPr>
        <w:t xml:space="preserve"> at the </w:t>
      </w:r>
      <w:r w:rsidR="00A44C4A">
        <w:rPr>
          <w:color w:val="000000" w:themeColor="text1"/>
          <w:u w:color="000000" w:themeColor="text1"/>
        </w:rPr>
        <w:t>l</w:t>
      </w:r>
      <w:r w:rsidR="00103BD9" w:rsidRPr="000D04B9">
        <w:rPr>
          <w:color w:val="000000" w:themeColor="text1"/>
          <w:u w:color="000000" w:themeColor="text1"/>
        </w:rPr>
        <w:t>ibrary</w:t>
      </w:r>
      <w:r>
        <w:rPr>
          <w:color w:val="000000" w:themeColor="text1"/>
          <w:u w:color="000000" w:themeColor="text1"/>
        </w:rPr>
        <w:t>; and</w:t>
      </w:r>
    </w:p>
    <w:p w:rsidR="005201C1" w:rsidRDefault="005201C1" w:rsidP="00103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01C1" w:rsidRDefault="005201C1" w:rsidP="00103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preparation of the annual </w:t>
      </w:r>
      <w:r w:rsidRPr="00181129">
        <w:rPr>
          <w:i/>
          <w:color w:val="000000" w:themeColor="text1"/>
          <w:u w:color="000000" w:themeColor="text1"/>
        </w:rPr>
        <w:t>Legislative Manual</w:t>
      </w:r>
      <w:r>
        <w:rPr>
          <w:color w:val="000000" w:themeColor="text1"/>
          <w:u w:color="000000" w:themeColor="text1"/>
        </w:rPr>
        <w:t xml:space="preserve"> is a year</w:t>
      </w:r>
      <w:r>
        <w:rPr>
          <w:color w:val="000000" w:themeColor="text1"/>
          <w:u w:color="000000" w:themeColor="text1"/>
        </w:rPr>
        <w:noBreakHyphen/>
        <w:t>round undertaking with literally thousands of piece</w:t>
      </w:r>
      <w:r w:rsidR="0018112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of information required to be checked or updated, and Charles Reid and his talented and capable staff compile a publication that most people involved in government</w:t>
      </w:r>
      <w:r w:rsidR="00390719">
        <w:rPr>
          <w:color w:val="000000" w:themeColor="text1"/>
          <w:u w:color="000000" w:themeColor="text1"/>
        </w:rPr>
        <w:t xml:space="preserve"> of any level</w:t>
      </w:r>
      <w:r>
        <w:rPr>
          <w:color w:val="000000" w:themeColor="text1"/>
          <w:u w:color="000000" w:themeColor="text1"/>
        </w:rPr>
        <w:t>, in any significant capacity, cannot do without; and</w:t>
      </w:r>
    </w:p>
    <w:p w:rsidR="00427090" w:rsidRDefault="00427090" w:rsidP="00103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3C2" w:rsidRDefault="00427090" w:rsidP="00427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cognizant of his dedicated labors as editor of the </w:t>
      </w:r>
      <w:r w:rsidRPr="00E633D6">
        <w:rPr>
          <w:i/>
        </w:rPr>
        <w:t>South Carolina Legislative Manual</w:t>
      </w:r>
      <w:r>
        <w:t xml:space="preserve">, the House of Representatives takes great pleasure in honoring Charles Reid, </w:t>
      </w:r>
      <w:r w:rsidR="005201C1">
        <w:t xml:space="preserve">Clerk </w:t>
      </w:r>
      <w:r>
        <w:t xml:space="preserve">of the House, </w:t>
      </w:r>
      <w:r w:rsidR="005201C1">
        <w:t xml:space="preserve">and his wonderful staff </w:t>
      </w:r>
      <w:r>
        <w:t xml:space="preserve">for </w:t>
      </w:r>
      <w:r w:rsidR="005201C1">
        <w:t>their</w:t>
      </w:r>
      <w:r>
        <w:t xml:space="preserve"> critical role in the creation of the manual and in the resultant winning of this fine award. </w:t>
      </w:r>
      <w:r w:rsidR="009E23C2">
        <w:t>Now, therefore,</w:t>
      </w:r>
    </w:p>
    <w:p w:rsidR="009E23C2" w:rsidRDefault="009E23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23C2" w:rsidRDefault="009E23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E23C2" w:rsidRDefault="009E23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998" w:rsidRDefault="009E23C2" w:rsidP="00985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427090">
        <w:t xml:space="preserve"> </w:t>
      </w:r>
      <w:r w:rsidR="00985998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985998">
        <w:rPr>
          <w:color w:val="000000" w:themeColor="text1"/>
          <w:u w:color="000000" w:themeColor="text1"/>
        </w:rPr>
        <w:t xml:space="preserve"> </w:t>
      </w:r>
      <w:r w:rsidR="00985998">
        <w:t xml:space="preserve">congratulate Charles Reid, </w:t>
      </w:r>
      <w:r w:rsidR="005201C1">
        <w:t xml:space="preserve">Editor </w:t>
      </w:r>
      <w:r w:rsidR="00985998">
        <w:t xml:space="preserve">of the </w:t>
      </w:r>
      <w:r w:rsidR="00985998" w:rsidRPr="00E633D6">
        <w:rPr>
          <w:i/>
        </w:rPr>
        <w:t>South Carolina Legislative Manual</w:t>
      </w:r>
      <w:r w:rsidR="00985998">
        <w:t xml:space="preserve">, </w:t>
      </w:r>
      <w:r w:rsidR="005201C1">
        <w:t xml:space="preserve">and his fine team </w:t>
      </w:r>
      <w:r w:rsidR="00985998">
        <w:t>on the publication</w:t>
      </w:r>
      <w:r w:rsidR="005201C1" w:rsidRPr="005201C1">
        <w:t>’</w:t>
      </w:r>
      <w:r w:rsidR="00985998">
        <w:t xml:space="preserve">s receiving a 2010 South Carolina State Library Notable State Document </w:t>
      </w:r>
      <w:r w:rsidR="001B5465">
        <w:t>A</w:t>
      </w:r>
      <w:r w:rsidR="00985998">
        <w:t>ward.</w:t>
      </w:r>
    </w:p>
    <w:p w:rsidR="009E23C2" w:rsidRDefault="009E23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E23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A5BFA">
        <w:t xml:space="preserve">provided to </w:t>
      </w:r>
      <w:r w:rsidR="00390719">
        <w:t xml:space="preserve">the Honorable </w:t>
      </w:r>
      <w:r w:rsidR="005A5BFA">
        <w:t>Charles Reid.</w:t>
      </w:r>
    </w:p>
    <w:p w:rsidR="00C51E9A" w:rsidRDefault="005201C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1E9A" w:rsidRDefault="00C51E9A" w:rsidP="0003237F">
      <w:pPr>
        <w:suppressAutoHyphens/>
      </w:pPr>
    </w:p>
    <w:sectPr w:rsidR="00C51E9A" w:rsidSect="0003237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30D5" w:rsidRDefault="004230D5" w:rsidP="009F0C77">
      <w:r>
        <w:separator/>
      </w:r>
    </w:p>
  </w:endnote>
  <w:endnote w:type="continuationSeparator" w:id="0">
    <w:p w:rsidR="004230D5" w:rsidRDefault="004230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2B030B-B169-47F6-8056-AD41B0AFE2FD}"/>
    <w:embedBold r:id="rId2" w:fontKey="{D6FDEDC1-B560-476D-B819-565F119D81C7}"/>
    <w:embedItalic r:id="rId3" w:fontKey="{92E5CB88-B55F-41D7-8905-469B544E46A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B8978F9-D379-4861-83C2-01F700494F3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D83753A6-79E8-48DE-B7DA-329B61FC51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0EC84F8-71BA-42F8-B8E4-3075E04F13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37F" w:rsidRPr="00C51E9A" w:rsidRDefault="0003237F" w:rsidP="00C51E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[4047]</w:t>
    </w:r>
    <w:r>
      <w:tab/>
    </w:r>
    <w:r w:rsidR="00714AA4">
      <w:fldChar w:fldCharType="begin"/>
    </w:r>
    <w:r w:rsidR="00714AA4">
      <w:instrText xml:space="preserve"> PAGE  \* MERGEFORMAT </w:instrText>
    </w:r>
    <w:r w:rsidR="00714AA4">
      <w:fldChar w:fldCharType="separate"/>
    </w:r>
    <w:r w:rsidR="00714AA4">
      <w:rPr>
        <w:noProof/>
      </w:rPr>
      <w:t>1</w:t>
    </w:r>
    <w:r w:rsidR="00714AA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30D5" w:rsidRDefault="004230D5" w:rsidP="009F0C77">
      <w:r>
        <w:separator/>
      </w:r>
    </w:p>
  </w:footnote>
  <w:footnote w:type="continuationSeparator" w:id="0">
    <w:p w:rsidR="004230D5" w:rsidRDefault="004230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42SD11"/>
    <w:docVar w:name="CoverBillType" w:val="r"/>
    <w:docVar w:name="docpath" w:val="L:\Council\bills\RM\1142SD11.DOCX"/>
    <w:docVar w:name="dvBillNumber" w:val="404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D746F"/>
    <w:rsid w:val="00003A31"/>
    <w:rsid w:val="00011869"/>
    <w:rsid w:val="00026A26"/>
    <w:rsid w:val="0003237F"/>
    <w:rsid w:val="000A2075"/>
    <w:rsid w:val="000E1785"/>
    <w:rsid w:val="000F40FA"/>
    <w:rsid w:val="000F77EF"/>
    <w:rsid w:val="00103BD9"/>
    <w:rsid w:val="0010776B"/>
    <w:rsid w:val="00133E66"/>
    <w:rsid w:val="001435A3"/>
    <w:rsid w:val="00155440"/>
    <w:rsid w:val="00181129"/>
    <w:rsid w:val="001907DF"/>
    <w:rsid w:val="001B5465"/>
    <w:rsid w:val="001D08F2"/>
    <w:rsid w:val="001D25E7"/>
    <w:rsid w:val="001D48A9"/>
    <w:rsid w:val="001D525B"/>
    <w:rsid w:val="001D746F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613A1"/>
    <w:rsid w:val="0037079A"/>
    <w:rsid w:val="00390719"/>
    <w:rsid w:val="003D01E8"/>
    <w:rsid w:val="003E5288"/>
    <w:rsid w:val="003F6D79"/>
    <w:rsid w:val="003F79B9"/>
    <w:rsid w:val="0041760A"/>
    <w:rsid w:val="00417C01"/>
    <w:rsid w:val="004230D5"/>
    <w:rsid w:val="00427090"/>
    <w:rsid w:val="004809EE"/>
    <w:rsid w:val="004A7CF2"/>
    <w:rsid w:val="004E7D54"/>
    <w:rsid w:val="004F1DD6"/>
    <w:rsid w:val="005201C1"/>
    <w:rsid w:val="005273C6"/>
    <w:rsid w:val="00530A69"/>
    <w:rsid w:val="00545593"/>
    <w:rsid w:val="00577C6C"/>
    <w:rsid w:val="005A5BFA"/>
    <w:rsid w:val="005C2FE2"/>
    <w:rsid w:val="005E0E5C"/>
    <w:rsid w:val="005E2BC9"/>
    <w:rsid w:val="005F4C64"/>
    <w:rsid w:val="00605102"/>
    <w:rsid w:val="006215AA"/>
    <w:rsid w:val="00650A67"/>
    <w:rsid w:val="006913C9"/>
    <w:rsid w:val="006930D8"/>
    <w:rsid w:val="0069470D"/>
    <w:rsid w:val="006B0C4E"/>
    <w:rsid w:val="007013D7"/>
    <w:rsid w:val="00714AA4"/>
    <w:rsid w:val="00730078"/>
    <w:rsid w:val="00734F00"/>
    <w:rsid w:val="007815E8"/>
    <w:rsid w:val="007A70AE"/>
    <w:rsid w:val="007B776F"/>
    <w:rsid w:val="00817969"/>
    <w:rsid w:val="008362E8"/>
    <w:rsid w:val="008A1768"/>
    <w:rsid w:val="008C4675"/>
    <w:rsid w:val="008F4429"/>
    <w:rsid w:val="0094021A"/>
    <w:rsid w:val="00985998"/>
    <w:rsid w:val="009C4EDF"/>
    <w:rsid w:val="009C6A0B"/>
    <w:rsid w:val="009D48A8"/>
    <w:rsid w:val="009E23C2"/>
    <w:rsid w:val="009F0C77"/>
    <w:rsid w:val="009F4DD1"/>
    <w:rsid w:val="00A41684"/>
    <w:rsid w:val="00A44C4A"/>
    <w:rsid w:val="00A64E80"/>
    <w:rsid w:val="00A72BCD"/>
    <w:rsid w:val="00A741D9"/>
    <w:rsid w:val="00A833AB"/>
    <w:rsid w:val="00A9741D"/>
    <w:rsid w:val="00AD4B17"/>
    <w:rsid w:val="00AF251F"/>
    <w:rsid w:val="00B12E1A"/>
    <w:rsid w:val="00B412D4"/>
    <w:rsid w:val="00B4753F"/>
    <w:rsid w:val="00B57513"/>
    <w:rsid w:val="00B836D2"/>
    <w:rsid w:val="00B934CE"/>
    <w:rsid w:val="00B95C3F"/>
    <w:rsid w:val="00BA07FF"/>
    <w:rsid w:val="00BD36A9"/>
    <w:rsid w:val="00BD7BBC"/>
    <w:rsid w:val="00BE3C22"/>
    <w:rsid w:val="00C0345E"/>
    <w:rsid w:val="00C04B9A"/>
    <w:rsid w:val="00C3483A"/>
    <w:rsid w:val="00C43CE9"/>
    <w:rsid w:val="00C51D0F"/>
    <w:rsid w:val="00C51E9A"/>
    <w:rsid w:val="00C55DF7"/>
    <w:rsid w:val="00C604B5"/>
    <w:rsid w:val="00C73D4F"/>
    <w:rsid w:val="00C74E9D"/>
    <w:rsid w:val="00C82FD3"/>
    <w:rsid w:val="00C92819"/>
    <w:rsid w:val="00CC6B7B"/>
    <w:rsid w:val="00CD2089"/>
    <w:rsid w:val="00CE24BC"/>
    <w:rsid w:val="00D15B76"/>
    <w:rsid w:val="00D40B29"/>
    <w:rsid w:val="00D73A67"/>
    <w:rsid w:val="00D81B24"/>
    <w:rsid w:val="00D970A9"/>
    <w:rsid w:val="00DB0811"/>
    <w:rsid w:val="00DF3616"/>
    <w:rsid w:val="00DF3845"/>
    <w:rsid w:val="00E06D57"/>
    <w:rsid w:val="00E3400F"/>
    <w:rsid w:val="00E41911"/>
    <w:rsid w:val="00E633D6"/>
    <w:rsid w:val="00E80ACC"/>
    <w:rsid w:val="00E92EEF"/>
    <w:rsid w:val="00EF29D5"/>
    <w:rsid w:val="00F24442"/>
    <w:rsid w:val="00F50AE3"/>
    <w:rsid w:val="00F67CF1"/>
    <w:rsid w:val="00F840F0"/>
    <w:rsid w:val="00F96489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F88A0BD-566B-4818-87E1-D8C7F1526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79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96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323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047_201104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4-06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DB2A8B-5E3E-4D1B-926E-821DD410E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577</Words>
  <Characters>3389</Characters>
  <Application>Microsoft Office Word</Application>
  <DocSecurity>4</DocSecurity>
  <Lines>103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4047: Charles Reid and staff - South Carolina Legislature Online</dc:title>
  <dc:subject/>
  <dc:creator>rosannemcdowell</dc:creator>
  <cp:keywords/>
  <dc:description/>
  <cp:lastModifiedBy>N Cumfer</cp:lastModifiedBy>
  <cp:revision>2</cp:revision>
  <cp:lastPrinted>2011-03-28T13:33:00Z</cp:lastPrinted>
  <dcterms:created xsi:type="dcterms:W3CDTF">2014-11-24T14:05:00Z</dcterms:created>
  <dcterms:modified xsi:type="dcterms:W3CDTF">2014-11-24T14:05:00Z</dcterms:modified>
</cp:coreProperties>
</file>