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ECB" w:rsidRDefault="00102ECB" w:rsidP="00102ECB">
      <w:pPr>
        <w:widowControl w:val="0"/>
        <w:jc w:val="center"/>
      </w:pPr>
      <w:bookmarkStart w:id="0" w:name="_GoBack"/>
      <w:bookmarkEnd w:id="0"/>
      <w:r w:rsidRPr="00102ECB">
        <w:rPr>
          <w:b/>
        </w:rPr>
        <w:t>South Carolina General Assembly</w:t>
      </w:r>
    </w:p>
    <w:p w:rsidR="00102ECB" w:rsidRDefault="00102ECB" w:rsidP="00102ECB">
      <w:pPr>
        <w:widowControl w:val="0"/>
        <w:jc w:val="center"/>
      </w:pPr>
      <w:r>
        <w:t>119th Session, 2011-2012</w:t>
      </w:r>
    </w:p>
    <w:p w:rsidR="00102ECB" w:rsidRDefault="00102ECB" w:rsidP="00102ECB">
      <w:pPr>
        <w:widowControl w:val="0"/>
        <w:jc w:val="left"/>
      </w:pPr>
    </w:p>
    <w:p w:rsidR="00102ECB" w:rsidRDefault="00102ECB" w:rsidP="00102ECB">
      <w:pPr>
        <w:widowControl w:val="0"/>
        <w:jc w:val="left"/>
        <w:rPr>
          <w:b/>
        </w:rPr>
      </w:pPr>
      <w:r w:rsidRPr="00102ECB">
        <w:rPr>
          <w:b/>
        </w:rPr>
        <w:t>H. 4084</w:t>
      </w:r>
    </w:p>
    <w:p w:rsidR="00102ECB" w:rsidRDefault="00102ECB" w:rsidP="00102ECB">
      <w:pPr>
        <w:widowControl w:val="0"/>
        <w:jc w:val="left"/>
        <w:rPr>
          <w:b/>
        </w:rPr>
      </w:pPr>
    </w:p>
    <w:p w:rsidR="00102ECB" w:rsidRDefault="00102ECB" w:rsidP="00102ECB">
      <w:pPr>
        <w:widowControl w:val="0"/>
        <w:jc w:val="left"/>
      </w:pPr>
      <w:r w:rsidRPr="00102ECB">
        <w:rPr>
          <w:b/>
        </w:rPr>
        <w:t>STATUS INFORMATION</w:t>
      </w:r>
    </w:p>
    <w:p w:rsidR="00102ECB" w:rsidRDefault="00102ECB" w:rsidP="00102ECB">
      <w:pPr>
        <w:widowControl w:val="0"/>
        <w:jc w:val="left"/>
      </w:pPr>
    </w:p>
    <w:p w:rsidR="00102ECB" w:rsidRDefault="00102ECB" w:rsidP="00102ECB">
      <w:pPr>
        <w:widowControl w:val="0"/>
        <w:jc w:val="left"/>
      </w:pPr>
      <w:r>
        <w:t>General Bill</w:t>
      </w:r>
    </w:p>
    <w:p w:rsidR="00102ECB" w:rsidRDefault="002E21AB" w:rsidP="00102ECB">
      <w:pPr>
        <w:widowControl w:val="0"/>
        <w:jc w:val="left"/>
      </w:pPr>
      <w:r>
        <w:t>Sponsors: Reps. Tallon, Bannister, Brannon, Cole, Dillard, Forrester, Mitchell and G.R. Smith</w:t>
      </w:r>
    </w:p>
    <w:p w:rsidR="00102ECB" w:rsidRDefault="00102ECB" w:rsidP="00102ECB">
      <w:pPr>
        <w:widowControl w:val="0"/>
        <w:jc w:val="left"/>
      </w:pPr>
      <w:r>
        <w:t>Document Path: l:\council\bills\dka\3575sd11.docx</w:t>
      </w:r>
    </w:p>
    <w:p w:rsidR="00102ECB" w:rsidRDefault="00102ECB" w:rsidP="00102ECB">
      <w:pPr>
        <w:widowControl w:val="0"/>
        <w:jc w:val="left"/>
      </w:pPr>
    </w:p>
    <w:p w:rsidR="00453CBB" w:rsidRDefault="00453CBB" w:rsidP="00102ECB">
      <w:pPr>
        <w:widowControl w:val="0"/>
        <w:jc w:val="left"/>
      </w:pPr>
      <w:r>
        <w:t>Introduced in the House on April 13, 2011</w:t>
      </w:r>
    </w:p>
    <w:p w:rsidR="00453CBB" w:rsidRDefault="00453CBB" w:rsidP="00102ECB">
      <w:pPr>
        <w:widowControl w:val="0"/>
        <w:jc w:val="left"/>
      </w:pPr>
      <w:r>
        <w:t>Introduced in the Senate on April 28, 2011</w:t>
      </w:r>
    </w:p>
    <w:p w:rsidR="00453CBB" w:rsidRPr="00453CBB" w:rsidRDefault="00453CBB" w:rsidP="00102ECB">
      <w:pPr>
        <w:widowControl w:val="0"/>
        <w:jc w:val="left"/>
      </w:pPr>
      <w:r>
        <w:t xml:space="preserve">Currently residing in the Senate Committee on </w:t>
      </w:r>
      <w:r w:rsidRPr="00453CBB">
        <w:rPr>
          <w:b/>
        </w:rPr>
        <w:t>Judiciary</w:t>
      </w:r>
    </w:p>
    <w:p w:rsidR="00453CBB" w:rsidRDefault="00453CBB" w:rsidP="00102ECB">
      <w:pPr>
        <w:widowControl w:val="0"/>
        <w:jc w:val="left"/>
      </w:pPr>
    </w:p>
    <w:p w:rsidR="00102ECB" w:rsidRDefault="00102ECB" w:rsidP="00102ECB">
      <w:pPr>
        <w:widowControl w:val="0"/>
        <w:jc w:val="left"/>
      </w:pPr>
      <w:r>
        <w:t xml:space="preserve">Summary: </w:t>
      </w:r>
      <w:r w:rsidR="00ED65EE">
        <w:t>Greenville-Spartanburg International Airport</w:t>
      </w:r>
    </w:p>
    <w:p w:rsidR="00102ECB" w:rsidRDefault="00102ECB" w:rsidP="00102ECB">
      <w:pPr>
        <w:widowControl w:val="0"/>
        <w:jc w:val="left"/>
      </w:pPr>
    </w:p>
    <w:p w:rsidR="00102ECB" w:rsidRDefault="00102ECB" w:rsidP="00102ECB">
      <w:pPr>
        <w:widowControl w:val="0"/>
        <w:jc w:val="left"/>
      </w:pPr>
    </w:p>
    <w:p w:rsidR="00102ECB" w:rsidRDefault="00102ECB" w:rsidP="00102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ECB">
        <w:rPr>
          <w:b/>
        </w:rPr>
        <w:t>HISTORY OF LEGISLATIVE ACTIONS</w:t>
      </w:r>
    </w:p>
    <w:p w:rsidR="00102ECB" w:rsidRDefault="00102ECB" w:rsidP="00102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2ECB" w:rsidRPr="00102ECB" w:rsidRDefault="00102ECB" w:rsidP="00102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ECB">
        <w:rPr>
          <w:u w:val="single"/>
        </w:rPr>
        <w:tab/>
        <w:t>Date</w:t>
      </w:r>
      <w:r w:rsidRPr="00102ECB">
        <w:rPr>
          <w:u w:val="single"/>
        </w:rPr>
        <w:tab/>
        <w:t>Body</w:t>
      </w:r>
      <w:r w:rsidRPr="00102ECB">
        <w:rPr>
          <w:u w:val="single"/>
        </w:rPr>
        <w:tab/>
        <w:t>Action Description with journal page number</w:t>
      </w:r>
      <w:r w:rsidRPr="00102ECB">
        <w:rPr>
          <w:u w:val="single"/>
        </w:rPr>
        <w:tab/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797696">
        <w:t>Introduced and read first time (</w:t>
      </w:r>
      <w:hyperlink r:id="rId7" w:history="1">
        <w:r w:rsidRPr="00797696">
          <w:rPr>
            <w:rStyle w:val="Hyperlink"/>
          </w:rPr>
          <w:t>House Journal</w:t>
        </w:r>
        <w:r w:rsidRPr="00797696">
          <w:rPr>
            <w:rStyle w:val="Hyperlink"/>
          </w:rPr>
          <w:noBreakHyphen/>
          <w:t>page 21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797696">
        <w:t>Ref</w:t>
      </w:r>
      <w:r>
        <w:t xml:space="preserve">erred to </w:t>
      </w:r>
      <w:r w:rsidRPr="00797696">
        <w:rPr>
          <w:b/>
        </w:rPr>
        <w:t>Spartanburg Delegation</w:t>
      </w:r>
      <w:r>
        <w:t xml:space="preserve"> </w:t>
      </w:r>
      <w:r w:rsidRPr="00797696">
        <w:t>(</w:t>
      </w:r>
      <w:hyperlink r:id="rId8" w:history="1">
        <w:r w:rsidRPr="00797696">
          <w:rPr>
            <w:rStyle w:val="Hyperlink"/>
          </w:rPr>
          <w:t>House Journal</w:t>
        </w:r>
        <w:r w:rsidRPr="00797696">
          <w:rPr>
            <w:rStyle w:val="Hyperlink"/>
          </w:rPr>
          <w:noBreakHyphen/>
          <w:t>page 21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House</w:t>
      </w:r>
      <w:r>
        <w:tab/>
      </w:r>
      <w:r w:rsidRPr="00797696">
        <w:t>Delegatio</w:t>
      </w:r>
      <w:r>
        <w:t xml:space="preserve">n report: Favorable </w:t>
      </w:r>
      <w:r w:rsidRPr="00797696">
        <w:rPr>
          <w:b/>
        </w:rPr>
        <w:t>Spartanburg Delegation</w:t>
      </w:r>
      <w:r w:rsidRPr="00797696">
        <w:t xml:space="preserve"> (</w:t>
      </w:r>
      <w:hyperlink r:id="rId9" w:history="1">
        <w:r w:rsidRPr="00797696">
          <w:rPr>
            <w:rStyle w:val="Hyperlink"/>
          </w:rPr>
          <w:t>House Journal</w:t>
        </w:r>
        <w:r w:rsidRPr="00797696">
          <w:rPr>
            <w:rStyle w:val="Hyperlink"/>
          </w:rPr>
          <w:noBreakHyphen/>
          <w:t>page 40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House</w:t>
      </w:r>
      <w:r>
        <w:tab/>
      </w:r>
      <w:r w:rsidRPr="00797696">
        <w:t>Read second time (</w:t>
      </w:r>
      <w:hyperlink r:id="rId10" w:history="1">
        <w:r w:rsidRPr="00797696">
          <w:rPr>
            <w:rStyle w:val="Hyperlink"/>
          </w:rPr>
          <w:t>House Journal</w:t>
        </w:r>
        <w:r w:rsidRPr="00797696">
          <w:rPr>
            <w:rStyle w:val="Hyperlink"/>
          </w:rPr>
          <w:noBreakHyphen/>
          <w:t>page 97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House</w:t>
      </w:r>
      <w:r>
        <w:tab/>
      </w:r>
      <w:r w:rsidRPr="00797696">
        <w:t xml:space="preserve">Roll call </w:t>
      </w:r>
      <w:r w:rsidRPr="00797696">
        <w:lastRenderedPageBreak/>
        <w:t>Yeas</w:t>
      </w:r>
      <w:r>
        <w:noBreakHyphen/>
      </w:r>
      <w:r w:rsidRPr="00797696">
        <w:t>66  Nays</w:t>
      </w:r>
      <w:r>
        <w:noBreakHyphen/>
      </w:r>
      <w:r w:rsidRPr="00797696">
        <w:t>26 (</w:t>
      </w:r>
      <w:hyperlink r:id="rId11" w:history="1">
        <w:r w:rsidRPr="00797696">
          <w:rPr>
            <w:rStyle w:val="Hyperlink"/>
          </w:rPr>
          <w:t>House Journal</w:t>
        </w:r>
        <w:r w:rsidRPr="00797696">
          <w:rPr>
            <w:rStyle w:val="Hyperlink"/>
          </w:rPr>
          <w:noBreakHyphen/>
          <w:t>page 97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797696">
        <w:t>Rea</w:t>
      </w:r>
      <w:r>
        <w:t xml:space="preserve">d third time and sent to Senate </w:t>
      </w:r>
      <w:r w:rsidRPr="00797696">
        <w:t>(</w:t>
      </w:r>
      <w:hyperlink r:id="rId12" w:history="1">
        <w:r w:rsidRPr="00797696">
          <w:rPr>
            <w:rStyle w:val="Hyperlink"/>
          </w:rPr>
          <w:t>House Journal</w:t>
        </w:r>
        <w:r w:rsidRPr="00797696">
          <w:rPr>
            <w:rStyle w:val="Hyperlink"/>
          </w:rPr>
          <w:noBreakHyphen/>
          <w:t>page 12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Senate</w:t>
      </w:r>
      <w:r>
        <w:tab/>
      </w:r>
      <w:r w:rsidRPr="00797696">
        <w:t>Introduced and read first time (</w:t>
      </w:r>
      <w:hyperlink r:id="rId13" w:history="1">
        <w:r w:rsidRPr="00797696">
          <w:rPr>
            <w:rStyle w:val="Hyperlink"/>
          </w:rPr>
          <w:t>Senate Journal</w:t>
        </w:r>
        <w:r w:rsidRPr="00797696">
          <w:rPr>
            <w:rStyle w:val="Hyperlink"/>
          </w:rPr>
          <w:noBreakHyphen/>
          <w:t>page 12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Senate</w:t>
      </w:r>
      <w:r>
        <w:tab/>
      </w:r>
      <w:r w:rsidRPr="00797696">
        <w:t>Ref</w:t>
      </w:r>
      <w:r>
        <w:t xml:space="preserve">erred to Committee on </w:t>
      </w:r>
      <w:r w:rsidRPr="00797696">
        <w:rPr>
          <w:b/>
        </w:rPr>
        <w:t>Judiciary</w:t>
      </w:r>
      <w:r>
        <w:t xml:space="preserve"> </w:t>
      </w:r>
      <w:r w:rsidRPr="00797696">
        <w:t>(</w:t>
      </w:r>
      <w:hyperlink r:id="rId14" w:history="1">
        <w:r w:rsidRPr="00797696">
          <w:rPr>
            <w:rStyle w:val="Hyperlink"/>
          </w:rPr>
          <w:t>Senate Journal</w:t>
        </w:r>
        <w:r w:rsidRPr="00797696">
          <w:rPr>
            <w:rStyle w:val="Hyperlink"/>
          </w:rPr>
          <w:noBreakHyphen/>
          <w:t>page 12</w:t>
        </w:r>
      </w:hyperlink>
      <w:r w:rsidRPr="00797696">
        <w:t>)</w:t>
      </w:r>
    </w:p>
    <w:p w:rsidR="006F13CC" w:rsidRDefault="006F13CC" w:rsidP="006F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ECB" w:rsidRPr="00102ECB" w:rsidRDefault="00102ECB" w:rsidP="00102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ECB" w:rsidRDefault="00102ECB" w:rsidP="00102ECB">
      <w:pPr>
        <w:widowControl w:val="0"/>
        <w:jc w:val="left"/>
      </w:pPr>
      <w:r w:rsidRPr="00102ECB">
        <w:rPr>
          <w:b/>
        </w:rPr>
        <w:t>VERSIONS OF THIS BILL</w:t>
      </w:r>
    </w:p>
    <w:p w:rsidR="00102ECB" w:rsidRDefault="00102ECB" w:rsidP="00102ECB">
      <w:pPr>
        <w:widowControl w:val="0"/>
        <w:jc w:val="left"/>
      </w:pPr>
    </w:p>
    <w:p w:rsidR="00102ECB" w:rsidRDefault="00337299" w:rsidP="00102ECB">
      <w:pPr>
        <w:widowControl w:val="0"/>
        <w:jc w:val="left"/>
      </w:pPr>
      <w:hyperlink r:id="rId15" w:history="1">
        <w:r w:rsidR="00102ECB">
          <w:rPr>
            <w:rStyle w:val="Hyperlink"/>
          </w:rPr>
          <w:t>4/13/2011</w:t>
        </w:r>
      </w:hyperlink>
    </w:p>
    <w:p w:rsidR="00380359" w:rsidRDefault="00337299" w:rsidP="00102ECB">
      <w:hyperlink r:id="rId16" w:history="1">
        <w:r w:rsidR="00380359" w:rsidRPr="00380359">
          <w:rPr>
            <w:rStyle w:val="Hyperlink"/>
          </w:rPr>
          <w:t>4/14/2011</w:t>
        </w:r>
      </w:hyperlink>
    </w:p>
    <w:p w:rsidR="00102ECB" w:rsidRDefault="00102ECB" w:rsidP="00102ECB"/>
    <w:p w:rsidR="00102ECB" w:rsidRDefault="00102ECB" w:rsidP="00102ECB">
      <w:pPr>
        <w:sectPr w:rsidR="00102ECB" w:rsidSect="00102E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0359" w:rsidRDefault="00380359" w:rsidP="001D7F4F">
      <w:pPr>
        <w:pStyle w:val="BillDots"/>
      </w:pPr>
      <w:r>
        <w:lastRenderedPageBreak/>
        <w:t>COMMITTEE REPORT</w:t>
      </w:r>
    </w:p>
    <w:p w:rsidR="00380359" w:rsidRDefault="00380359" w:rsidP="001D7F4F">
      <w:pPr>
        <w:pStyle w:val="BillDots"/>
      </w:pPr>
      <w:r>
        <w:t>April 14, 2011</w:t>
      </w:r>
    </w:p>
    <w:p w:rsidR="00380359" w:rsidRDefault="00380359" w:rsidP="001D7F4F">
      <w:pPr>
        <w:pStyle w:val="BillDots"/>
      </w:pPr>
    </w:p>
    <w:p w:rsidR="00380359" w:rsidRPr="00FD63F6" w:rsidRDefault="00380359" w:rsidP="00FD63F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4084</w:t>
      </w:r>
    </w:p>
    <w:p w:rsidR="00380359" w:rsidRDefault="00380359" w:rsidP="001D7F4F">
      <w:pPr>
        <w:pStyle w:val="BillDots"/>
      </w:pPr>
    </w:p>
    <w:p w:rsidR="00380359" w:rsidRDefault="00380359" w:rsidP="00D804EF">
      <w:pPr>
        <w:pStyle w:val="BillDots"/>
      </w:pPr>
      <w:r>
        <w:t>Introduced by Reps. Tallon, Bannister, Brannon, Cole, Dillard, Forrester, Mitchell and G.R. Smith</w:t>
      </w:r>
    </w:p>
    <w:p w:rsidR="00380359" w:rsidRDefault="00380359" w:rsidP="001D7F4F">
      <w:pPr>
        <w:pStyle w:val="BillDots"/>
      </w:pPr>
    </w:p>
    <w:p w:rsidR="00380359" w:rsidRDefault="00380359" w:rsidP="001D7F4F">
      <w:pPr>
        <w:pStyle w:val="BillDots"/>
      </w:pPr>
      <w:r>
        <w:t>L. Printed 4/14/11--H.</w:t>
      </w:r>
    </w:p>
    <w:p w:rsidR="00380359" w:rsidRDefault="00380359" w:rsidP="001D7F4F">
      <w:pPr>
        <w:pStyle w:val="BillDots"/>
      </w:pPr>
      <w:r>
        <w:t>Read the first time April 13, 2011.</w:t>
      </w:r>
    </w:p>
    <w:p w:rsidR="00380359" w:rsidRPr="00FD63F6" w:rsidRDefault="00380359" w:rsidP="00FD63F6">
      <w:pPr>
        <w:pStyle w:val="BillDots"/>
        <w:jc w:val="center"/>
      </w:pPr>
      <w:r>
        <w:rPr>
          <w:u w:val="single"/>
        </w:rPr>
        <w:t>            </w:t>
      </w:r>
    </w:p>
    <w:p w:rsidR="00380359" w:rsidRDefault="00380359" w:rsidP="001D7F4F">
      <w:pPr>
        <w:pStyle w:val="BillDots"/>
      </w:pPr>
    </w:p>
    <w:p w:rsidR="00380359" w:rsidRPr="00FD63F6" w:rsidRDefault="00380359" w:rsidP="00FD63F6">
      <w:pPr>
        <w:pStyle w:val="BillDots"/>
        <w:jc w:val="center"/>
      </w:pPr>
      <w:r>
        <w:rPr>
          <w:b/>
        </w:rPr>
        <w:t>THE SPARTANBURG DELEGATION</w:t>
      </w:r>
    </w:p>
    <w:p w:rsidR="00380359" w:rsidRDefault="00380359" w:rsidP="001D7F4F">
      <w:pPr>
        <w:pStyle w:val="BillDots"/>
      </w:pPr>
      <w:r>
        <w:tab/>
        <w:t>To whom was referred a Bill (H. 4084) to amend Article 3, Chapter 11, Title 55, Code of Laws of South Carolina, 1976, relating to the Greenville</w:t>
      </w:r>
      <w:r>
        <w:noBreakHyphen/>
        <w:t>Spartanburg Airport District and Commission, by adding, etc., respectfully</w:t>
      </w:r>
    </w:p>
    <w:p w:rsidR="00380359" w:rsidRPr="00FD63F6" w:rsidRDefault="00380359" w:rsidP="00FD63F6">
      <w:pPr>
        <w:pStyle w:val="BillDots"/>
        <w:jc w:val="center"/>
      </w:pPr>
      <w:r>
        <w:rPr>
          <w:b/>
        </w:rPr>
        <w:t>REPORT:</w:t>
      </w:r>
    </w:p>
    <w:p w:rsidR="00380359" w:rsidRDefault="00380359" w:rsidP="001D7F4F">
      <w:pPr>
        <w:pStyle w:val="BillDots"/>
      </w:pPr>
      <w:r>
        <w:tab/>
        <w:t>That they have duly and carefully considered the same and recommend that the same do pass:</w:t>
      </w:r>
    </w:p>
    <w:p w:rsidR="00380359" w:rsidRDefault="00380359" w:rsidP="001D7F4F">
      <w:pPr>
        <w:pStyle w:val="BillDots"/>
      </w:pPr>
    </w:p>
    <w:p w:rsidR="00380359" w:rsidRDefault="00380359" w:rsidP="001D7F4F">
      <w:pPr>
        <w:pStyle w:val="BillDots"/>
      </w:pPr>
      <w:r>
        <w:t>EDWARD R. TALLON, SR. for Committee.</w:t>
      </w:r>
    </w:p>
    <w:p w:rsidR="00380359" w:rsidRPr="00FD63F6" w:rsidRDefault="00380359" w:rsidP="00FD63F6">
      <w:pPr>
        <w:pStyle w:val="BillDots"/>
        <w:jc w:val="center"/>
      </w:pPr>
      <w:r>
        <w:rPr>
          <w:u w:val="single"/>
        </w:rPr>
        <w:t>            </w:t>
      </w:r>
    </w:p>
    <w:p w:rsidR="00380359" w:rsidRDefault="00380359" w:rsidP="001D7F4F">
      <w:pPr>
        <w:pStyle w:val="BillDots"/>
        <w:sectPr w:rsidR="00380359" w:rsidSect="00FD63F6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80359" w:rsidRDefault="00380359" w:rsidP="001D7F4F">
      <w:pPr>
        <w:pStyle w:val="BillDots"/>
      </w:pPr>
    </w:p>
    <w:p w:rsidR="00380359" w:rsidRDefault="00380359" w:rsidP="003D01E8">
      <w:pPr>
        <w:pStyle w:val="Numbersforbills"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Pr="00325348" w:rsidRDefault="00380359" w:rsidP="0096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ARTICLE 3, CHAPTER 11, TITLE 55, CODE OF LAWS OF SOUTH CAROLINA, 1976, RELATING TO THE GREENVILLE</w:t>
      </w:r>
      <w:r>
        <w:noBreakHyphen/>
        <w:t>SPARTANBURG AIRPORT DISTRICT AND COMMISSION, BY ADDING SECTION 55</w:t>
      </w:r>
      <w:r>
        <w:noBreakHyphen/>
        <w:t>11</w:t>
      </w:r>
      <w:r>
        <w:noBreakHyphen/>
        <w:t>240 SO AS TO PROVIDE THAT A BUSINESS ESTABLISHMENT LOCATED WITHIN A BUILDING ON THE GROUNDS OF THE GREENVILLE</w:t>
      </w:r>
      <w:r>
        <w:noBreakHyphen/>
        <w:t>SPARTANBURG INTERNATIONAL AIRPORT WHERE THE POSSESSION, SALE, AND CONSUMPTION OF ALCOHOLIC LIQUORS BY THE DRINK IS PERMITTED ON ITS LICENSED PREMISES MAY APPLY FOR AND RECEIVE A TEMPORARY PERMIT AUTHORIZED BY SECTION 61</w:t>
      </w:r>
      <w:r>
        <w:noBreakHyphen/>
        <w:t>6</w:t>
      </w:r>
      <w:r>
        <w:noBreakHyphen/>
        <w:t>2010 TO ALLOW THE POSSESSION, SALE, AND CONSUMPTION OF ALCOHOLIC LIQUORS BY THE DRINK FOR A PERIOD NOT TO EXCEED TWENTY</w:t>
      </w:r>
      <w:r>
        <w:noBreakHyphen/>
        <w:t>FOUR HOURS ON ITS LICENSED PREMISES IF ANY COUNTY WITHIN THE TERRITORY OF THE GREENVILLE</w:t>
      </w:r>
      <w:r>
        <w:noBreakHyphen/>
        <w:t>SPARTANBURG AIRPORT DISTRICT OR ANY MUNICIPALITY LOCATED WITHIN THE TERRITORY OF THE DISTRICT HAS APPROVED, BY REFERENDUM, THE ISSUANCE OF THESE TEMPORARY PERMITS.</w:t>
      </w: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11, Title 55 of the 1976 Code is amended by adding:</w:t>
      </w: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C5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“Section 55</w:t>
      </w:r>
      <w:r>
        <w:noBreakHyphen/>
        <w:t>11</w:t>
      </w:r>
      <w:r>
        <w:noBreakHyphen/>
        <w:t xml:space="preserve">240. </w:t>
      </w:r>
      <w:r>
        <w:tab/>
        <w:t>A business establishment located within a building on the grounds of the Greenville</w:t>
      </w:r>
      <w:r>
        <w:noBreakHyphen/>
        <w:t>Spartanburg International Airport where the possession, sale, and consumption of alcoholic liquors by the drink is permitted on its licensed premises may apply for and receive a temporary permit authorized by Section 61</w:t>
      </w:r>
      <w:r>
        <w:noBreakHyphen/>
        <w:t>6</w:t>
      </w:r>
      <w:r>
        <w:noBreakHyphen/>
        <w:t>2010 notwithstanding any other requirements of Section 61-6-2010 to the contrary to allow the possession, sale, and consumption of alcoholic liquors by the drink for a period not to exceed twenty</w:t>
      </w:r>
      <w:r>
        <w:noBreakHyphen/>
        <w:t>four hours on its licensed premises if any county within the territory of the Greenville</w:t>
      </w:r>
      <w:r>
        <w:noBreakHyphen/>
        <w:t>Spartanburg Airport District or any municipality located within the territory of the district has approved, by referendum, the issuance of these temporary permits.”</w:t>
      </w: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59" w:rsidRDefault="00380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80359" w:rsidRDefault="003803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7540" w:rsidRDefault="00967540" w:rsidP="00380359">
      <w:pPr>
        <w:pStyle w:val="BillDots"/>
      </w:pPr>
    </w:p>
    <w:sectPr w:rsidR="00967540" w:rsidSect="00FD63F6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C47" w:rsidRDefault="00787C47" w:rsidP="009F0C77">
      <w:r>
        <w:separator/>
      </w:r>
    </w:p>
  </w:endnote>
  <w:endnote w:type="continuationSeparator" w:id="0">
    <w:p w:rsidR="00787C47" w:rsidRDefault="00787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2D0766-8129-4BD7-A89A-4997BFDF5621}"/>
    <w:embedBold r:id="rId2" w:fontKey="{42496AAA-FE16-4DDC-9CDE-E78A4266DA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D16A0E-55C8-4E9D-A45C-E05A5A57F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A20B34-24FF-44F2-8019-E53C194177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359" w:rsidRPr="00967540" w:rsidRDefault="00380359" w:rsidP="009675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[4084-</w:t>
    </w:r>
    <w:r w:rsidR="00337299">
      <w:fldChar w:fldCharType="begin"/>
    </w:r>
    <w:r w:rsidR="00337299">
      <w:instrText xml:space="preserve"> PAGE  \* MERGEFORMAT </w:instrText>
    </w:r>
    <w:r w:rsidR="00337299">
      <w:fldChar w:fldCharType="separate"/>
    </w:r>
    <w:r w:rsidR="00337299">
      <w:rPr>
        <w:noProof/>
      </w:rPr>
      <w:t>1</w:t>
    </w:r>
    <w:r w:rsidR="0033729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3F6" w:rsidRPr="00967540" w:rsidRDefault="00380359" w:rsidP="009675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[4084]</w:t>
    </w:r>
    <w:r>
      <w:tab/>
    </w:r>
    <w:r w:rsidR="00342272">
      <w:fldChar w:fldCharType="begin"/>
    </w:r>
    <w:r>
      <w:instrText xml:space="preserve"> PAGE  \* MERGEFORMAT </w:instrText>
    </w:r>
    <w:r w:rsidR="00342272">
      <w:fldChar w:fldCharType="separate"/>
    </w:r>
    <w:r>
      <w:rPr>
        <w:noProof/>
      </w:rPr>
      <w:t>2</w:t>
    </w:r>
    <w:r w:rsidR="0034227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C47" w:rsidRDefault="00787C47" w:rsidP="009F0C77">
      <w:r>
        <w:separator/>
      </w:r>
    </w:p>
  </w:footnote>
  <w:footnote w:type="continuationSeparator" w:id="0">
    <w:p w:rsidR="00787C47" w:rsidRDefault="00787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575SD11"/>
    <w:docVar w:name="CoverBillType" w:val="b"/>
    <w:docVar w:name="docpath" w:val="L:\Council\bills\DKA\3575SD11.DOCX"/>
    <w:docVar w:name="dvBillNumber" w:val="408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10B5C"/>
    <w:rsid w:val="00011869"/>
    <w:rsid w:val="000859BB"/>
    <w:rsid w:val="000E1785"/>
    <w:rsid w:val="000F40FA"/>
    <w:rsid w:val="00102ECB"/>
    <w:rsid w:val="0010776B"/>
    <w:rsid w:val="00133E66"/>
    <w:rsid w:val="001435A3"/>
    <w:rsid w:val="001D08F2"/>
    <w:rsid w:val="001D525B"/>
    <w:rsid w:val="001D658E"/>
    <w:rsid w:val="001D7F4F"/>
    <w:rsid w:val="002321B6"/>
    <w:rsid w:val="00250967"/>
    <w:rsid w:val="002543C8"/>
    <w:rsid w:val="00283C1E"/>
    <w:rsid w:val="00284AAE"/>
    <w:rsid w:val="0029061F"/>
    <w:rsid w:val="002C0513"/>
    <w:rsid w:val="002E21AB"/>
    <w:rsid w:val="002E542A"/>
    <w:rsid w:val="002E5912"/>
    <w:rsid w:val="003129F3"/>
    <w:rsid w:val="00325348"/>
    <w:rsid w:val="0032732C"/>
    <w:rsid w:val="00336AD0"/>
    <w:rsid w:val="00337299"/>
    <w:rsid w:val="00342272"/>
    <w:rsid w:val="0037079A"/>
    <w:rsid w:val="00380359"/>
    <w:rsid w:val="003B419F"/>
    <w:rsid w:val="003C6387"/>
    <w:rsid w:val="003C6F18"/>
    <w:rsid w:val="003D01E8"/>
    <w:rsid w:val="003E5288"/>
    <w:rsid w:val="003F6D79"/>
    <w:rsid w:val="00406C7C"/>
    <w:rsid w:val="0041760A"/>
    <w:rsid w:val="00417C01"/>
    <w:rsid w:val="00453CBB"/>
    <w:rsid w:val="004809EE"/>
    <w:rsid w:val="004E7D54"/>
    <w:rsid w:val="005273C6"/>
    <w:rsid w:val="00530A69"/>
    <w:rsid w:val="00545593"/>
    <w:rsid w:val="00575177"/>
    <w:rsid w:val="00577C6C"/>
    <w:rsid w:val="005819CF"/>
    <w:rsid w:val="005B5352"/>
    <w:rsid w:val="005C2FE2"/>
    <w:rsid w:val="005E2BC9"/>
    <w:rsid w:val="00602568"/>
    <w:rsid w:val="00605102"/>
    <w:rsid w:val="006215AA"/>
    <w:rsid w:val="006848C2"/>
    <w:rsid w:val="006913C9"/>
    <w:rsid w:val="0069470D"/>
    <w:rsid w:val="006C55F0"/>
    <w:rsid w:val="006E0BB5"/>
    <w:rsid w:val="006F13CC"/>
    <w:rsid w:val="00725103"/>
    <w:rsid w:val="00734F00"/>
    <w:rsid w:val="0076251F"/>
    <w:rsid w:val="00787C47"/>
    <w:rsid w:val="00793A49"/>
    <w:rsid w:val="007A70AE"/>
    <w:rsid w:val="007F4EF5"/>
    <w:rsid w:val="008362E8"/>
    <w:rsid w:val="008A1768"/>
    <w:rsid w:val="008E29A0"/>
    <w:rsid w:val="008F4429"/>
    <w:rsid w:val="00910B5C"/>
    <w:rsid w:val="0094021A"/>
    <w:rsid w:val="00954883"/>
    <w:rsid w:val="00967540"/>
    <w:rsid w:val="00995191"/>
    <w:rsid w:val="009C6A0B"/>
    <w:rsid w:val="009E3AB9"/>
    <w:rsid w:val="009F0C77"/>
    <w:rsid w:val="009F4DD1"/>
    <w:rsid w:val="00A41684"/>
    <w:rsid w:val="00A46588"/>
    <w:rsid w:val="00A64E80"/>
    <w:rsid w:val="00A72BCD"/>
    <w:rsid w:val="00A741D9"/>
    <w:rsid w:val="00A833AB"/>
    <w:rsid w:val="00A9741D"/>
    <w:rsid w:val="00AD0FCA"/>
    <w:rsid w:val="00AD4B17"/>
    <w:rsid w:val="00B412D4"/>
    <w:rsid w:val="00BE3C22"/>
    <w:rsid w:val="00BF4344"/>
    <w:rsid w:val="00C0345E"/>
    <w:rsid w:val="00C30CF4"/>
    <w:rsid w:val="00C3483A"/>
    <w:rsid w:val="00C35E50"/>
    <w:rsid w:val="00C52DB7"/>
    <w:rsid w:val="00C57608"/>
    <w:rsid w:val="00C74909"/>
    <w:rsid w:val="00C74E9D"/>
    <w:rsid w:val="00C82FD3"/>
    <w:rsid w:val="00C92819"/>
    <w:rsid w:val="00CC6B7B"/>
    <w:rsid w:val="00CD2089"/>
    <w:rsid w:val="00D034EE"/>
    <w:rsid w:val="00D3526E"/>
    <w:rsid w:val="00D407EC"/>
    <w:rsid w:val="00D63957"/>
    <w:rsid w:val="00D6592A"/>
    <w:rsid w:val="00D73902"/>
    <w:rsid w:val="00D73A67"/>
    <w:rsid w:val="00D84F39"/>
    <w:rsid w:val="00D85F94"/>
    <w:rsid w:val="00D970A9"/>
    <w:rsid w:val="00DE1FC1"/>
    <w:rsid w:val="00DF3845"/>
    <w:rsid w:val="00E012EC"/>
    <w:rsid w:val="00E41911"/>
    <w:rsid w:val="00E668BE"/>
    <w:rsid w:val="00E82646"/>
    <w:rsid w:val="00E92EEF"/>
    <w:rsid w:val="00ED65EE"/>
    <w:rsid w:val="00EF74C3"/>
    <w:rsid w:val="00F24442"/>
    <w:rsid w:val="00F50AE3"/>
    <w:rsid w:val="00F553EE"/>
    <w:rsid w:val="00F659DD"/>
    <w:rsid w:val="00F67CF1"/>
    <w:rsid w:val="00F840F0"/>
    <w:rsid w:val="00F86E2F"/>
    <w:rsid w:val="00F97B0A"/>
    <w:rsid w:val="00FB0D0D"/>
    <w:rsid w:val="00FB43B4"/>
    <w:rsid w:val="00FC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8AEC70-08C0-4FDF-BDAD-B1BAC726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02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13-11.docx" TargetMode="External"/><Relationship Id="rId13" Type="http://schemas.openxmlformats.org/officeDocument/2006/relationships/hyperlink" Target="file:///h:\sj%20archive\2011\04-28-11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12" Type="http://schemas.openxmlformats.org/officeDocument/2006/relationships/hyperlink" Target="file:///h:\hj%20archive\2011\04-27-11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4084_20110414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4-26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4084_20110413.docx" TargetMode="External"/><Relationship Id="rId10" Type="http://schemas.openxmlformats.org/officeDocument/2006/relationships/hyperlink" Target="file:///h:\hj%20archive\2011\04-26-1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14-11.docx" TargetMode="External"/><Relationship Id="rId14" Type="http://schemas.openxmlformats.org/officeDocument/2006/relationships/hyperlink" Target="file:///h:\sj%20archive\2011\04-28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F6823-2C85-4755-BC3A-6DA3C042C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534</Words>
  <Characters>3088</Characters>
  <Application>Microsoft Office Word</Application>
  <DocSecurity>4</DocSecurity>
  <Lines>114</Lines>
  <Paragraphs>42</Paragraphs>
  <ScaleCrop>false</ScaleCrop>
  <Company> </Company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4084: Greenville-Spartanburg International Airport - South Carolina Legislature Online</dc:title>
  <dc:subject/>
  <dc:creator>SharonPair</dc:creator>
  <cp:keywords/>
  <dc:description/>
  <cp:lastModifiedBy>N Cumfer</cp:lastModifiedBy>
  <cp:revision>2</cp:revision>
  <cp:lastPrinted>2011-03-30T19:09:00Z</cp:lastPrinted>
  <dcterms:created xsi:type="dcterms:W3CDTF">2014-11-24T14:07:00Z</dcterms:created>
  <dcterms:modified xsi:type="dcterms:W3CDTF">2014-11-24T14:07:00Z</dcterms:modified>
</cp:coreProperties>
</file>