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5FC" w:rsidRDefault="000605FC" w:rsidP="000605FC">
      <w:pPr>
        <w:widowControl w:val="0"/>
        <w:jc w:val="center"/>
      </w:pPr>
      <w:bookmarkStart w:id="0" w:name="_GoBack"/>
      <w:bookmarkEnd w:id="0"/>
      <w:r w:rsidRPr="000605FC">
        <w:rPr>
          <w:b/>
        </w:rPr>
        <w:t>South Carolina General Assembly</w:t>
      </w:r>
    </w:p>
    <w:p w:rsidR="000605FC" w:rsidRDefault="000605FC" w:rsidP="000605FC">
      <w:pPr>
        <w:widowControl w:val="0"/>
        <w:jc w:val="center"/>
      </w:pPr>
      <w:r>
        <w:t>119th Session, 2011-2012</w:t>
      </w:r>
    </w:p>
    <w:p w:rsidR="000605FC" w:rsidRDefault="000605FC" w:rsidP="000605FC">
      <w:pPr>
        <w:widowControl w:val="0"/>
        <w:jc w:val="left"/>
      </w:pPr>
    </w:p>
    <w:p w:rsidR="000605FC" w:rsidRDefault="000605FC" w:rsidP="000605FC">
      <w:pPr>
        <w:widowControl w:val="0"/>
        <w:jc w:val="left"/>
        <w:rPr>
          <w:b/>
        </w:rPr>
      </w:pPr>
      <w:r w:rsidRPr="000605FC">
        <w:rPr>
          <w:b/>
        </w:rPr>
        <w:t>H. 4100</w:t>
      </w:r>
    </w:p>
    <w:p w:rsidR="000605FC" w:rsidRDefault="000605FC" w:rsidP="000605FC">
      <w:pPr>
        <w:widowControl w:val="0"/>
        <w:jc w:val="left"/>
        <w:rPr>
          <w:b/>
        </w:rPr>
      </w:pPr>
    </w:p>
    <w:p w:rsidR="000605FC" w:rsidRDefault="000605FC" w:rsidP="000605FC">
      <w:pPr>
        <w:widowControl w:val="0"/>
        <w:jc w:val="left"/>
      </w:pPr>
      <w:r w:rsidRPr="000605FC">
        <w:rPr>
          <w:b/>
        </w:rPr>
        <w:t>STATUS INFORMATION</w:t>
      </w:r>
    </w:p>
    <w:p w:rsidR="000605FC" w:rsidRDefault="000605FC" w:rsidP="000605FC">
      <w:pPr>
        <w:widowControl w:val="0"/>
        <w:jc w:val="left"/>
      </w:pPr>
    </w:p>
    <w:p w:rsidR="000605FC" w:rsidRDefault="000605FC" w:rsidP="000605FC">
      <w:pPr>
        <w:widowControl w:val="0"/>
        <w:jc w:val="left"/>
      </w:pPr>
      <w:r>
        <w:t>Concurrent Resolution</w:t>
      </w:r>
    </w:p>
    <w:p w:rsidR="000605FC" w:rsidRDefault="000605FC" w:rsidP="000605FC">
      <w:pPr>
        <w:widowControl w:val="0"/>
        <w:jc w:val="left"/>
      </w:pPr>
      <w:r>
        <w:t>Sponsors: Reps. Barfield, Agnew, Alexander, Allen, Allison, Anderson, Anthony, Atwater, Bales, Ballentine, Bannister,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0605FC" w:rsidRDefault="000605FC" w:rsidP="000605FC">
      <w:pPr>
        <w:widowControl w:val="0"/>
        <w:jc w:val="left"/>
      </w:pPr>
      <w:r>
        <w:t>Document Path: l:\council\bills\rm\1175cm11.docx</w:t>
      </w:r>
    </w:p>
    <w:p w:rsidR="000605FC" w:rsidRDefault="000605FC" w:rsidP="000605FC">
      <w:pPr>
        <w:widowControl w:val="0"/>
        <w:jc w:val="left"/>
      </w:pPr>
    </w:p>
    <w:p w:rsidR="00304445" w:rsidRDefault="00304445" w:rsidP="000605FC">
      <w:pPr>
        <w:widowControl w:val="0"/>
        <w:jc w:val="left"/>
      </w:pPr>
      <w:r>
        <w:t>Introduced in the House on April 13, 2011</w:t>
      </w:r>
    </w:p>
    <w:p w:rsidR="00304445" w:rsidRDefault="00304445" w:rsidP="000605FC">
      <w:pPr>
        <w:widowControl w:val="0"/>
        <w:jc w:val="left"/>
      </w:pPr>
      <w:r>
        <w:t>Introduced in the Senate on April 14, 2011</w:t>
      </w:r>
    </w:p>
    <w:p w:rsidR="00304445" w:rsidRDefault="00304445" w:rsidP="000605FC">
      <w:pPr>
        <w:widowControl w:val="0"/>
        <w:jc w:val="left"/>
      </w:pPr>
      <w:r>
        <w:t>Adopted by the General Assembly on April 14, 2011</w:t>
      </w:r>
    </w:p>
    <w:p w:rsidR="00304445" w:rsidRDefault="00304445" w:rsidP="000605FC">
      <w:pPr>
        <w:widowControl w:val="0"/>
        <w:jc w:val="left"/>
      </w:pPr>
    </w:p>
    <w:p w:rsidR="000605FC" w:rsidRDefault="000605FC" w:rsidP="000605FC">
      <w:pPr>
        <w:widowControl w:val="0"/>
        <w:jc w:val="left"/>
      </w:pPr>
      <w:r>
        <w:t xml:space="preserve">Summary: </w:t>
      </w:r>
      <w:r w:rsidR="00AC6A7A">
        <w:t>Paul McKinley Richardson, Sr.</w:t>
      </w:r>
    </w:p>
    <w:p w:rsidR="000605FC" w:rsidRDefault="000605FC" w:rsidP="000605FC">
      <w:pPr>
        <w:widowControl w:val="0"/>
        <w:jc w:val="left"/>
      </w:pPr>
    </w:p>
    <w:p w:rsidR="000605FC" w:rsidRDefault="000605FC" w:rsidP="000605FC">
      <w:pPr>
        <w:widowControl w:val="0"/>
        <w:jc w:val="left"/>
      </w:pPr>
    </w:p>
    <w:p w:rsidR="000605FC" w:rsidRDefault="000605FC" w:rsidP="000605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05FC">
        <w:rPr>
          <w:b/>
        </w:rPr>
        <w:lastRenderedPageBreak/>
        <w:t>HISTORY OF LEGISLATIVE ACTIONS</w:t>
      </w:r>
    </w:p>
    <w:p w:rsidR="000605FC" w:rsidRDefault="000605FC" w:rsidP="000605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05FC" w:rsidRPr="000605FC" w:rsidRDefault="000605FC" w:rsidP="000605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05FC">
        <w:rPr>
          <w:u w:val="single"/>
        </w:rPr>
        <w:tab/>
        <w:t>Date</w:t>
      </w:r>
      <w:r w:rsidRPr="000605FC">
        <w:rPr>
          <w:u w:val="single"/>
        </w:rPr>
        <w:tab/>
        <w:t>Body</w:t>
      </w:r>
      <w:r w:rsidRPr="000605FC">
        <w:rPr>
          <w:u w:val="single"/>
        </w:rPr>
        <w:tab/>
        <w:t>Action Description with journal page number</w:t>
      </w:r>
      <w:r w:rsidRPr="000605FC">
        <w:rPr>
          <w:u w:val="single"/>
        </w:rPr>
        <w:tab/>
      </w:r>
    </w:p>
    <w:p w:rsidR="00843790" w:rsidRDefault="00843790" w:rsidP="008437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F97A65">
        <w:t>Intr</w:t>
      </w:r>
      <w:r>
        <w:t xml:space="preserve">oduced, adopted, sent to Senate </w:t>
      </w:r>
      <w:r w:rsidRPr="00F97A65">
        <w:t>(</w:t>
      </w:r>
      <w:hyperlink r:id="rId7" w:history="1">
        <w:r w:rsidRPr="00F97A65">
          <w:rPr>
            <w:rStyle w:val="Hyperlink"/>
          </w:rPr>
          <w:t>House Journal</w:t>
        </w:r>
        <w:r w:rsidRPr="00F97A65">
          <w:rPr>
            <w:rStyle w:val="Hyperlink"/>
          </w:rPr>
          <w:noBreakHyphen/>
          <w:t>page 74</w:t>
        </w:r>
      </w:hyperlink>
      <w:r w:rsidRPr="00F97A65">
        <w:t>)</w:t>
      </w:r>
    </w:p>
    <w:p w:rsidR="00843790" w:rsidRDefault="00843790" w:rsidP="008437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4/14/2011</w:t>
      </w:r>
      <w:r>
        <w:tab/>
        <w:t>Senate</w:t>
      </w:r>
      <w:r>
        <w:tab/>
      </w:r>
      <w:r w:rsidRPr="00F97A65">
        <w:t>Introduced, ado</w:t>
      </w:r>
      <w:r>
        <w:t xml:space="preserve">pted, returned with concurrence </w:t>
      </w:r>
      <w:r w:rsidRPr="00F97A65">
        <w:t>(</w:t>
      </w:r>
      <w:hyperlink r:id="rId8" w:history="1">
        <w:r w:rsidRPr="00F97A65">
          <w:rPr>
            <w:rStyle w:val="Hyperlink"/>
          </w:rPr>
          <w:t>Senate Journal</w:t>
        </w:r>
        <w:r w:rsidRPr="00F97A65">
          <w:rPr>
            <w:rStyle w:val="Hyperlink"/>
          </w:rPr>
          <w:noBreakHyphen/>
          <w:t>page 12</w:t>
        </w:r>
      </w:hyperlink>
      <w:r w:rsidRPr="00F97A65">
        <w:t>)</w:t>
      </w:r>
    </w:p>
    <w:p w:rsidR="00843790" w:rsidRDefault="00843790" w:rsidP="008437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05FC" w:rsidRPr="000605FC" w:rsidRDefault="000605FC" w:rsidP="000605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05FC" w:rsidRDefault="000605FC" w:rsidP="000605FC">
      <w:r w:rsidRPr="000605FC">
        <w:rPr>
          <w:b/>
        </w:rPr>
        <w:t>VERSIONS OF THIS BILL</w:t>
      </w:r>
    </w:p>
    <w:p w:rsidR="000605FC" w:rsidRDefault="000605FC" w:rsidP="000605FC"/>
    <w:p w:rsidR="000605FC" w:rsidRDefault="00FE78A9" w:rsidP="000605FC">
      <w:hyperlink r:id="rId9" w:history="1">
        <w:r w:rsidR="000605FC">
          <w:rPr>
            <w:rStyle w:val="Hyperlink"/>
          </w:rPr>
          <w:t>4/13/2011</w:t>
        </w:r>
      </w:hyperlink>
    </w:p>
    <w:p w:rsidR="000605FC" w:rsidRDefault="000605FC" w:rsidP="000605FC"/>
    <w:p w:rsidR="000605FC" w:rsidRDefault="000605FC" w:rsidP="000605FC">
      <w:pPr>
        <w:sectPr w:rsidR="000605FC" w:rsidSect="000605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0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6D2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CD" w:rsidRDefault="006E6557" w:rsidP="00E51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516CD">
        <w:t xml:space="preserve">EXPRESS THE PROFOUND SORROW OF THE MEMBERS OF THE SOUTH CAROLINA GENERAL ASSEMBLY UPON THE DEATH OF MR. </w:t>
      </w:r>
      <w:r w:rsidR="006D5BB0">
        <w:t xml:space="preserve">PAUL MCKINLEY “MUTT” RICHARDSON, SR., FORMER </w:t>
      </w:r>
      <w:r w:rsidR="00E516CD">
        <w:t xml:space="preserve">MAYOR OF </w:t>
      </w:r>
      <w:r w:rsidR="006D5BB0">
        <w:t>AYNOR</w:t>
      </w:r>
      <w:r w:rsidR="00E516CD">
        <w:t>, AND TO EXTEND THE DEEPEST SYMPATHY TO HIS FAMILY AND MANY FRIENDS.</w:t>
      </w:r>
    </w:p>
    <w:p w:rsidR="00096D2D" w:rsidRDefault="00096D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701B" w:rsidRDefault="00096D2D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701B">
        <w:t xml:space="preserve">the members of the South Carolina General Assembly were deeply saddened to learn of the death of Mr. </w:t>
      </w:r>
      <w:r w:rsidR="009654F4">
        <w:t xml:space="preserve">Paul McKinley “Mutt” Richardson, Sr., </w:t>
      </w:r>
      <w:r w:rsidR="006714BD">
        <w:t xml:space="preserve">former mayor </w:t>
      </w:r>
      <w:r w:rsidR="009654F4">
        <w:t>of Aynor</w:t>
      </w:r>
      <w:r w:rsidR="006714BD">
        <w:t>,</w:t>
      </w:r>
      <w:r w:rsidR="009654F4">
        <w:t xml:space="preserve"> on</w:t>
      </w:r>
      <w:r w:rsidR="0087701B">
        <w:t xml:space="preserve"> </w:t>
      </w:r>
      <w:r w:rsidR="009654F4">
        <w:t>January 16, 2011</w:t>
      </w:r>
      <w:r w:rsidR="0087701B">
        <w:t>; and</w:t>
      </w: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3CA7">
        <w:t xml:space="preserve">born in 1938 and </w:t>
      </w:r>
      <w:r>
        <w:t>elected to serve as mayor in 19</w:t>
      </w:r>
      <w:r w:rsidR="00902229">
        <w:t>86</w:t>
      </w:r>
      <w:r>
        <w:t xml:space="preserve">, </w:t>
      </w:r>
      <w:r w:rsidR="00115BF6">
        <w:t xml:space="preserve">Mr. Richardson </w:t>
      </w:r>
      <w:r w:rsidR="00902229">
        <w:t>led Aynor through numerous advances in town infrastructure, including improvements to the water and sewer systems</w:t>
      </w:r>
      <w:r>
        <w:t>; and</w:t>
      </w: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01B" w:rsidRDefault="00115BF6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701B">
        <w:t xml:space="preserve">during his administration, this devoted public servant </w:t>
      </w:r>
      <w:r w:rsidR="00902229">
        <w:t xml:space="preserve">committed himself to effective leadership during town restoration after the ravages brought about </w:t>
      </w:r>
      <w:r w:rsidR="008931F6">
        <w:t>by</w:t>
      </w:r>
      <w:r w:rsidR="00902229">
        <w:t xml:space="preserve"> Hurricane Hugo in 1989; a</w:t>
      </w:r>
      <w:r w:rsidR="0087701B">
        <w:t>nd</w:t>
      </w: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7E1B" w:rsidRDefault="00437E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5F1F">
        <w:t xml:space="preserve">Mutt Richardson had not been idle in civic service </w:t>
      </w:r>
      <w:r w:rsidR="00ED6ED6">
        <w:t xml:space="preserve">prior to taking up his new duties as mayor, </w:t>
      </w:r>
      <w:r w:rsidR="00F15F1F">
        <w:t xml:space="preserve">having served as </w:t>
      </w:r>
      <w:r w:rsidR="00ED6ED6">
        <w:t>a town councilman from 1970 to 1986</w:t>
      </w:r>
      <w:r w:rsidR="0019757F">
        <w:t>. After he retired from his council and mayoral duties, he continued serving the people of his community on the Town of Aynor Zoning and Planning Board</w:t>
      </w:r>
      <w:r w:rsidR="00ED6ED6">
        <w:t>; and</w:t>
      </w:r>
    </w:p>
    <w:p w:rsidR="00F15F1F" w:rsidRDefault="00F15F1F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</w:t>
      </w:r>
      <w:r w:rsidR="0019757F">
        <w:t xml:space="preserve">yet another </w:t>
      </w:r>
      <w:r>
        <w:t>part of his committed involvement with the community</w:t>
      </w:r>
      <w:r w:rsidR="001A1B14">
        <w:t>,</w:t>
      </w:r>
      <w:r w:rsidR="0019757F">
        <w:t xml:space="preserve"> </w:t>
      </w:r>
      <w:r>
        <w:t xml:space="preserve">Mr. </w:t>
      </w:r>
      <w:r w:rsidR="0019757F">
        <w:t>Richardson dedicated many years to church and civic organizations, serving on numerous committees and the deacon board at Aynor First Baptist Church; and</w:t>
      </w:r>
    </w:p>
    <w:p w:rsidR="00783D94" w:rsidRDefault="00783D94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D94" w:rsidRDefault="00783D94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away from his civic activities, Mutt Richardson was employed at Palmetto Chevrolet in Conway for thirty</w:t>
      </w:r>
      <w:r w:rsidR="00B94E3C">
        <w:noBreakHyphen/>
      </w:r>
      <w:r>
        <w:t>five years from 1970 to 2005; and</w:t>
      </w: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83D94">
        <w:t xml:space="preserve">he leaves to cherish </w:t>
      </w:r>
      <w:r>
        <w:t xml:space="preserve">his </w:t>
      </w:r>
      <w:r w:rsidR="00783D94">
        <w:t xml:space="preserve">memory his </w:t>
      </w:r>
      <w:r>
        <w:t xml:space="preserve">beloved wife, </w:t>
      </w:r>
      <w:r w:rsidR="00783D94">
        <w:t xml:space="preserve">Carolyn Graham Richardson; daughter Carol Ann Richardson Gardner; son Dr. Paul M. Richardson, Jr.; four grandchildren; and a host of other relatives and friends. He will be missed. </w:t>
      </w:r>
      <w:r>
        <w:t xml:space="preserve">Now, therefore, </w:t>
      </w: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express their profound sorrow upon the death of Mr. </w:t>
      </w:r>
      <w:r w:rsidR="00505C4C">
        <w:t>Paul McKinley “Mutt” Richar</w:t>
      </w:r>
      <w:r w:rsidR="00CF7E38">
        <w:t>d</w:t>
      </w:r>
      <w:r w:rsidR="00505C4C">
        <w:t xml:space="preserve">son, Sr., former mayor of Aynor, and </w:t>
      </w:r>
      <w:r>
        <w:t>extend the deepest sympathy to his family and many friends.</w:t>
      </w: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050AE9">
        <w:t>Mrs. Carolyn Graham Richardson for the family</w:t>
      </w:r>
      <w:r>
        <w:t>.</w:t>
      </w:r>
    </w:p>
    <w:p w:rsidR="00DC0850" w:rsidRDefault="00B94E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0850" w:rsidRDefault="00DC0850" w:rsidP="000605FC">
      <w:pPr>
        <w:suppressAutoHyphens/>
      </w:pPr>
    </w:p>
    <w:sectPr w:rsidR="00DC0850" w:rsidSect="000605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D2D" w:rsidRDefault="00096D2D" w:rsidP="009F0C77">
      <w:r>
        <w:separator/>
      </w:r>
    </w:p>
  </w:endnote>
  <w:endnote w:type="continuationSeparator" w:id="0">
    <w:p w:rsidR="00096D2D" w:rsidRDefault="00096D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CDFB82-0553-4680-A044-ED4D725B2828}"/>
    <w:embedBold r:id="rId2" w:fontKey="{28F5B267-FD0B-466E-B9C6-AD3F6340D6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F7AF68-3AE2-4684-BFEE-6D7F30F0073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097583B-ACF6-40F1-997F-7974CE530A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DE72E1-AFBC-41F2-8392-BC154F6D83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5FC" w:rsidRPr="00DC0850" w:rsidRDefault="000605FC" w:rsidP="00DC08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[4100]</w:t>
    </w:r>
    <w:r>
      <w:tab/>
    </w:r>
    <w:r w:rsidR="00FE78A9">
      <w:fldChar w:fldCharType="begin"/>
    </w:r>
    <w:r w:rsidR="00FE78A9">
      <w:instrText xml:space="preserve"> PAGE  \* MERGEFORMAT </w:instrText>
    </w:r>
    <w:r w:rsidR="00FE78A9">
      <w:fldChar w:fldCharType="separate"/>
    </w:r>
    <w:r w:rsidR="00FE78A9">
      <w:rPr>
        <w:noProof/>
      </w:rPr>
      <w:t>1</w:t>
    </w:r>
    <w:r w:rsidR="00FE78A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D2D" w:rsidRDefault="00096D2D" w:rsidP="009F0C77">
      <w:r>
        <w:separator/>
      </w:r>
    </w:p>
  </w:footnote>
  <w:footnote w:type="continuationSeparator" w:id="0">
    <w:p w:rsidR="00096D2D" w:rsidRDefault="00096D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5CM11"/>
    <w:docVar w:name="CoverBillType" w:val="c"/>
    <w:docVar w:name="docpath" w:val="L:\Council\bills\RM\1175CM11.DOCX"/>
    <w:docVar w:name="dvBillNumber" w:val="41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95AAD"/>
    <w:rsid w:val="00001E95"/>
    <w:rsid w:val="00011869"/>
    <w:rsid w:val="00013CA7"/>
    <w:rsid w:val="00050AE9"/>
    <w:rsid w:val="000605FC"/>
    <w:rsid w:val="00096D2D"/>
    <w:rsid w:val="000E1785"/>
    <w:rsid w:val="000F2670"/>
    <w:rsid w:val="000F40FA"/>
    <w:rsid w:val="0010776B"/>
    <w:rsid w:val="00115BF6"/>
    <w:rsid w:val="00133E66"/>
    <w:rsid w:val="001435A3"/>
    <w:rsid w:val="0019757F"/>
    <w:rsid w:val="001A1B14"/>
    <w:rsid w:val="001D08F2"/>
    <w:rsid w:val="001D525B"/>
    <w:rsid w:val="001D7F4F"/>
    <w:rsid w:val="00222CFB"/>
    <w:rsid w:val="002321B6"/>
    <w:rsid w:val="00250967"/>
    <w:rsid w:val="00250D95"/>
    <w:rsid w:val="002543C8"/>
    <w:rsid w:val="00284AAE"/>
    <w:rsid w:val="00287346"/>
    <w:rsid w:val="00295AAD"/>
    <w:rsid w:val="002E5912"/>
    <w:rsid w:val="002F2971"/>
    <w:rsid w:val="00304445"/>
    <w:rsid w:val="00325348"/>
    <w:rsid w:val="0032732C"/>
    <w:rsid w:val="00336AD0"/>
    <w:rsid w:val="0037079A"/>
    <w:rsid w:val="0037292F"/>
    <w:rsid w:val="003D01E8"/>
    <w:rsid w:val="003E5288"/>
    <w:rsid w:val="003F6D79"/>
    <w:rsid w:val="0041760A"/>
    <w:rsid w:val="00417C01"/>
    <w:rsid w:val="00437E1B"/>
    <w:rsid w:val="004809EE"/>
    <w:rsid w:val="00485CD4"/>
    <w:rsid w:val="004A6714"/>
    <w:rsid w:val="004C139F"/>
    <w:rsid w:val="004E7D54"/>
    <w:rsid w:val="00505C4C"/>
    <w:rsid w:val="0051638E"/>
    <w:rsid w:val="005273C6"/>
    <w:rsid w:val="00530A69"/>
    <w:rsid w:val="00545593"/>
    <w:rsid w:val="00577C6C"/>
    <w:rsid w:val="005C2FE2"/>
    <w:rsid w:val="005E2887"/>
    <w:rsid w:val="005E2BC9"/>
    <w:rsid w:val="00605102"/>
    <w:rsid w:val="00615AAF"/>
    <w:rsid w:val="006215AA"/>
    <w:rsid w:val="006714BD"/>
    <w:rsid w:val="006913C9"/>
    <w:rsid w:val="0069470D"/>
    <w:rsid w:val="006D5BB0"/>
    <w:rsid w:val="006E6557"/>
    <w:rsid w:val="006F4A36"/>
    <w:rsid w:val="00722240"/>
    <w:rsid w:val="00734F00"/>
    <w:rsid w:val="00762C0E"/>
    <w:rsid w:val="00783D94"/>
    <w:rsid w:val="007A70AE"/>
    <w:rsid w:val="007C4064"/>
    <w:rsid w:val="007E2946"/>
    <w:rsid w:val="008362E8"/>
    <w:rsid w:val="00843790"/>
    <w:rsid w:val="0087701B"/>
    <w:rsid w:val="008931F6"/>
    <w:rsid w:val="008A1768"/>
    <w:rsid w:val="008F4429"/>
    <w:rsid w:val="00902229"/>
    <w:rsid w:val="0094021A"/>
    <w:rsid w:val="009654F4"/>
    <w:rsid w:val="009C6A0B"/>
    <w:rsid w:val="009E7F27"/>
    <w:rsid w:val="009F0C77"/>
    <w:rsid w:val="009F4DD1"/>
    <w:rsid w:val="00A41684"/>
    <w:rsid w:val="00A6286D"/>
    <w:rsid w:val="00A64E80"/>
    <w:rsid w:val="00A72BCD"/>
    <w:rsid w:val="00A741D9"/>
    <w:rsid w:val="00A833AB"/>
    <w:rsid w:val="00A9741D"/>
    <w:rsid w:val="00AC6A7A"/>
    <w:rsid w:val="00AD4B17"/>
    <w:rsid w:val="00AD4F86"/>
    <w:rsid w:val="00AD5FF3"/>
    <w:rsid w:val="00B412D4"/>
    <w:rsid w:val="00B94E3C"/>
    <w:rsid w:val="00BB5F8E"/>
    <w:rsid w:val="00BE3C22"/>
    <w:rsid w:val="00BF4662"/>
    <w:rsid w:val="00C0345E"/>
    <w:rsid w:val="00C3483A"/>
    <w:rsid w:val="00C641A5"/>
    <w:rsid w:val="00C74E9D"/>
    <w:rsid w:val="00C82FD3"/>
    <w:rsid w:val="00C92819"/>
    <w:rsid w:val="00CC6B7B"/>
    <w:rsid w:val="00CD2089"/>
    <w:rsid w:val="00CF7E38"/>
    <w:rsid w:val="00D73A67"/>
    <w:rsid w:val="00D755F0"/>
    <w:rsid w:val="00D970A9"/>
    <w:rsid w:val="00DC0850"/>
    <w:rsid w:val="00DD77F7"/>
    <w:rsid w:val="00DF3845"/>
    <w:rsid w:val="00E41911"/>
    <w:rsid w:val="00E516CD"/>
    <w:rsid w:val="00E92EEF"/>
    <w:rsid w:val="00ED6ED6"/>
    <w:rsid w:val="00F15F1F"/>
    <w:rsid w:val="00F24442"/>
    <w:rsid w:val="00F50AE3"/>
    <w:rsid w:val="00F67CF1"/>
    <w:rsid w:val="00F840F0"/>
    <w:rsid w:val="00FB0D0D"/>
    <w:rsid w:val="00FB43B4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3BD3AEA-D015-4041-BDB1-D5CB871FC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14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4B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05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4-14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100_201104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6007E-FCB3-4C3D-B051-6B693BA76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585</Words>
  <Characters>3395</Characters>
  <Application>Microsoft Office Word</Application>
  <DocSecurity>4</DocSecurity>
  <Lines>105</Lines>
  <Paragraphs>30</Paragraphs>
  <ScaleCrop>false</ScaleCrop>
  <Company> </Company>
  <LinksUpToDate>false</LinksUpToDate>
  <CharactersWithSpaces>3953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4100: Paul McKinley Richardson, Sr. - South Carolina Legislature Online</dc:title>
  <dc:subject/>
  <dc:creator>rosannemcdowell</dc:creator>
  <cp:keywords/>
  <dc:description/>
  <cp:lastModifiedBy>N Cumfer</cp:lastModifiedBy>
  <cp:revision>2</cp:revision>
  <cp:lastPrinted>2011-04-13T14:45:00Z</cp:lastPrinted>
  <dcterms:created xsi:type="dcterms:W3CDTF">2014-11-24T14:07:00Z</dcterms:created>
  <dcterms:modified xsi:type="dcterms:W3CDTF">2014-11-24T14:07:00Z</dcterms:modified>
</cp:coreProperties>
</file>