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37BA3" w:rsidRDefault="00C37BA3" w:rsidP="00C37BA3">
      <w:pPr>
        <w:widowControl w:val="0"/>
        <w:jc w:val="center"/>
      </w:pPr>
      <w:bookmarkStart w:id="0" w:name="_GoBack"/>
      <w:bookmarkEnd w:id="0"/>
      <w:r w:rsidRPr="00C37BA3">
        <w:rPr>
          <w:b/>
        </w:rPr>
        <w:t>South Carolina General Assembly</w:t>
      </w:r>
    </w:p>
    <w:p w:rsidR="00C37BA3" w:rsidRDefault="00C37BA3" w:rsidP="00C37BA3">
      <w:pPr>
        <w:widowControl w:val="0"/>
        <w:jc w:val="center"/>
      </w:pPr>
      <w:r>
        <w:t>119th Session, 2011-2012</w:t>
      </w:r>
    </w:p>
    <w:p w:rsidR="00C37BA3" w:rsidRDefault="00C37BA3" w:rsidP="00C37BA3">
      <w:pPr>
        <w:widowControl w:val="0"/>
        <w:jc w:val="left"/>
      </w:pPr>
    </w:p>
    <w:p w:rsidR="00C37BA3" w:rsidRDefault="00C37BA3" w:rsidP="00C37BA3">
      <w:pPr>
        <w:widowControl w:val="0"/>
        <w:jc w:val="left"/>
        <w:rPr>
          <w:b/>
        </w:rPr>
      </w:pPr>
      <w:r w:rsidRPr="00C37BA3">
        <w:rPr>
          <w:b/>
        </w:rPr>
        <w:t>H. 4132</w:t>
      </w:r>
    </w:p>
    <w:p w:rsidR="00C37BA3" w:rsidRDefault="00C37BA3" w:rsidP="00C37BA3">
      <w:pPr>
        <w:widowControl w:val="0"/>
        <w:jc w:val="left"/>
        <w:rPr>
          <w:b/>
        </w:rPr>
      </w:pPr>
    </w:p>
    <w:p w:rsidR="00C37BA3" w:rsidRDefault="00C37BA3" w:rsidP="00C37BA3">
      <w:pPr>
        <w:widowControl w:val="0"/>
        <w:jc w:val="left"/>
      </w:pPr>
      <w:r w:rsidRPr="00C37BA3">
        <w:rPr>
          <w:b/>
        </w:rPr>
        <w:t>STATUS INFORMATION</w:t>
      </w:r>
    </w:p>
    <w:p w:rsidR="00C37BA3" w:rsidRDefault="00C37BA3" w:rsidP="00C37BA3">
      <w:pPr>
        <w:widowControl w:val="0"/>
        <w:jc w:val="left"/>
      </w:pPr>
    </w:p>
    <w:p w:rsidR="00C37BA3" w:rsidRDefault="00C37BA3" w:rsidP="00C37BA3">
      <w:pPr>
        <w:widowControl w:val="0"/>
        <w:jc w:val="left"/>
      </w:pPr>
      <w:r>
        <w:t>House Resolution</w:t>
      </w:r>
    </w:p>
    <w:p w:rsidR="00C37BA3" w:rsidRDefault="00C37BA3" w:rsidP="00C37BA3">
      <w:pPr>
        <w:widowControl w:val="0"/>
        <w:jc w:val="left"/>
      </w:pPr>
      <w:r>
        <w:t>Sponsors: Reps. Crawford, Agnew, Alexander, Allen, Allison, Anderson, Anthony, Atwater, Bales, Ballentine, Bannister, Barfield, Battle, Bedingfield, Bikas, Bingham, Bowen, Bowers, Brady, Branham, Brannon, Brantley, G.A. Brown, H.B. Brown, R.L. Brown, Butler Garrick, Chumley, Clemmons, Clyburn, Cobb</w:t>
      </w:r>
      <w:r>
        <w:noBreakHyphen/>
        <w:t>Hunter, Cole, Cooper, Corbin, Crosby, Daning, Delleney, Dillard, Edge, Erickson, Forrester, Frye, Funderburk, Gambrell, Gilliard, Govan, Hamilton, Hardwick, Harrell, Harrison, Hart, Hayes, Hearn, Henderson, Herbkersman, Hiott, Hixon, Hodges, Horne, Hosey, Howard, Huggins, Jefferson, Johnson, King, Knight, Limehouse, Loftis, Long, Lowe, Lucas, Mack, McCoy, McEachern, McLeod, Merrill, Mitchell, D.C. Moss, V.S. Moss, Munnerlyn, Murphy, Nanney, J.H. Neal, J.M. Neal, Neilson, Norman, Ott, Owens, Parker, Parks, Patrick, Pinson, Pitts, Pope, Quinn, Rutherford, Ryan, Sabb, Sandifer, Sellers, Simrill, Skelton, G.M. Smith, G.R. Smith, J.E. Smith, J.R. Smith, Sottile, Spires, Stavrinakis, Stringer, Tallon, Taylor, Thayer, Toole, Tribble, Umphlett, Vick, Viers, Weeks, Whipper, White, Whitmire, Williams, Willis and Young</w:t>
      </w:r>
    </w:p>
    <w:p w:rsidR="00C37BA3" w:rsidRDefault="00C37BA3" w:rsidP="00C37BA3">
      <w:pPr>
        <w:widowControl w:val="0"/>
        <w:jc w:val="left"/>
      </w:pPr>
      <w:r>
        <w:t>Document Path: l:\council\bills\rm\1176htc11.docx</w:t>
      </w:r>
    </w:p>
    <w:p w:rsidR="00C37BA3" w:rsidRDefault="00C37BA3" w:rsidP="00C37BA3">
      <w:pPr>
        <w:widowControl w:val="0"/>
        <w:jc w:val="left"/>
      </w:pPr>
    </w:p>
    <w:p w:rsidR="00C37BA3" w:rsidRDefault="00C37BA3" w:rsidP="00C37BA3">
      <w:pPr>
        <w:widowControl w:val="0"/>
        <w:jc w:val="left"/>
      </w:pPr>
      <w:r>
        <w:t>Introduced in the House on April 27, 2011</w:t>
      </w:r>
    </w:p>
    <w:p w:rsidR="00C37BA3" w:rsidRDefault="00C37BA3" w:rsidP="00C37BA3">
      <w:pPr>
        <w:widowControl w:val="0"/>
        <w:jc w:val="left"/>
      </w:pPr>
      <w:r>
        <w:t>Adopted by the House on April 27, 2011</w:t>
      </w:r>
    </w:p>
    <w:p w:rsidR="00C37BA3" w:rsidRDefault="00C37BA3" w:rsidP="00C37BA3">
      <w:pPr>
        <w:widowControl w:val="0"/>
        <w:jc w:val="left"/>
      </w:pPr>
    </w:p>
    <w:p w:rsidR="00C37BA3" w:rsidRDefault="00C37BA3" w:rsidP="00C37BA3">
      <w:pPr>
        <w:widowControl w:val="0"/>
        <w:jc w:val="left"/>
      </w:pPr>
      <w:r>
        <w:t xml:space="preserve">Summary: </w:t>
      </w:r>
      <w:r w:rsidR="00A57194">
        <w:t>Coach Billy Andrews</w:t>
      </w:r>
    </w:p>
    <w:p w:rsidR="00C37BA3" w:rsidRDefault="00C37BA3" w:rsidP="00C37BA3">
      <w:pPr>
        <w:widowControl w:val="0"/>
        <w:jc w:val="left"/>
      </w:pPr>
    </w:p>
    <w:p w:rsidR="00C37BA3" w:rsidRDefault="00C37BA3" w:rsidP="00C37BA3">
      <w:pPr>
        <w:widowControl w:val="0"/>
        <w:jc w:val="left"/>
      </w:pPr>
    </w:p>
    <w:p w:rsidR="00C37BA3" w:rsidRDefault="00C37BA3" w:rsidP="00C37B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7BA3">
        <w:rPr>
          <w:b/>
        </w:rPr>
        <w:t>HISTORY OF LEGISLATIVE ACTIONS</w:t>
      </w:r>
    </w:p>
    <w:p w:rsidR="00C37BA3" w:rsidRDefault="00C37BA3" w:rsidP="00C37B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C37BA3" w:rsidRPr="00C37BA3" w:rsidRDefault="00C37BA3" w:rsidP="00C37BA3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C37BA3">
        <w:rPr>
          <w:u w:val="single"/>
        </w:rPr>
        <w:tab/>
        <w:t>Date</w:t>
      </w:r>
      <w:r w:rsidRPr="00C37BA3">
        <w:rPr>
          <w:u w:val="single"/>
        </w:rPr>
        <w:tab/>
        <w:t>Body</w:t>
      </w:r>
      <w:r w:rsidRPr="00C37BA3">
        <w:rPr>
          <w:u w:val="single"/>
        </w:rPr>
        <w:tab/>
        <w:t>Action Description with journal page number</w:t>
      </w:r>
      <w:r w:rsidRPr="00C37BA3">
        <w:rPr>
          <w:u w:val="single"/>
        </w:rPr>
        <w:tab/>
      </w:r>
    </w:p>
    <w:p w:rsidR="00D9470A" w:rsidRDefault="00D9470A" w:rsidP="00D94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4/27/2011</w:t>
      </w:r>
      <w:r>
        <w:tab/>
        <w:t>House</w:t>
      </w:r>
      <w:r>
        <w:tab/>
      </w:r>
      <w:r w:rsidRPr="00A34997">
        <w:t>Introduced and adopted (</w:t>
      </w:r>
      <w:hyperlink r:id="rId7" w:history="1">
        <w:r w:rsidRPr="00A34997">
          <w:rPr>
            <w:rStyle w:val="Hyperlink"/>
          </w:rPr>
          <w:t>House Journal</w:t>
        </w:r>
        <w:r w:rsidRPr="00A34997">
          <w:rPr>
            <w:rStyle w:val="Hyperlink"/>
          </w:rPr>
          <w:noBreakHyphen/>
          <w:t>page 44</w:t>
        </w:r>
      </w:hyperlink>
      <w:r w:rsidRPr="00A34997">
        <w:t>)</w:t>
      </w:r>
    </w:p>
    <w:p w:rsidR="00D9470A" w:rsidRDefault="00D9470A" w:rsidP="00D947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7BA3" w:rsidRPr="00C37BA3" w:rsidRDefault="00C37BA3" w:rsidP="00C37BA3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C37BA3" w:rsidRDefault="00C37BA3" w:rsidP="00C37BA3">
      <w:r w:rsidRPr="00C37BA3">
        <w:rPr>
          <w:b/>
        </w:rPr>
        <w:t>VERSIONS OF THIS BILL</w:t>
      </w:r>
    </w:p>
    <w:p w:rsidR="00C37BA3" w:rsidRDefault="00C37BA3" w:rsidP="00C37BA3"/>
    <w:p w:rsidR="00C37BA3" w:rsidRDefault="00BD0F94" w:rsidP="00C37BA3">
      <w:hyperlink r:id="rId8" w:history="1">
        <w:r w:rsidR="00C37BA3">
          <w:rPr>
            <w:rStyle w:val="Hyperlink"/>
          </w:rPr>
          <w:t>4/27/2011</w:t>
        </w:r>
      </w:hyperlink>
    </w:p>
    <w:p w:rsidR="00C37BA3" w:rsidRDefault="00C37BA3" w:rsidP="00C37BA3"/>
    <w:p w:rsidR="00C37BA3" w:rsidRDefault="00C37BA3" w:rsidP="00C37BA3">
      <w:pPr>
        <w:sectPr w:rsidR="00C37BA3" w:rsidSect="00C37BA3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71A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85E1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903CC" w:rsidRDefault="00967E10" w:rsidP="007903C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bookmarkStart w:id="3" w:name="titletop"/>
      <w:bookmarkEnd w:id="3"/>
      <w:r>
        <w:t xml:space="preserve">TO </w:t>
      </w:r>
      <w:r w:rsidR="007903CC">
        <w:t xml:space="preserve">RECOGNIZE AND HONOR COACH </w:t>
      </w:r>
      <w:r w:rsidR="008878AE">
        <w:t>BILLY ANDREWS</w:t>
      </w:r>
      <w:r w:rsidR="007903CC">
        <w:t xml:space="preserve"> OF </w:t>
      </w:r>
      <w:r w:rsidR="008878AE">
        <w:t>WEST FLORENCE</w:t>
      </w:r>
      <w:r w:rsidR="007903CC">
        <w:t xml:space="preserve"> HIGH SCHOOL FOR HIS OUTSTANDING CAREER AS BOTH COACH AND EDUCATOR, AND TO CONGRATULATE HIM ON </w:t>
      </w:r>
      <w:r w:rsidR="008878AE">
        <w:t xml:space="preserve">REACHING THE MILESTONE OF HIS </w:t>
      </w:r>
      <w:r w:rsidR="00795694">
        <w:t>500TH</w:t>
      </w:r>
      <w:r w:rsidR="008878AE">
        <w:t xml:space="preserve"> </w:t>
      </w:r>
      <w:r w:rsidR="00147D48">
        <w:t xml:space="preserve">CAREER </w:t>
      </w:r>
      <w:r w:rsidR="008878AE">
        <w:t>SOCCER WIN</w:t>
      </w:r>
      <w:r w:rsidR="007903CC">
        <w:t>.</w:t>
      </w:r>
    </w:p>
    <w:p w:rsidR="00285E1F" w:rsidRDefault="00285E1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06DF5" w:rsidRDefault="00285E1F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3D61">
        <w:t xml:space="preserve">the House of Representatives is pleased to learn that Coach </w:t>
      </w:r>
      <w:r w:rsidR="00F06DF5">
        <w:t xml:space="preserve">Billy Andrews of West Florence High School </w:t>
      </w:r>
      <w:r w:rsidR="004212B9">
        <w:t xml:space="preserve">in Florence </w:t>
      </w:r>
      <w:r w:rsidR="00FC0C8A">
        <w:t xml:space="preserve">School </w:t>
      </w:r>
      <w:r w:rsidR="004212B9">
        <w:t xml:space="preserve">District </w:t>
      </w:r>
      <w:r w:rsidR="00FC0C8A">
        <w:t>One</w:t>
      </w:r>
      <w:r w:rsidR="004212B9">
        <w:t xml:space="preserve"> </w:t>
      </w:r>
      <w:r w:rsidR="00F06DF5">
        <w:t xml:space="preserve">reached his </w:t>
      </w:r>
      <w:r w:rsidR="00795694">
        <w:t>500th</w:t>
      </w:r>
      <w:r w:rsidR="00F06DF5">
        <w:t xml:space="preserve"> career soccer win</w:t>
      </w:r>
      <w:r w:rsidR="004E7C6F">
        <w:t xml:space="preserve"> on Friday, April 1, 2011</w:t>
      </w:r>
      <w:r w:rsidR="00F06DF5">
        <w:t>; and</w:t>
      </w:r>
    </w:p>
    <w:p w:rsidR="00F06DF5" w:rsidRDefault="00F06DF5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DF5" w:rsidRDefault="00F06DF5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795694">
        <w:t>Coach Andrews is only the second boys soccer coach in South Carolina history to reach the 500</w:t>
      </w:r>
      <w:r w:rsidR="00B70AC7">
        <w:noBreakHyphen/>
      </w:r>
      <w:r w:rsidR="00795694">
        <w:t>win plateau; and</w:t>
      </w:r>
    </w:p>
    <w:p w:rsidR="00795694" w:rsidRDefault="00795694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95694" w:rsidRDefault="00795694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4212B9">
        <w:t>now in his thirty</w:t>
      </w:r>
      <w:r w:rsidR="00B70AC7">
        <w:noBreakHyphen/>
      </w:r>
      <w:r w:rsidR="004212B9">
        <w:t>third season at West Florence, Billy Andrews is the only boys soccer coach the school has ever had; and</w:t>
      </w:r>
    </w:p>
    <w:p w:rsidR="004212B9" w:rsidRDefault="004212B9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F06DF5" w:rsidRDefault="004212B9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D4966">
        <w:t xml:space="preserve">Coach Andrews also has the distinction of counting Robyn Dartnell, the only female </w:t>
      </w:r>
      <w:r w:rsidR="007B7EE7">
        <w:t xml:space="preserve">to play </w:t>
      </w:r>
      <w:r w:rsidR="003D4966">
        <w:t xml:space="preserve">on the boys soccer team, as one of his </w:t>
      </w:r>
      <w:r w:rsidR="007B7EE7">
        <w:t>past players</w:t>
      </w:r>
      <w:r w:rsidR="003D4966">
        <w:t xml:space="preserve">. </w:t>
      </w:r>
      <w:r w:rsidR="0030019F">
        <w:t>I</w:t>
      </w:r>
      <w:r w:rsidR="003D4966">
        <w:t xml:space="preserve">n integrating Ms. Dartnell into the team, West Florence took </w:t>
      </w:r>
      <w:r w:rsidR="00717F3C">
        <w:t xml:space="preserve">its </w:t>
      </w:r>
      <w:r w:rsidR="003D4966">
        <w:t xml:space="preserve">first steps toward the inception of a </w:t>
      </w:r>
      <w:r w:rsidR="00801AB4">
        <w:t>now</w:t>
      </w:r>
      <w:r w:rsidR="00B70AC7">
        <w:noBreakHyphen/>
      </w:r>
      <w:r w:rsidR="00801AB4">
        <w:t xml:space="preserve">thriving </w:t>
      </w:r>
      <w:r w:rsidR="003D4966">
        <w:t>girls team at the school; and</w:t>
      </w:r>
    </w:p>
    <w:p w:rsidR="003D4966" w:rsidRDefault="003D4966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D61" w:rsidRDefault="00437B72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423D61">
        <w:t xml:space="preserve">hereas, cognizant of his excellence as a coach, the House of Representatives takes great pleasure in commending Coach </w:t>
      </w:r>
      <w:r w:rsidR="00E567AB">
        <w:t>Billy Andrews</w:t>
      </w:r>
      <w:r w:rsidR="00423D61">
        <w:t xml:space="preserve"> on his fine career, and the members join with the many voices lending tribute to him </w:t>
      </w:r>
      <w:r w:rsidR="00E567AB">
        <w:t>on the achievement of his five hundredth career soccer win</w:t>
      </w:r>
      <w:r w:rsidR="00423D61">
        <w:t xml:space="preserve">. Now, therefore, </w:t>
      </w: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17A99" w:rsidRDefault="00423D61" w:rsidP="00317A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b/>
        </w:rPr>
      </w:pPr>
      <w:r>
        <w:t xml:space="preserve">That the members of the South Carolina House of Representatives, by this resolution, recognize and honor </w:t>
      </w:r>
      <w:r w:rsidR="00317A99">
        <w:t xml:space="preserve">Coach Billy Andrews of West Florence High School for his outstanding career as both coach and educator, and congratulate him on reaching the milestone of his five hundredth </w:t>
      </w:r>
      <w:r w:rsidR="00E567AB">
        <w:t xml:space="preserve">career </w:t>
      </w:r>
      <w:r w:rsidR="00317A99">
        <w:t>soccer win.</w:t>
      </w: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23D61" w:rsidRDefault="00423D61" w:rsidP="00423D6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Be it further resolved that a copy of this resolution be provided to Coach </w:t>
      </w:r>
      <w:r w:rsidR="00317A99">
        <w:t>Billy Andrews</w:t>
      </w:r>
      <w:r>
        <w:t>.</w:t>
      </w:r>
    </w:p>
    <w:p w:rsidR="00B871AE" w:rsidRDefault="00B70AC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71AE" w:rsidRDefault="00B871AE" w:rsidP="00C37BA3">
      <w:pPr>
        <w:suppressAutoHyphens/>
      </w:pPr>
    </w:p>
    <w:sectPr w:rsidR="00B871AE" w:rsidSect="00C37BA3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E1F" w:rsidRDefault="00285E1F" w:rsidP="009F0C77">
      <w:r>
        <w:separator/>
      </w:r>
    </w:p>
  </w:endnote>
  <w:endnote w:type="continuationSeparator" w:id="0">
    <w:p w:rsidR="00285E1F" w:rsidRDefault="00285E1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6A7D14A-7340-4891-8CDE-FA9AE650B4E9}"/>
    <w:embedBold r:id="rId2" w:fontKey="{B15DAB81-6440-4FC8-BC0D-0693EB3AADF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BAB7B3A-1BA8-4AED-B073-9922FFD96596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5C4C8798-8832-42C7-881F-9B79F2B0A5C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DF759321-126B-43D0-81F9-65F3B82D663B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37BA3" w:rsidRPr="00B871AE" w:rsidRDefault="00C37BA3" w:rsidP="00B871A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[4132]</w:t>
    </w:r>
    <w:r>
      <w:tab/>
    </w:r>
    <w:r w:rsidR="00BD0F94">
      <w:fldChar w:fldCharType="begin"/>
    </w:r>
    <w:r w:rsidR="00BD0F94">
      <w:instrText xml:space="preserve"> PAGE  \* MERGEFORMAT </w:instrText>
    </w:r>
    <w:r w:rsidR="00BD0F94">
      <w:fldChar w:fldCharType="separate"/>
    </w:r>
    <w:r w:rsidR="00BD0F94">
      <w:rPr>
        <w:noProof/>
      </w:rPr>
      <w:t>1</w:t>
    </w:r>
    <w:r w:rsidR="00BD0F94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E1F" w:rsidRDefault="00285E1F" w:rsidP="009F0C77">
      <w:r>
        <w:separator/>
      </w:r>
    </w:p>
  </w:footnote>
  <w:footnote w:type="continuationSeparator" w:id="0">
    <w:p w:rsidR="00285E1F" w:rsidRDefault="00285E1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76HTC11"/>
    <w:docVar w:name="CoverBillType" w:val="r"/>
    <w:docVar w:name="docpath" w:val="L:\Council\bills\RM\1176HTC11.DOCX"/>
    <w:docVar w:name="dvBillNumber" w:val="413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D04E4C"/>
    <w:rsid w:val="00011869"/>
    <w:rsid w:val="000E1785"/>
    <w:rsid w:val="000F40FA"/>
    <w:rsid w:val="0010776B"/>
    <w:rsid w:val="00133E66"/>
    <w:rsid w:val="001435A3"/>
    <w:rsid w:val="00147D48"/>
    <w:rsid w:val="001D08F2"/>
    <w:rsid w:val="001D525B"/>
    <w:rsid w:val="001D7F4F"/>
    <w:rsid w:val="002321B6"/>
    <w:rsid w:val="00250967"/>
    <w:rsid w:val="002543C8"/>
    <w:rsid w:val="00284AAE"/>
    <w:rsid w:val="00285E1F"/>
    <w:rsid w:val="00297A35"/>
    <w:rsid w:val="002E5912"/>
    <w:rsid w:val="0030019F"/>
    <w:rsid w:val="00317A99"/>
    <w:rsid w:val="00325348"/>
    <w:rsid w:val="0032732C"/>
    <w:rsid w:val="00336AD0"/>
    <w:rsid w:val="0037079A"/>
    <w:rsid w:val="003D01E8"/>
    <w:rsid w:val="003D36E0"/>
    <w:rsid w:val="003D4966"/>
    <w:rsid w:val="003E5288"/>
    <w:rsid w:val="003F6D79"/>
    <w:rsid w:val="00400517"/>
    <w:rsid w:val="004160D2"/>
    <w:rsid w:val="0041760A"/>
    <w:rsid w:val="00417C01"/>
    <w:rsid w:val="004212B9"/>
    <w:rsid w:val="00423D61"/>
    <w:rsid w:val="00437B72"/>
    <w:rsid w:val="004809EE"/>
    <w:rsid w:val="004A071D"/>
    <w:rsid w:val="004C6FC2"/>
    <w:rsid w:val="004E7C6F"/>
    <w:rsid w:val="004E7D54"/>
    <w:rsid w:val="005065E3"/>
    <w:rsid w:val="005273C6"/>
    <w:rsid w:val="00530A69"/>
    <w:rsid w:val="00545593"/>
    <w:rsid w:val="00565679"/>
    <w:rsid w:val="00567C42"/>
    <w:rsid w:val="00577C6C"/>
    <w:rsid w:val="005C2FE2"/>
    <w:rsid w:val="005E2BC9"/>
    <w:rsid w:val="005E570D"/>
    <w:rsid w:val="00605102"/>
    <w:rsid w:val="006215AA"/>
    <w:rsid w:val="006913C9"/>
    <w:rsid w:val="0069470D"/>
    <w:rsid w:val="00717F3C"/>
    <w:rsid w:val="00734F00"/>
    <w:rsid w:val="00782F09"/>
    <w:rsid w:val="007903CC"/>
    <w:rsid w:val="00795694"/>
    <w:rsid w:val="007A14F6"/>
    <w:rsid w:val="007A70AE"/>
    <w:rsid w:val="007B5B29"/>
    <w:rsid w:val="007B7EE7"/>
    <w:rsid w:val="008005A1"/>
    <w:rsid w:val="00801AB4"/>
    <w:rsid w:val="008362E8"/>
    <w:rsid w:val="00886275"/>
    <w:rsid w:val="008878AE"/>
    <w:rsid w:val="008A1768"/>
    <w:rsid w:val="008B7CBE"/>
    <w:rsid w:val="008F4429"/>
    <w:rsid w:val="009175FC"/>
    <w:rsid w:val="00933713"/>
    <w:rsid w:val="0094021A"/>
    <w:rsid w:val="00967E10"/>
    <w:rsid w:val="009B53A7"/>
    <w:rsid w:val="009C6A0B"/>
    <w:rsid w:val="009F0C77"/>
    <w:rsid w:val="009F4DD1"/>
    <w:rsid w:val="00A171BF"/>
    <w:rsid w:val="00A41684"/>
    <w:rsid w:val="00A55A7C"/>
    <w:rsid w:val="00A57194"/>
    <w:rsid w:val="00A64E80"/>
    <w:rsid w:val="00A67371"/>
    <w:rsid w:val="00A72BCD"/>
    <w:rsid w:val="00A741D9"/>
    <w:rsid w:val="00A833AB"/>
    <w:rsid w:val="00A9741D"/>
    <w:rsid w:val="00AD4B17"/>
    <w:rsid w:val="00AF163E"/>
    <w:rsid w:val="00B412D4"/>
    <w:rsid w:val="00B70AC7"/>
    <w:rsid w:val="00B81FA1"/>
    <w:rsid w:val="00B871AE"/>
    <w:rsid w:val="00BB6525"/>
    <w:rsid w:val="00BD0F94"/>
    <w:rsid w:val="00BE3C22"/>
    <w:rsid w:val="00C0345E"/>
    <w:rsid w:val="00C3483A"/>
    <w:rsid w:val="00C37BA3"/>
    <w:rsid w:val="00C67A81"/>
    <w:rsid w:val="00C74E9D"/>
    <w:rsid w:val="00C82FD3"/>
    <w:rsid w:val="00C85F74"/>
    <w:rsid w:val="00C92819"/>
    <w:rsid w:val="00CC5A8C"/>
    <w:rsid w:val="00CC6B7B"/>
    <w:rsid w:val="00CD2089"/>
    <w:rsid w:val="00D04E4C"/>
    <w:rsid w:val="00D73A67"/>
    <w:rsid w:val="00D9470A"/>
    <w:rsid w:val="00D970A9"/>
    <w:rsid w:val="00DF3845"/>
    <w:rsid w:val="00E41911"/>
    <w:rsid w:val="00E567AB"/>
    <w:rsid w:val="00E92EEF"/>
    <w:rsid w:val="00EB22FE"/>
    <w:rsid w:val="00F06DF5"/>
    <w:rsid w:val="00F24442"/>
    <w:rsid w:val="00F50AE3"/>
    <w:rsid w:val="00F67CF1"/>
    <w:rsid w:val="00F840F0"/>
    <w:rsid w:val="00FB0D0D"/>
    <w:rsid w:val="00FB43B4"/>
    <w:rsid w:val="00FC0C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939B8904-6560-4124-95C3-D3BAD9BB6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0019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0019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C37BA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4132_20110427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4-27-11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8C5113-5973-49B0-81AE-FD74E634A6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D46B5F5C.dotm</Template>
  <TotalTime>0</TotalTime>
  <Pages>3</Pages>
  <Words>489</Words>
  <Characters>2802</Characters>
  <Application>Microsoft Office Word</Application>
  <DocSecurity>4</DocSecurity>
  <Lines>91</Lines>
  <Paragraphs>26</Paragraphs>
  <ScaleCrop>false</ScaleCrop>
  <Company> </Company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4132: Coach Billy Andrews - South Carolina Legislature Online</dc:title>
  <dc:subject/>
  <dc:creator>rosannemcdowell</dc:creator>
  <cp:keywords/>
  <dc:description/>
  <cp:lastModifiedBy>N Cumfer</cp:lastModifiedBy>
  <cp:revision>2</cp:revision>
  <cp:lastPrinted>2011-04-14T12:54:00Z</cp:lastPrinted>
  <dcterms:created xsi:type="dcterms:W3CDTF">2014-11-24T14:08:00Z</dcterms:created>
  <dcterms:modified xsi:type="dcterms:W3CDTF">2014-11-24T14:08:00Z</dcterms:modified>
</cp:coreProperties>
</file>