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C8A" w:rsidRDefault="00314C8A" w:rsidP="00314C8A">
      <w:pPr>
        <w:widowControl w:val="0"/>
        <w:jc w:val="center"/>
      </w:pPr>
      <w:bookmarkStart w:id="0" w:name="_GoBack"/>
      <w:bookmarkEnd w:id="0"/>
      <w:r w:rsidRPr="00314C8A">
        <w:rPr>
          <w:b/>
        </w:rPr>
        <w:t>South Carolina General Assembly</w:t>
      </w:r>
    </w:p>
    <w:p w:rsidR="00314C8A" w:rsidRDefault="00314C8A" w:rsidP="00314C8A">
      <w:pPr>
        <w:widowControl w:val="0"/>
        <w:jc w:val="center"/>
      </w:pPr>
      <w:r>
        <w:t>119th Session, 2011-2012</w:t>
      </w: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jc w:val="left"/>
        <w:rPr>
          <w:b/>
        </w:rPr>
      </w:pPr>
      <w:r w:rsidRPr="00314C8A">
        <w:rPr>
          <w:b/>
        </w:rPr>
        <w:t>H. 4217</w:t>
      </w:r>
    </w:p>
    <w:p w:rsidR="00314C8A" w:rsidRDefault="00314C8A" w:rsidP="00314C8A">
      <w:pPr>
        <w:widowControl w:val="0"/>
        <w:jc w:val="left"/>
        <w:rPr>
          <w:b/>
        </w:rPr>
      </w:pPr>
    </w:p>
    <w:p w:rsidR="00314C8A" w:rsidRDefault="00314C8A" w:rsidP="00314C8A">
      <w:pPr>
        <w:widowControl w:val="0"/>
        <w:jc w:val="left"/>
      </w:pPr>
      <w:r w:rsidRPr="00314C8A">
        <w:rPr>
          <w:b/>
        </w:rPr>
        <w:t>STATUS INFORMATION</w:t>
      </w: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jc w:val="left"/>
      </w:pPr>
      <w:r>
        <w:t>House Resolution</w:t>
      </w:r>
    </w:p>
    <w:p w:rsidR="00314C8A" w:rsidRDefault="002C695F" w:rsidP="00314C8A">
      <w:pPr>
        <w:widowControl w:val="0"/>
        <w:jc w:val="left"/>
      </w:pPr>
      <w:r>
        <w:t>Sponsors: Reps. Huggins,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14C8A" w:rsidRDefault="00314C8A" w:rsidP="00314C8A">
      <w:pPr>
        <w:widowControl w:val="0"/>
        <w:jc w:val="left"/>
      </w:pPr>
      <w:r>
        <w:t>Document Path: l:\council\bills\rm\1217zw11.docx</w:t>
      </w: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jc w:val="left"/>
      </w:pPr>
      <w:r>
        <w:t>Introduced in the House on May 17, 2011</w:t>
      </w:r>
    </w:p>
    <w:p w:rsidR="00314C8A" w:rsidRDefault="00314C8A" w:rsidP="00314C8A">
      <w:pPr>
        <w:widowControl w:val="0"/>
        <w:jc w:val="left"/>
      </w:pPr>
      <w:r>
        <w:t>Adopted by the House on May 17, 2011</w:t>
      </w: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jc w:val="left"/>
      </w:pPr>
      <w:r>
        <w:t xml:space="preserve">Summary: </w:t>
      </w:r>
      <w:r w:rsidR="00815431">
        <w:t>Dutch Fork High School Girls Track Team</w:t>
      </w: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jc w:val="left"/>
      </w:pPr>
    </w:p>
    <w:p w:rsidR="00314C8A" w:rsidRDefault="00314C8A" w:rsidP="00314C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C8A">
        <w:rPr>
          <w:b/>
        </w:rPr>
        <w:lastRenderedPageBreak/>
        <w:t>HISTORY OF LEGISLATIVE ACTIONS</w:t>
      </w:r>
    </w:p>
    <w:p w:rsidR="00314C8A" w:rsidRDefault="00314C8A" w:rsidP="00314C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4C8A" w:rsidRPr="00314C8A" w:rsidRDefault="00314C8A" w:rsidP="00314C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C8A">
        <w:rPr>
          <w:u w:val="single"/>
        </w:rPr>
        <w:tab/>
        <w:t>Date</w:t>
      </w:r>
      <w:r w:rsidRPr="00314C8A">
        <w:rPr>
          <w:u w:val="single"/>
        </w:rPr>
        <w:tab/>
        <w:t>Body</w:t>
      </w:r>
      <w:r w:rsidRPr="00314C8A">
        <w:rPr>
          <w:u w:val="single"/>
        </w:rPr>
        <w:tab/>
        <w:t>Action Description with journal page number</w:t>
      </w:r>
      <w:r w:rsidRPr="00314C8A">
        <w:rPr>
          <w:u w:val="single"/>
        </w:rPr>
        <w:tab/>
      </w:r>
    </w:p>
    <w:p w:rsidR="00D25D0D" w:rsidRDefault="00D25D0D" w:rsidP="00D25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9F2CE0">
        <w:t>Introduced and adopted (</w:t>
      </w:r>
      <w:hyperlink r:id="rId7" w:history="1">
        <w:r w:rsidRPr="009F2CE0">
          <w:rPr>
            <w:rStyle w:val="Hyperlink"/>
          </w:rPr>
          <w:t>House Journal</w:t>
        </w:r>
        <w:r w:rsidRPr="009F2CE0">
          <w:rPr>
            <w:rStyle w:val="Hyperlink"/>
          </w:rPr>
          <w:noBreakHyphen/>
          <w:t>page 7</w:t>
        </w:r>
      </w:hyperlink>
      <w:r w:rsidRPr="009F2CE0">
        <w:t>)</w:t>
      </w:r>
    </w:p>
    <w:p w:rsidR="00D25D0D" w:rsidRDefault="00D25D0D" w:rsidP="00D25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C8A" w:rsidRPr="00314C8A" w:rsidRDefault="00314C8A" w:rsidP="00314C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C8A" w:rsidRDefault="00314C8A" w:rsidP="00314C8A">
      <w:r w:rsidRPr="00314C8A">
        <w:rPr>
          <w:b/>
        </w:rPr>
        <w:t>VERSIONS OF THIS BILL</w:t>
      </w:r>
    </w:p>
    <w:p w:rsidR="00314C8A" w:rsidRDefault="00314C8A" w:rsidP="00314C8A"/>
    <w:p w:rsidR="00314C8A" w:rsidRDefault="00662923" w:rsidP="00314C8A">
      <w:hyperlink r:id="rId8" w:history="1">
        <w:r w:rsidR="00314C8A">
          <w:rPr>
            <w:rStyle w:val="Hyperlink"/>
          </w:rPr>
          <w:t>5/17/2011</w:t>
        </w:r>
      </w:hyperlink>
    </w:p>
    <w:p w:rsidR="00314C8A" w:rsidRDefault="00314C8A" w:rsidP="00314C8A"/>
    <w:p w:rsidR="00314C8A" w:rsidRDefault="00314C8A" w:rsidP="00314C8A">
      <w:pPr>
        <w:sectPr w:rsidR="00314C8A" w:rsidSect="00314C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46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A7F" w:rsidRDefault="00583B00" w:rsidP="00472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2A7F">
        <w:t>RECOGNIZE AND HON</w:t>
      </w:r>
      <w:r w:rsidR="00455D74">
        <w:t xml:space="preserve">OR THE DUTCH FORK HIGH SCHOOL </w:t>
      </w:r>
      <w:r w:rsidR="00472A7F">
        <w:t>GIRLS TRACK TEAM FOR CAPTURING THE 20</w:t>
      </w:r>
      <w:r w:rsidR="00455D74">
        <w:t>11</w:t>
      </w:r>
      <w:r w:rsidR="00472A7F">
        <w:t xml:space="preserve"> SOUTH CAROLINA CLASS AAAA STATE CHAMPIONSHIP </w:t>
      </w:r>
      <w:r w:rsidR="00455D74">
        <w:t>TITLE IN THE 4X800 RELAY AND 100</w:t>
      </w:r>
      <w:r w:rsidR="00B67C96">
        <w:noBreakHyphen/>
      </w:r>
      <w:r w:rsidR="00455D74">
        <w:t>METER DASH.</w:t>
      </w:r>
    </w:p>
    <w:p w:rsidR="00064665" w:rsidRDefault="00064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44D1" w:rsidRDefault="00064665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4CDB">
        <w:t xml:space="preserve">supremely </w:t>
      </w:r>
      <w:r w:rsidR="00455D74">
        <w:t xml:space="preserve">ready for the challenge, </w:t>
      </w:r>
      <w:r w:rsidR="002944D1">
        <w:t xml:space="preserve">the Dutch Fork High School </w:t>
      </w:r>
      <w:r w:rsidR="00B94CDB">
        <w:t>girls track team bested all comers in two competitions of the South Carolina Class AAAA S</w:t>
      </w:r>
      <w:r w:rsidR="002944D1">
        <w:t xml:space="preserve">tate </w:t>
      </w:r>
      <w:r w:rsidR="00B94CDB">
        <w:t>Championship,</w:t>
      </w:r>
      <w:r w:rsidR="002944D1">
        <w:t xml:space="preserve"> held at </w:t>
      </w:r>
      <w:r w:rsidR="005667D7">
        <w:t xml:space="preserve">Spring Valley </w:t>
      </w:r>
      <w:r w:rsidR="006E7686">
        <w:t xml:space="preserve">High </w:t>
      </w:r>
      <w:r w:rsidR="002944D1">
        <w:t>School</w:t>
      </w:r>
      <w:r w:rsidR="00B94CDB">
        <w:t xml:space="preserve"> on May 13 and 14, 2011</w:t>
      </w:r>
      <w:r w:rsidR="002944D1">
        <w:t>; and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with the </w:t>
      </w:r>
      <w:r w:rsidR="00891CBB">
        <w:t xml:space="preserve">cheers of exultant Dutch Fork fans filling their ears, </w:t>
      </w:r>
      <w:r>
        <w:t xml:space="preserve">the </w:t>
      </w:r>
      <w:r w:rsidR="00891CBB">
        <w:t>Lady S</w:t>
      </w:r>
      <w:r>
        <w:t>ilver Fox</w:t>
      </w:r>
      <w:r w:rsidR="00891CBB">
        <w:t xml:space="preserve">es nabbed </w:t>
      </w:r>
      <w:r w:rsidR="009F3BA3">
        <w:t>top honors in the 4x800 relay on Friday, May 13, 2011</w:t>
      </w:r>
      <w:r w:rsidR="00BA2DFF">
        <w:t>, t</w:t>
      </w:r>
      <w:r w:rsidR="00904FA9">
        <w:t>he runners for this event</w:t>
      </w:r>
      <w:r w:rsidR="00BA2DFF">
        <w:t xml:space="preserve"> being</w:t>
      </w:r>
      <w:r w:rsidR="00904FA9">
        <w:t xml:space="preserve"> </w:t>
      </w:r>
      <w:r w:rsidR="00BA2DFF" w:rsidRPr="00083FB6">
        <w:rPr>
          <w:color w:val="000000" w:themeColor="text1"/>
          <w:u w:color="000000" w:themeColor="text1"/>
        </w:rPr>
        <w:t>Amelia Syfert, Haley Saxby, Jen Quindlen, and Taylor Quindlen</w:t>
      </w:r>
      <w:r w:rsidR="00FD0425">
        <w:rPr>
          <w:color w:val="000000" w:themeColor="text1"/>
          <w:u w:color="000000" w:themeColor="text1"/>
        </w:rPr>
        <w:t>. In the process of earning this trophy, these athletes broke the Dutch Fork school record for the event, set in 2009</w:t>
      </w:r>
      <w:r w:rsidR="00BA2DFF">
        <w:rPr>
          <w:color w:val="000000" w:themeColor="text1"/>
          <w:u w:color="000000" w:themeColor="text1"/>
        </w:rPr>
        <w:t>; and</w:t>
      </w:r>
    </w:p>
    <w:p w:rsidR="00BA2DFF" w:rsidRDefault="00BA2DF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DFF" w:rsidRDefault="00BA2DF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Saturday, May 14, 2</w:t>
      </w:r>
      <w:r w:rsidR="00E66262">
        <w:t>0</w:t>
      </w:r>
      <w:r>
        <w:t xml:space="preserve">11, Dutch Fork triumphed again when Raveen Golston </w:t>
      </w:r>
      <w:r w:rsidR="00EF087B">
        <w:t>crossed the finish line</w:t>
      </w:r>
      <w:r>
        <w:t xml:space="preserve"> </w:t>
      </w:r>
      <w:r w:rsidR="006E7686">
        <w:t>at the head of the pack</w:t>
      </w:r>
      <w:r>
        <w:t xml:space="preserve"> in the 100</w:t>
      </w:r>
      <w:r w:rsidR="00B67C96">
        <w:noBreakHyphen/>
      </w:r>
      <w:r>
        <w:t>meter dash</w:t>
      </w:r>
      <w:r w:rsidR="005C2980">
        <w:t>, earning her the first</w:t>
      </w:r>
      <w:r w:rsidR="00B67C96">
        <w:noBreakHyphen/>
      </w:r>
      <w:r w:rsidR="005C2980">
        <w:t>place medal</w:t>
      </w:r>
      <w:r>
        <w:t>; and</w:t>
      </w:r>
    </w:p>
    <w:p w:rsidR="00AE645F" w:rsidRDefault="00AE645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5F" w:rsidRDefault="009F3BA3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adding further luster to an already scintillating showing at the state track meet, all of these </w:t>
      </w:r>
      <w:r w:rsidR="007C6810">
        <w:t xml:space="preserve">winning </w:t>
      </w:r>
      <w:r>
        <w:t xml:space="preserve">runners were named </w:t>
      </w:r>
      <w:r w:rsidR="007C6810">
        <w:t xml:space="preserve">to </w:t>
      </w:r>
      <w:r>
        <w:t>All</w:t>
      </w:r>
      <w:r w:rsidR="00B67C96">
        <w:noBreakHyphen/>
      </w:r>
      <w:r>
        <w:t>State for their respective events; and</w:t>
      </w:r>
    </w:p>
    <w:p w:rsidR="005C2980" w:rsidRDefault="005C2980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5FF" w:rsidRDefault="005C2980" w:rsidP="003C1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15FF">
        <w:t>such victories do not come overnight; they take determination and hard work. W</w:t>
      </w:r>
      <w:r w:rsidR="003C15FF"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3C15FF">
        <w:t xml:space="preserve">Coach Brian Mincel, assisted by Coach Corey Wright of the Dutch Fork boys track team, has </w:t>
      </w:r>
      <w:r w:rsidR="003C15FF">
        <w:rPr>
          <w:rFonts w:eastAsiaTheme="minorHAnsi"/>
          <w:color w:val="000000" w:themeColor="text1"/>
          <w:szCs w:val="22"/>
          <w:u w:color="000000" w:themeColor="text1"/>
        </w:rPr>
        <w:t>built his girls track program into a powerhouse that has proved its mettle; and</w:t>
      </w:r>
    </w:p>
    <w:p w:rsidR="005C2980" w:rsidRDefault="005C2980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Lady Silver Foxes have brought pride and recognition to their community and to their school, and the members of the House of Representatives </w:t>
      </w:r>
      <w:r w:rsidR="00D409BE">
        <w:t>are pleased to have this opportunity to recognize such a wonderful group of young athletes.</w:t>
      </w:r>
      <w:r w:rsidR="00B82673">
        <w:t xml:space="preserve"> </w:t>
      </w:r>
      <w:r>
        <w:t>Now, therefore,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B7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B82673">
        <w:t>South Carolina House of Representatives</w:t>
      </w:r>
      <w:r>
        <w:t xml:space="preserve">, by this resolution, recognize and honor the Dutch Fork High School </w:t>
      </w:r>
      <w:r w:rsidR="00B93EB7">
        <w:t>girls track team for capturing the 2011 South Carolina Class AAAA State Championship title in the 4x800 relay and 100</w:t>
      </w:r>
      <w:r w:rsidR="00B67C96">
        <w:noBreakHyphen/>
      </w:r>
      <w:r w:rsidR="00B93EB7">
        <w:t>meter dash.</w:t>
      </w:r>
    </w:p>
    <w:p w:rsidR="00B93EB7" w:rsidRDefault="00B93EB7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1C9A">
        <w:t xml:space="preserve">provided </w:t>
      </w:r>
      <w:r>
        <w:t>to Principal Gregg L. Morton and Coach Brian Mincel.</w:t>
      </w:r>
    </w:p>
    <w:p w:rsidR="007974CC" w:rsidRDefault="00B67C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4CC" w:rsidRDefault="007974CC" w:rsidP="00314C8A">
      <w:pPr>
        <w:suppressAutoHyphens/>
      </w:pPr>
    </w:p>
    <w:sectPr w:rsidR="007974CC" w:rsidSect="00314C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D74" w:rsidRDefault="00455D74" w:rsidP="009F0C77">
      <w:r>
        <w:separator/>
      </w:r>
    </w:p>
  </w:endnote>
  <w:endnote w:type="continuationSeparator" w:id="0">
    <w:p w:rsidR="00455D74" w:rsidRDefault="00455D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0E8FE4-24B9-4B68-A375-19203C8F1561}"/>
    <w:embedBold r:id="rId2" w:fontKey="{04CE6092-7F75-4FFB-AE78-EA6382ECA2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388D16-B09A-405F-927C-4CE8E3AED4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DA1B63-E73F-415E-AC0D-DE5ED6BFC4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E48F9C-348A-4747-9A74-3DA27CF57B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C8A" w:rsidRPr="007974CC" w:rsidRDefault="00314C8A" w:rsidP="0079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 w:rsidR="00662923">
      <w:fldChar w:fldCharType="begin"/>
    </w:r>
    <w:r w:rsidR="00662923">
      <w:instrText xml:space="preserve"> PAGE  \* MERGEFORMAT </w:instrText>
    </w:r>
    <w:r w:rsidR="00662923">
      <w:fldChar w:fldCharType="separate"/>
    </w:r>
    <w:r w:rsidR="00662923">
      <w:rPr>
        <w:noProof/>
      </w:rPr>
      <w:t>1</w:t>
    </w:r>
    <w:r w:rsidR="006629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D74" w:rsidRDefault="00455D74" w:rsidP="009F0C77">
      <w:r>
        <w:separator/>
      </w:r>
    </w:p>
  </w:footnote>
  <w:footnote w:type="continuationSeparator" w:id="0">
    <w:p w:rsidR="00455D74" w:rsidRDefault="00455D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7ZW11"/>
    <w:docVar w:name="CoverBillType" w:val="r"/>
    <w:docVar w:name="docpath" w:val="L:\Council\bills\RM\1217ZW11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6CD2"/>
    <w:rsid w:val="00011869"/>
    <w:rsid w:val="00064665"/>
    <w:rsid w:val="000A6CD2"/>
    <w:rsid w:val="000E1785"/>
    <w:rsid w:val="000F40FA"/>
    <w:rsid w:val="0010776B"/>
    <w:rsid w:val="00133E66"/>
    <w:rsid w:val="001435A3"/>
    <w:rsid w:val="00150E0C"/>
    <w:rsid w:val="00187D2A"/>
    <w:rsid w:val="001B786D"/>
    <w:rsid w:val="001D08F2"/>
    <w:rsid w:val="001D525B"/>
    <w:rsid w:val="001D7F4F"/>
    <w:rsid w:val="002321B6"/>
    <w:rsid w:val="00250967"/>
    <w:rsid w:val="00251F73"/>
    <w:rsid w:val="002528A2"/>
    <w:rsid w:val="002543C8"/>
    <w:rsid w:val="002631A3"/>
    <w:rsid w:val="00284AAE"/>
    <w:rsid w:val="002944D1"/>
    <w:rsid w:val="002C695F"/>
    <w:rsid w:val="002E5912"/>
    <w:rsid w:val="00314C8A"/>
    <w:rsid w:val="0032394E"/>
    <w:rsid w:val="00325348"/>
    <w:rsid w:val="0032732C"/>
    <w:rsid w:val="00336AD0"/>
    <w:rsid w:val="003543C2"/>
    <w:rsid w:val="0037079A"/>
    <w:rsid w:val="00381475"/>
    <w:rsid w:val="003C15FF"/>
    <w:rsid w:val="003C38C3"/>
    <w:rsid w:val="003C490A"/>
    <w:rsid w:val="003C7FAB"/>
    <w:rsid w:val="003D01E8"/>
    <w:rsid w:val="003E5288"/>
    <w:rsid w:val="003F6D79"/>
    <w:rsid w:val="0041760A"/>
    <w:rsid w:val="00417C01"/>
    <w:rsid w:val="00422CDE"/>
    <w:rsid w:val="00455D74"/>
    <w:rsid w:val="00472A7F"/>
    <w:rsid w:val="004809EE"/>
    <w:rsid w:val="004E7D54"/>
    <w:rsid w:val="00510598"/>
    <w:rsid w:val="005273C6"/>
    <w:rsid w:val="00530A69"/>
    <w:rsid w:val="00536477"/>
    <w:rsid w:val="00545593"/>
    <w:rsid w:val="005667D7"/>
    <w:rsid w:val="00577C6C"/>
    <w:rsid w:val="00583B00"/>
    <w:rsid w:val="005C2980"/>
    <w:rsid w:val="005C2FE2"/>
    <w:rsid w:val="005D1B14"/>
    <w:rsid w:val="005E2BC9"/>
    <w:rsid w:val="005F7685"/>
    <w:rsid w:val="00605102"/>
    <w:rsid w:val="006215AA"/>
    <w:rsid w:val="00662923"/>
    <w:rsid w:val="006913C9"/>
    <w:rsid w:val="0069470D"/>
    <w:rsid w:val="006E3376"/>
    <w:rsid w:val="006E7686"/>
    <w:rsid w:val="0070655C"/>
    <w:rsid w:val="00734F00"/>
    <w:rsid w:val="007974CC"/>
    <w:rsid w:val="007A70AE"/>
    <w:rsid w:val="007C1C9A"/>
    <w:rsid w:val="007C6810"/>
    <w:rsid w:val="00807AB0"/>
    <w:rsid w:val="00812F58"/>
    <w:rsid w:val="00815431"/>
    <w:rsid w:val="008362E8"/>
    <w:rsid w:val="00891CBB"/>
    <w:rsid w:val="008A1768"/>
    <w:rsid w:val="008F4429"/>
    <w:rsid w:val="00904FA9"/>
    <w:rsid w:val="0094021A"/>
    <w:rsid w:val="009C6A0B"/>
    <w:rsid w:val="009F0C77"/>
    <w:rsid w:val="009F3BA3"/>
    <w:rsid w:val="009F4DD1"/>
    <w:rsid w:val="00A41684"/>
    <w:rsid w:val="00A45AD3"/>
    <w:rsid w:val="00A64E80"/>
    <w:rsid w:val="00A72BCD"/>
    <w:rsid w:val="00A741D9"/>
    <w:rsid w:val="00A833AB"/>
    <w:rsid w:val="00A9741D"/>
    <w:rsid w:val="00AD00B9"/>
    <w:rsid w:val="00AD4B17"/>
    <w:rsid w:val="00AE645F"/>
    <w:rsid w:val="00AF47D3"/>
    <w:rsid w:val="00B412D4"/>
    <w:rsid w:val="00B67C96"/>
    <w:rsid w:val="00B82673"/>
    <w:rsid w:val="00B93EB7"/>
    <w:rsid w:val="00B94CDB"/>
    <w:rsid w:val="00BA2DFF"/>
    <w:rsid w:val="00BE3C22"/>
    <w:rsid w:val="00BE5266"/>
    <w:rsid w:val="00C0345E"/>
    <w:rsid w:val="00C3483A"/>
    <w:rsid w:val="00C71ACA"/>
    <w:rsid w:val="00C74E9D"/>
    <w:rsid w:val="00C82FD3"/>
    <w:rsid w:val="00C92819"/>
    <w:rsid w:val="00CC6B7B"/>
    <w:rsid w:val="00CD2089"/>
    <w:rsid w:val="00D25D0D"/>
    <w:rsid w:val="00D409BE"/>
    <w:rsid w:val="00D65D8F"/>
    <w:rsid w:val="00D73A67"/>
    <w:rsid w:val="00D970A9"/>
    <w:rsid w:val="00DD6B31"/>
    <w:rsid w:val="00DF3845"/>
    <w:rsid w:val="00E41911"/>
    <w:rsid w:val="00E46DF6"/>
    <w:rsid w:val="00E66262"/>
    <w:rsid w:val="00E92EEF"/>
    <w:rsid w:val="00EE3DDD"/>
    <w:rsid w:val="00EF087B"/>
    <w:rsid w:val="00F05AA7"/>
    <w:rsid w:val="00F24442"/>
    <w:rsid w:val="00F50AE3"/>
    <w:rsid w:val="00F67CF1"/>
    <w:rsid w:val="00F840F0"/>
    <w:rsid w:val="00FB0D0D"/>
    <w:rsid w:val="00FB43B4"/>
    <w:rsid w:val="00FD0425"/>
    <w:rsid w:val="00FF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E16D15-E070-460F-A4DF-812D6D0A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B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4C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17_2011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E474-6CC2-4868-88F1-31A677E8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567</Words>
  <Characters>3185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4217: Dutch Fork High School Girls Track Team - South Carolina Legislature Online</dc:title>
  <dc:subject/>
  <dc:creator>rosannemcdowell</dc:creator>
  <cp:keywords/>
  <dc:description/>
  <cp:lastModifiedBy>N Cumfer</cp:lastModifiedBy>
  <cp:revision>2</cp:revision>
  <cp:lastPrinted>2011-05-17T15:24:00Z</cp:lastPrinted>
  <dcterms:created xsi:type="dcterms:W3CDTF">2014-11-24T14:10:00Z</dcterms:created>
  <dcterms:modified xsi:type="dcterms:W3CDTF">2014-11-24T14:10:00Z</dcterms:modified>
</cp:coreProperties>
</file>