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DCF" w:rsidRDefault="00EB5DCF" w:rsidP="00EB5DCF">
      <w:pPr>
        <w:widowControl w:val="0"/>
        <w:jc w:val="center"/>
      </w:pPr>
      <w:bookmarkStart w:id="0" w:name="_GoBack"/>
      <w:bookmarkEnd w:id="0"/>
      <w:r w:rsidRPr="00EB5DCF">
        <w:rPr>
          <w:b/>
        </w:rPr>
        <w:t>South Carolina General Assembly</w:t>
      </w:r>
    </w:p>
    <w:p w:rsidR="00EB5DCF" w:rsidRDefault="00EB5DCF" w:rsidP="00EB5DCF">
      <w:pPr>
        <w:widowControl w:val="0"/>
        <w:jc w:val="center"/>
      </w:pPr>
      <w:r>
        <w:t>119th Session, 2011-2012</w:t>
      </w:r>
    </w:p>
    <w:p w:rsidR="00EB5DCF" w:rsidRDefault="00EB5DCF" w:rsidP="00EB5DCF">
      <w:pPr>
        <w:widowControl w:val="0"/>
        <w:jc w:val="left"/>
      </w:pPr>
    </w:p>
    <w:p w:rsidR="00EB5DCF" w:rsidRDefault="00EB5DCF" w:rsidP="00EB5DCF">
      <w:pPr>
        <w:widowControl w:val="0"/>
        <w:jc w:val="left"/>
        <w:rPr>
          <w:b/>
        </w:rPr>
      </w:pPr>
      <w:r w:rsidRPr="00EB5DCF">
        <w:rPr>
          <w:b/>
        </w:rPr>
        <w:t>H. 4244</w:t>
      </w:r>
    </w:p>
    <w:p w:rsidR="00EB5DCF" w:rsidRDefault="00EB5DCF" w:rsidP="00EB5DCF">
      <w:pPr>
        <w:widowControl w:val="0"/>
        <w:jc w:val="left"/>
        <w:rPr>
          <w:b/>
        </w:rPr>
      </w:pPr>
    </w:p>
    <w:p w:rsidR="00EB5DCF" w:rsidRDefault="00EB5DCF" w:rsidP="00EB5DCF">
      <w:pPr>
        <w:widowControl w:val="0"/>
        <w:jc w:val="left"/>
      </w:pPr>
      <w:r w:rsidRPr="00EB5DCF">
        <w:rPr>
          <w:b/>
        </w:rPr>
        <w:t>STATUS INFORMATION</w:t>
      </w:r>
    </w:p>
    <w:p w:rsidR="00EB5DCF" w:rsidRDefault="00EB5DCF" w:rsidP="00EB5DCF">
      <w:pPr>
        <w:widowControl w:val="0"/>
        <w:jc w:val="left"/>
      </w:pPr>
    </w:p>
    <w:p w:rsidR="00EB5DCF" w:rsidRDefault="00EB5DCF" w:rsidP="00EB5DCF">
      <w:pPr>
        <w:widowControl w:val="0"/>
        <w:jc w:val="left"/>
      </w:pPr>
      <w:r>
        <w:t>Joint Resolution</w:t>
      </w:r>
    </w:p>
    <w:p w:rsidR="00EB5DCF" w:rsidRDefault="00EB5DCF" w:rsidP="00EB5DCF">
      <w:pPr>
        <w:widowControl w:val="0"/>
        <w:jc w:val="left"/>
      </w:pPr>
      <w:r>
        <w:t>Sponsors: Reps. Sandifer, Bowen, Parker, Pinson, Hardwick, Hamilton, Nanney, Owens, Pitts, Ryan, G.R. Smith, Stringer, Thayer and White</w:t>
      </w:r>
    </w:p>
    <w:p w:rsidR="00EB5DCF" w:rsidRDefault="00EB5DCF" w:rsidP="00EB5DCF">
      <w:pPr>
        <w:widowControl w:val="0"/>
        <w:jc w:val="left"/>
      </w:pPr>
      <w:r>
        <w:t>Document Path: l:\council\bills\dka\3649sd11.docx</w:t>
      </w:r>
    </w:p>
    <w:p w:rsidR="00AA228C" w:rsidRDefault="00AA228C" w:rsidP="00EB5DCF">
      <w:pPr>
        <w:widowControl w:val="0"/>
        <w:jc w:val="left"/>
      </w:pPr>
      <w:r>
        <w:t>Companion/Similar bill(s): 67, 74, 97, 181, 544</w:t>
      </w:r>
    </w:p>
    <w:p w:rsidR="00EB5DCF" w:rsidRDefault="00EB5DCF" w:rsidP="00EB5DCF">
      <w:pPr>
        <w:widowControl w:val="0"/>
        <w:jc w:val="left"/>
      </w:pPr>
    </w:p>
    <w:p w:rsidR="00EB5DCF" w:rsidRDefault="00EB5DCF" w:rsidP="00EB5DCF">
      <w:pPr>
        <w:widowControl w:val="0"/>
        <w:jc w:val="left"/>
      </w:pPr>
      <w:r>
        <w:t>Introduced in the House on May 19, 2011</w:t>
      </w:r>
    </w:p>
    <w:p w:rsidR="00EB5DCF" w:rsidRDefault="00EB5DCF" w:rsidP="00EB5DCF">
      <w:pPr>
        <w:widowControl w:val="0"/>
        <w:jc w:val="left"/>
      </w:pPr>
      <w:r>
        <w:t xml:space="preserve">Currently residing in the House Committee on </w:t>
      </w:r>
      <w:r w:rsidRPr="00EB5DCF">
        <w:rPr>
          <w:b/>
        </w:rPr>
        <w:t>Judiciary</w:t>
      </w:r>
    </w:p>
    <w:p w:rsidR="00EB5DCF" w:rsidRDefault="00EB5DCF" w:rsidP="00EB5DCF">
      <w:pPr>
        <w:widowControl w:val="0"/>
        <w:jc w:val="left"/>
      </w:pPr>
    </w:p>
    <w:p w:rsidR="00EB5DCF" w:rsidRDefault="00EB5DCF" w:rsidP="00EB5DCF">
      <w:pPr>
        <w:widowControl w:val="0"/>
        <w:jc w:val="left"/>
      </w:pPr>
      <w:r>
        <w:t xml:space="preserve">Summary: </w:t>
      </w:r>
      <w:r w:rsidR="006B4882">
        <w:t>Procedures for recalling and removing persons holding public offices</w:t>
      </w:r>
    </w:p>
    <w:p w:rsidR="00EB5DCF" w:rsidRDefault="00EB5DCF" w:rsidP="00EB5DCF">
      <w:pPr>
        <w:widowControl w:val="0"/>
        <w:jc w:val="left"/>
      </w:pPr>
    </w:p>
    <w:p w:rsidR="00EB5DCF" w:rsidRDefault="00EB5DCF" w:rsidP="00EB5DCF">
      <w:pPr>
        <w:widowControl w:val="0"/>
        <w:jc w:val="left"/>
      </w:pPr>
    </w:p>
    <w:p w:rsidR="00EB5DCF" w:rsidRDefault="00EB5DCF" w:rsidP="00EB5DCF">
      <w:pPr>
        <w:widowControl w:val="0"/>
        <w:tabs>
          <w:tab w:val="center" w:pos="590"/>
          <w:tab w:val="center" w:pos="1440"/>
          <w:tab w:val="left" w:pos="1872"/>
          <w:tab w:val="left" w:pos="9187"/>
        </w:tabs>
        <w:jc w:val="left"/>
      </w:pPr>
      <w:r w:rsidRPr="00EB5DCF">
        <w:rPr>
          <w:b/>
        </w:rPr>
        <w:t>HISTORY OF LEGISLATIVE ACTIONS</w:t>
      </w:r>
    </w:p>
    <w:p w:rsidR="00EB5DCF" w:rsidRDefault="00EB5DCF" w:rsidP="00EB5DCF">
      <w:pPr>
        <w:widowControl w:val="0"/>
        <w:tabs>
          <w:tab w:val="center" w:pos="590"/>
          <w:tab w:val="center" w:pos="1440"/>
          <w:tab w:val="left" w:pos="1872"/>
          <w:tab w:val="left" w:pos="9187"/>
        </w:tabs>
        <w:jc w:val="left"/>
      </w:pPr>
    </w:p>
    <w:p w:rsidR="00EB5DCF" w:rsidRPr="00EB5DCF" w:rsidRDefault="00EB5DCF" w:rsidP="00EB5DCF">
      <w:pPr>
        <w:widowControl w:val="0"/>
        <w:tabs>
          <w:tab w:val="center" w:pos="590"/>
          <w:tab w:val="center" w:pos="1440"/>
          <w:tab w:val="left" w:pos="1872"/>
          <w:tab w:val="left" w:pos="9187"/>
        </w:tabs>
        <w:jc w:val="left"/>
      </w:pPr>
      <w:r w:rsidRPr="00EB5DCF">
        <w:rPr>
          <w:u w:val="single"/>
        </w:rPr>
        <w:tab/>
        <w:t>Date</w:t>
      </w:r>
      <w:r w:rsidRPr="00EB5DCF">
        <w:rPr>
          <w:u w:val="single"/>
        </w:rPr>
        <w:tab/>
        <w:t>Body</w:t>
      </w:r>
      <w:r w:rsidRPr="00EB5DCF">
        <w:rPr>
          <w:u w:val="single"/>
        </w:rPr>
        <w:tab/>
        <w:t>Action Description with journal page number</w:t>
      </w:r>
      <w:r w:rsidRPr="00EB5DCF">
        <w:rPr>
          <w:u w:val="single"/>
        </w:rPr>
        <w:tab/>
      </w:r>
    </w:p>
    <w:p w:rsidR="00EC1F8D" w:rsidRDefault="00EC1F8D" w:rsidP="00EC1F8D">
      <w:pPr>
        <w:widowControl w:val="0"/>
        <w:tabs>
          <w:tab w:val="right" w:pos="1008"/>
          <w:tab w:val="left" w:pos="1152"/>
          <w:tab w:val="left" w:pos="1872"/>
          <w:tab w:val="left" w:pos="9187"/>
        </w:tabs>
        <w:ind w:left="2088" w:hanging="2088"/>
        <w:jc w:val="left"/>
      </w:pPr>
      <w:r>
        <w:tab/>
        <w:t>5/19/2011</w:t>
      </w:r>
      <w:r>
        <w:tab/>
        <w:t>House</w:t>
      </w:r>
      <w:r>
        <w:tab/>
      </w:r>
      <w:r w:rsidRPr="008E5BED">
        <w:t>Introduced and read first time (</w:t>
      </w:r>
      <w:hyperlink r:id="rId7" w:history="1">
        <w:r w:rsidRPr="008E5BED">
          <w:rPr>
            <w:rStyle w:val="Hyperlink"/>
          </w:rPr>
          <w:t>House Journal</w:t>
        </w:r>
        <w:r w:rsidRPr="008E5BED">
          <w:rPr>
            <w:rStyle w:val="Hyperlink"/>
          </w:rPr>
          <w:noBreakHyphen/>
          <w:t>page 50</w:t>
        </w:r>
      </w:hyperlink>
      <w:r w:rsidRPr="008E5BED">
        <w:t>)</w:t>
      </w:r>
    </w:p>
    <w:p w:rsidR="00EC1F8D" w:rsidRDefault="00EC1F8D" w:rsidP="00EC1F8D">
      <w:pPr>
        <w:widowControl w:val="0"/>
        <w:tabs>
          <w:tab w:val="right" w:pos="1008"/>
          <w:tab w:val="left" w:pos="1152"/>
          <w:tab w:val="left" w:pos="1872"/>
          <w:tab w:val="left" w:pos="9187"/>
        </w:tabs>
        <w:ind w:left="2088" w:hanging="2088"/>
        <w:jc w:val="left"/>
      </w:pPr>
      <w:r>
        <w:tab/>
        <w:t>5/19/2011</w:t>
      </w:r>
      <w:r>
        <w:tab/>
        <w:t>House</w:t>
      </w:r>
      <w:r>
        <w:tab/>
      </w:r>
      <w:r w:rsidRPr="008E5BED">
        <w:t>Ref</w:t>
      </w:r>
      <w:r>
        <w:t xml:space="preserve">erred to Committee on </w:t>
      </w:r>
      <w:r w:rsidRPr="008E5BED">
        <w:rPr>
          <w:b/>
        </w:rPr>
        <w:t>Judiciary</w:t>
      </w:r>
      <w:r>
        <w:t xml:space="preserve"> </w:t>
      </w:r>
      <w:r w:rsidRPr="008E5BED">
        <w:t>(</w:t>
      </w:r>
      <w:hyperlink r:id="rId8" w:history="1">
        <w:r w:rsidRPr="008E5BED">
          <w:rPr>
            <w:rStyle w:val="Hyperlink"/>
          </w:rPr>
          <w:t>House Journal</w:t>
        </w:r>
        <w:r w:rsidRPr="008E5BED">
          <w:rPr>
            <w:rStyle w:val="Hyperlink"/>
          </w:rPr>
          <w:noBreakHyphen/>
          <w:t>page 50</w:t>
        </w:r>
      </w:hyperlink>
      <w:r w:rsidRPr="008E5BED">
        <w:t>)</w:t>
      </w:r>
    </w:p>
    <w:p w:rsidR="00EC1F8D" w:rsidRDefault="00EC1F8D" w:rsidP="00EC1F8D">
      <w:pPr>
        <w:widowControl w:val="0"/>
        <w:tabs>
          <w:tab w:val="right" w:pos="1008"/>
          <w:tab w:val="left" w:pos="1152"/>
          <w:tab w:val="left" w:pos="1872"/>
          <w:tab w:val="left" w:pos="9187"/>
        </w:tabs>
        <w:ind w:left="2088" w:hanging="2088"/>
        <w:jc w:val="left"/>
      </w:pPr>
    </w:p>
    <w:p w:rsidR="00EB5DCF" w:rsidRPr="00EB5DCF" w:rsidRDefault="00EB5DCF" w:rsidP="00EB5DCF">
      <w:pPr>
        <w:widowControl w:val="0"/>
        <w:tabs>
          <w:tab w:val="right" w:pos="1008"/>
          <w:tab w:val="left" w:pos="1152"/>
          <w:tab w:val="left" w:pos="1872"/>
          <w:tab w:val="left" w:pos="9187"/>
        </w:tabs>
        <w:ind w:left="2088" w:hanging="2088"/>
        <w:jc w:val="left"/>
      </w:pPr>
    </w:p>
    <w:p w:rsidR="00EB5DCF" w:rsidRDefault="00EB5DCF" w:rsidP="00EB5DCF">
      <w:pPr>
        <w:widowControl w:val="0"/>
        <w:jc w:val="left"/>
      </w:pPr>
      <w:r w:rsidRPr="00EB5DCF">
        <w:rPr>
          <w:b/>
        </w:rPr>
        <w:t>VERSIONS OF THIS BILL</w:t>
      </w:r>
    </w:p>
    <w:p w:rsidR="00EB5DCF" w:rsidRDefault="00EB5DCF" w:rsidP="00EB5DCF">
      <w:pPr>
        <w:widowControl w:val="0"/>
        <w:jc w:val="left"/>
      </w:pPr>
    </w:p>
    <w:p w:rsidR="00EB5DCF" w:rsidRDefault="00206DD2" w:rsidP="00EB5DCF">
      <w:pPr>
        <w:widowControl w:val="0"/>
        <w:jc w:val="left"/>
      </w:pPr>
      <w:hyperlink r:id="rId9" w:history="1">
        <w:r w:rsidR="00EB5DCF">
          <w:rPr>
            <w:rStyle w:val="Hyperlink"/>
          </w:rPr>
          <w:t>5/19/2011</w:t>
        </w:r>
      </w:hyperlink>
    </w:p>
    <w:p w:rsidR="00EB5DCF" w:rsidRDefault="00EB5DCF" w:rsidP="00EB5DCF"/>
    <w:p w:rsidR="00EB5DCF" w:rsidRDefault="00EB5DCF" w:rsidP="00EB5DCF">
      <w:pPr>
        <w:sectPr w:rsidR="00EB5DCF" w:rsidSect="00EB5DC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5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174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1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PROPOSING AN AMENDMENT TO ARTICLE </w:t>
      </w:r>
      <w:r w:rsidR="00591110">
        <w:t xml:space="preserve">XV </w:t>
      </w:r>
      <w:r>
        <w:t xml:space="preserve">OF THE CONSTITUTION OF SOUTH CAROLINA, 1895, </w:t>
      </w:r>
      <w:r w:rsidR="00591110">
        <w:t>BY ADDING SECTION 4</w:t>
      </w:r>
      <w:r>
        <w:t xml:space="preserve"> SO AS TO</w:t>
      </w:r>
      <w:r w:rsidR="00591110">
        <w:t xml:space="preserve"> PROVIDE THAT THE GENERAL ASSEMBLY BY LAW SHALL PROVIDE FOR THE RECALL OF </w:t>
      </w:r>
      <w:r w:rsidR="00E172B6">
        <w:t>STATE OR LOCAL</w:t>
      </w:r>
      <w:r w:rsidR="00591110">
        <w:t xml:space="preserve"> </w:t>
      </w:r>
      <w:r w:rsidR="00D54684">
        <w:t>POPULARLY ELECTED PUBLIC OFFICIALS</w:t>
      </w:r>
      <w:r w:rsidR="00591110">
        <w:t xml:space="preserve"> UPON PETITION OF </w:t>
      </w:r>
      <w:r w:rsidR="00D54684">
        <w:t xml:space="preserve">THE QUALIFIED </w:t>
      </w:r>
      <w:r w:rsidR="00591110">
        <w:t xml:space="preserve">ELECTORS EQUAL IN NUMBER TO TWENTY-FIVE PERCENT OF THE NUMBER OF PERSONS VOTING IN THE LAST PRECEDING ELECTION FOR THE OFFICE OF GOVERNOR IN THE ELECTORAL DISTRICT </w:t>
      </w:r>
      <w:r w:rsidR="00C85D71">
        <w:t xml:space="preserve">OR AREA </w:t>
      </w:r>
      <w:r w:rsidR="00591110">
        <w:t xml:space="preserve">OF THE </w:t>
      </w:r>
      <w:r w:rsidR="00D54684">
        <w:t>OFFICIAL</w:t>
      </w:r>
      <w:r w:rsidR="00591110">
        <w:t xml:space="preserve"> SOUGHT TO BE RECALLED.</w:t>
      </w:r>
    </w:p>
    <w:p w:rsidR="00261749" w:rsidRDefault="00261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1749" w:rsidRDefault="00261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1749" w:rsidRDefault="00261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749" w:rsidRDefault="00261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It is proposed that Article </w:t>
      </w:r>
      <w:r w:rsidR="00591110">
        <w:t xml:space="preserve">XV of </w:t>
      </w:r>
      <w:r>
        <w:t xml:space="preserve">the Constitution of this State be amended </w:t>
      </w:r>
      <w:r w:rsidR="003412B6">
        <w:t>by adding at the end</w:t>
      </w:r>
      <w:r>
        <w:t>:</w:t>
      </w:r>
    </w:p>
    <w:p w:rsidR="00261749" w:rsidRDefault="00261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749" w:rsidRDefault="00261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591110">
        <w:t>4</w:t>
      </w:r>
      <w:r>
        <w:t>.</w:t>
      </w:r>
      <w:r w:rsidR="00591110">
        <w:tab/>
        <w:t xml:space="preserve">The General Assembly by law shall provide for the recall of </w:t>
      </w:r>
      <w:r w:rsidR="00E172B6">
        <w:t>state or local</w:t>
      </w:r>
      <w:r w:rsidR="00591110">
        <w:t xml:space="preserve"> </w:t>
      </w:r>
      <w:r w:rsidR="00D54684">
        <w:t>popularly elected public officials</w:t>
      </w:r>
      <w:r w:rsidR="00591110">
        <w:t xml:space="preserve"> upon petition of </w:t>
      </w:r>
      <w:r w:rsidR="00D54684">
        <w:t xml:space="preserve">the qualified </w:t>
      </w:r>
      <w:r w:rsidR="00591110">
        <w:t xml:space="preserve">electors equal in number to twenty-five percent of the number of persons voting in the last preceding election for the Office of Governor in the electoral district </w:t>
      </w:r>
      <w:r w:rsidR="00C85D71">
        <w:t xml:space="preserve">or area </w:t>
      </w:r>
      <w:r w:rsidR="00591110">
        <w:t xml:space="preserve">of the </w:t>
      </w:r>
      <w:r w:rsidR="00D54684">
        <w:t>official</w:t>
      </w:r>
      <w:r w:rsidR="00591110">
        <w:t xml:space="preserve"> sought to be recalled.”</w:t>
      </w:r>
    </w:p>
    <w:p w:rsidR="00261749" w:rsidRDefault="00261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749" w:rsidRDefault="00261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1110">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261749" w:rsidRDefault="00261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749" w:rsidRDefault="00261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Article </w:t>
      </w:r>
      <w:r w:rsidR="00591110">
        <w:t xml:space="preserve">XV </w:t>
      </w:r>
      <w:r>
        <w:t xml:space="preserve">of the Constitution </w:t>
      </w:r>
      <w:r w:rsidR="00591110">
        <w:t xml:space="preserve">of this State be amended by adding Section 4 so as to provide that the General Assembly by law shall provide for the recall of </w:t>
      </w:r>
      <w:r w:rsidR="00E172B6">
        <w:t>state or local</w:t>
      </w:r>
      <w:r w:rsidR="00591110">
        <w:t xml:space="preserve"> </w:t>
      </w:r>
      <w:r w:rsidR="00D54684">
        <w:t>popularly elected public officials</w:t>
      </w:r>
      <w:r w:rsidR="00591110">
        <w:t xml:space="preserve"> upon petition of </w:t>
      </w:r>
      <w:r w:rsidR="00D54684">
        <w:t xml:space="preserve">the qualified </w:t>
      </w:r>
      <w:r w:rsidR="00591110">
        <w:t xml:space="preserve">electors equal in number to twenty-five percent of the number of persons voting in the last preceding election for the Office of Governor in the electoral district </w:t>
      </w:r>
      <w:r w:rsidR="00C85D71">
        <w:t xml:space="preserve">or area </w:t>
      </w:r>
      <w:r w:rsidR="00591110">
        <w:t xml:space="preserve">of the </w:t>
      </w:r>
      <w:r w:rsidR="006740EE">
        <w:t>official</w:t>
      </w:r>
      <w:r w:rsidR="00591110">
        <w:t xml:space="preserve"> sought to be recalled</w:t>
      </w:r>
      <w:r>
        <w:t>?</w:t>
      </w:r>
    </w:p>
    <w:p w:rsidR="00261749" w:rsidRDefault="00261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749" w:rsidRDefault="00261749" w:rsidP="0026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61749" w:rsidRDefault="00261749" w:rsidP="0026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61749" w:rsidRDefault="00261749" w:rsidP="0026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61749" w:rsidRDefault="00261749" w:rsidP="0026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261749" w:rsidRDefault="00261749" w:rsidP="0026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0F5FE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5FE7" w:rsidRDefault="000F5FE7" w:rsidP="00EB5DCF">
      <w:pPr>
        <w:suppressAutoHyphens/>
      </w:pPr>
    </w:p>
    <w:sectPr w:rsidR="000F5FE7" w:rsidSect="00EB5DC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110" w:rsidRDefault="00591110" w:rsidP="009F0C77">
      <w:r>
        <w:separator/>
      </w:r>
    </w:p>
  </w:endnote>
  <w:endnote w:type="continuationSeparator" w:id="0">
    <w:p w:rsidR="00591110" w:rsidRDefault="005911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8CFFD7-3FE4-471E-801A-8D1A6699AF91}"/>
    <w:embedBold r:id="rId2" w:fontKey="{4AFE6F10-E8E8-4E04-A883-A4E6A9925D21}"/>
  </w:font>
  <w:font w:name="Calibri">
    <w:panose1 w:val="020F0502020204030204"/>
    <w:charset w:val="00"/>
    <w:family w:val="swiss"/>
    <w:pitch w:val="variable"/>
    <w:sig w:usb0="E10002FF" w:usb1="4000ACFF" w:usb2="00000009" w:usb3="00000000" w:csb0="0000019F" w:csb1="00000000"/>
    <w:embedRegular r:id="rId3" w:fontKey="{250699F8-454E-4980-A5A7-A582CD90ECFC}"/>
  </w:font>
  <w:font w:name="Wingdings">
    <w:panose1 w:val="05000000000000000000"/>
    <w:charset w:val="02"/>
    <w:family w:val="auto"/>
    <w:pitch w:val="variable"/>
    <w:sig w:usb0="00000000" w:usb1="10000000" w:usb2="00000000" w:usb3="00000000" w:csb0="80000000" w:csb1="00000000"/>
    <w:embedRegular r:id="rId4" w:fontKey="{4C0FAA7C-23C7-4830-BBC2-318DA52C63A9}"/>
  </w:font>
  <w:font w:name="Cambria">
    <w:panose1 w:val="02040503050406030204"/>
    <w:charset w:val="00"/>
    <w:family w:val="roman"/>
    <w:pitch w:val="variable"/>
    <w:sig w:usb0="E00002FF" w:usb1="400004FF" w:usb2="00000000" w:usb3="00000000" w:csb0="0000019F" w:csb1="00000000"/>
    <w:embedRegular r:id="rId5" w:fontKey="{D5AAB086-4370-4A7A-9394-9181DC1130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DCF" w:rsidRPr="000F5FE7" w:rsidRDefault="00EB5DCF" w:rsidP="000F5FE7">
    <w:pPr>
      <w:pStyle w:val="Footer"/>
      <w:tabs>
        <w:tab w:val="clear" w:pos="4680"/>
        <w:tab w:val="clear" w:pos="9360"/>
        <w:tab w:val="center" w:pos="2995"/>
      </w:tabs>
      <w:spacing w:before="120"/>
    </w:pPr>
    <w:r>
      <w:t>[4244]</w:t>
    </w:r>
    <w:r>
      <w:tab/>
    </w:r>
    <w:r w:rsidR="00206DD2">
      <w:fldChar w:fldCharType="begin"/>
    </w:r>
    <w:r w:rsidR="00206DD2">
      <w:instrText xml:space="preserve"> PAGE  \* MERGEFORMAT </w:instrText>
    </w:r>
    <w:r w:rsidR="00206DD2">
      <w:fldChar w:fldCharType="separate"/>
    </w:r>
    <w:r w:rsidR="00206DD2">
      <w:rPr>
        <w:noProof/>
      </w:rPr>
      <w:t>1</w:t>
    </w:r>
    <w:r w:rsidR="00206DD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110" w:rsidRDefault="00591110" w:rsidP="009F0C77">
      <w:r>
        <w:separator/>
      </w:r>
    </w:p>
  </w:footnote>
  <w:footnote w:type="continuationSeparator" w:id="0">
    <w:p w:rsidR="00591110" w:rsidRDefault="005911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649SD11"/>
    <w:docVar w:name="CoverBillType" w:val="h"/>
    <w:docVar w:name="docpath" w:val="L:\Council\bills\DKA\3649SD11.DOCX"/>
    <w:docVar w:name="dvBillNumber" w:val="4244"/>
    <w:docVar w:name="dvBillNumberPrefix" w:val="H. "/>
    <w:docVar w:name="dvOriginalBody" w:val="House"/>
    <w:docVar w:name="dvSteno" w:val="DKA"/>
    <w:docVar w:name="NameofBody" w:val="h"/>
    <w:docVar w:name="vgroup2" w:val="Council"/>
  </w:docVars>
  <w:rsids>
    <w:rsidRoot w:val="00F558CB"/>
    <w:rsid w:val="00011869"/>
    <w:rsid w:val="000155E2"/>
    <w:rsid w:val="000E1785"/>
    <w:rsid w:val="000E28E8"/>
    <w:rsid w:val="000F40FA"/>
    <w:rsid w:val="000F5FE7"/>
    <w:rsid w:val="001008BC"/>
    <w:rsid w:val="0010776B"/>
    <w:rsid w:val="00133E66"/>
    <w:rsid w:val="001435A3"/>
    <w:rsid w:val="001A58E7"/>
    <w:rsid w:val="001B3A86"/>
    <w:rsid w:val="001D08F2"/>
    <w:rsid w:val="001D525B"/>
    <w:rsid w:val="001D7F4F"/>
    <w:rsid w:val="00206DD2"/>
    <w:rsid w:val="002321B6"/>
    <w:rsid w:val="00250967"/>
    <w:rsid w:val="002543C8"/>
    <w:rsid w:val="00261749"/>
    <w:rsid w:val="00284AAE"/>
    <w:rsid w:val="002E5912"/>
    <w:rsid w:val="00325348"/>
    <w:rsid w:val="0032732C"/>
    <w:rsid w:val="00336AD0"/>
    <w:rsid w:val="003412B6"/>
    <w:rsid w:val="0037079A"/>
    <w:rsid w:val="003C3E53"/>
    <w:rsid w:val="003D01E8"/>
    <w:rsid w:val="003E5288"/>
    <w:rsid w:val="003F6D79"/>
    <w:rsid w:val="0041760A"/>
    <w:rsid w:val="00417C01"/>
    <w:rsid w:val="004809EE"/>
    <w:rsid w:val="004B5B26"/>
    <w:rsid w:val="004E7D54"/>
    <w:rsid w:val="00507AA3"/>
    <w:rsid w:val="005273C6"/>
    <w:rsid w:val="00530A69"/>
    <w:rsid w:val="0054371D"/>
    <w:rsid w:val="00545593"/>
    <w:rsid w:val="00577C6C"/>
    <w:rsid w:val="00591110"/>
    <w:rsid w:val="005B5C3E"/>
    <w:rsid w:val="005C2FE2"/>
    <w:rsid w:val="005E2BC9"/>
    <w:rsid w:val="00605102"/>
    <w:rsid w:val="006215AA"/>
    <w:rsid w:val="006740EE"/>
    <w:rsid w:val="006913C9"/>
    <w:rsid w:val="0069470D"/>
    <w:rsid w:val="006B4882"/>
    <w:rsid w:val="006F77F0"/>
    <w:rsid w:val="00710EB4"/>
    <w:rsid w:val="00734F00"/>
    <w:rsid w:val="007A70AE"/>
    <w:rsid w:val="008362E8"/>
    <w:rsid w:val="0086038D"/>
    <w:rsid w:val="00870725"/>
    <w:rsid w:val="00884CB3"/>
    <w:rsid w:val="008A1768"/>
    <w:rsid w:val="008F4429"/>
    <w:rsid w:val="00915F27"/>
    <w:rsid w:val="0094021A"/>
    <w:rsid w:val="009C6A0B"/>
    <w:rsid w:val="009F0C77"/>
    <w:rsid w:val="009F3B63"/>
    <w:rsid w:val="009F4DD1"/>
    <w:rsid w:val="00A41684"/>
    <w:rsid w:val="00A64E80"/>
    <w:rsid w:val="00A72BCD"/>
    <w:rsid w:val="00A741D9"/>
    <w:rsid w:val="00A833AB"/>
    <w:rsid w:val="00A9741D"/>
    <w:rsid w:val="00AA228C"/>
    <w:rsid w:val="00AD4B17"/>
    <w:rsid w:val="00B412D4"/>
    <w:rsid w:val="00BE3C22"/>
    <w:rsid w:val="00C0345E"/>
    <w:rsid w:val="00C145F7"/>
    <w:rsid w:val="00C3483A"/>
    <w:rsid w:val="00C74E9D"/>
    <w:rsid w:val="00C82FD3"/>
    <w:rsid w:val="00C85D71"/>
    <w:rsid w:val="00C92819"/>
    <w:rsid w:val="00CC6B7B"/>
    <w:rsid w:val="00CD1BB8"/>
    <w:rsid w:val="00CD2089"/>
    <w:rsid w:val="00D525A0"/>
    <w:rsid w:val="00D54684"/>
    <w:rsid w:val="00D713BA"/>
    <w:rsid w:val="00D73A67"/>
    <w:rsid w:val="00D970A9"/>
    <w:rsid w:val="00DD495D"/>
    <w:rsid w:val="00DF3845"/>
    <w:rsid w:val="00E172B6"/>
    <w:rsid w:val="00E41911"/>
    <w:rsid w:val="00E6388C"/>
    <w:rsid w:val="00E92EEF"/>
    <w:rsid w:val="00EB5DCF"/>
    <w:rsid w:val="00EC1F8D"/>
    <w:rsid w:val="00EF3842"/>
    <w:rsid w:val="00F056D5"/>
    <w:rsid w:val="00F24442"/>
    <w:rsid w:val="00F50AE3"/>
    <w:rsid w:val="00F558CB"/>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96AD28A-3FC0-4CDB-9195-6B89D7CCF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B5D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19-11.docx" TargetMode="External"/><Relationship Id="rId3" Type="http://schemas.openxmlformats.org/officeDocument/2006/relationships/settings" Target="settings.xml"/><Relationship Id="rId7" Type="http://schemas.openxmlformats.org/officeDocument/2006/relationships/hyperlink" Target="file:///h:\hj%20archive\2011\05-1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44_2011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CEF8F-CE9D-440A-A3E7-F034980A6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453</Words>
  <Characters>2328</Characters>
  <Application>Microsoft Office Word</Application>
  <DocSecurity>4</DocSecurity>
  <Lines>88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4244: Procedures for recalling and removing persons holding public offices - South Carolina Legislature Online</dc:title>
  <dc:subject/>
  <dc:creator>sharonpair</dc:creator>
  <cp:keywords/>
  <dc:description/>
  <cp:lastModifiedBy>N Cumfer</cp:lastModifiedBy>
  <cp:revision>2</cp:revision>
  <cp:lastPrinted>2011-05-04T16:48:00Z</cp:lastPrinted>
  <dcterms:created xsi:type="dcterms:W3CDTF">2014-11-24T14:11:00Z</dcterms:created>
  <dcterms:modified xsi:type="dcterms:W3CDTF">2014-11-24T14:11:00Z</dcterms:modified>
</cp:coreProperties>
</file>