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D6D" w:rsidRDefault="003C4D6D" w:rsidP="003C4D6D">
      <w:pPr>
        <w:widowControl w:val="0"/>
        <w:jc w:val="center"/>
      </w:pPr>
      <w:bookmarkStart w:id="0" w:name="_GoBack"/>
      <w:bookmarkEnd w:id="0"/>
      <w:r w:rsidRPr="003C4D6D">
        <w:rPr>
          <w:b/>
        </w:rPr>
        <w:t>South Carolina General Assembly</w:t>
      </w:r>
    </w:p>
    <w:p w:rsidR="003C4D6D" w:rsidRDefault="003C4D6D" w:rsidP="003C4D6D">
      <w:pPr>
        <w:widowControl w:val="0"/>
        <w:jc w:val="center"/>
      </w:pPr>
      <w:r>
        <w:t>119th Session, 2011-2012</w:t>
      </w:r>
    </w:p>
    <w:p w:rsidR="003C4D6D" w:rsidRDefault="003C4D6D" w:rsidP="003C4D6D">
      <w:pPr>
        <w:widowControl w:val="0"/>
        <w:jc w:val="left"/>
      </w:pPr>
    </w:p>
    <w:p w:rsidR="003C4D6D" w:rsidRDefault="003C4D6D" w:rsidP="003C4D6D">
      <w:pPr>
        <w:widowControl w:val="0"/>
        <w:jc w:val="left"/>
        <w:rPr>
          <w:b/>
        </w:rPr>
      </w:pPr>
      <w:r w:rsidRPr="003C4D6D">
        <w:rPr>
          <w:b/>
        </w:rPr>
        <w:t>H. 4249</w:t>
      </w:r>
    </w:p>
    <w:p w:rsidR="003C4D6D" w:rsidRDefault="003C4D6D" w:rsidP="003C4D6D">
      <w:pPr>
        <w:widowControl w:val="0"/>
        <w:jc w:val="left"/>
        <w:rPr>
          <w:b/>
        </w:rPr>
      </w:pPr>
    </w:p>
    <w:p w:rsidR="003C4D6D" w:rsidRDefault="003C4D6D" w:rsidP="003C4D6D">
      <w:pPr>
        <w:widowControl w:val="0"/>
        <w:jc w:val="left"/>
      </w:pPr>
      <w:r w:rsidRPr="003C4D6D">
        <w:rPr>
          <w:b/>
        </w:rPr>
        <w:t>STATUS INFORMATION</w:t>
      </w:r>
    </w:p>
    <w:p w:rsidR="003C4D6D" w:rsidRDefault="003C4D6D" w:rsidP="003C4D6D">
      <w:pPr>
        <w:widowControl w:val="0"/>
        <w:jc w:val="left"/>
      </w:pPr>
    </w:p>
    <w:p w:rsidR="003C4D6D" w:rsidRDefault="003C4D6D" w:rsidP="003C4D6D">
      <w:pPr>
        <w:widowControl w:val="0"/>
        <w:jc w:val="left"/>
      </w:pPr>
      <w:r>
        <w:t>House Resolution</w:t>
      </w:r>
    </w:p>
    <w:p w:rsidR="003C4D6D" w:rsidRDefault="003C4D6D" w:rsidP="003C4D6D">
      <w:pPr>
        <w:widowControl w:val="0"/>
        <w:jc w:val="left"/>
      </w:pPr>
      <w:r>
        <w:t>Sponsors: Reps. Simrill, Delleney, King, Long, D.C. Moss, Norman and Pope</w:t>
      </w:r>
    </w:p>
    <w:p w:rsidR="003C4D6D" w:rsidRDefault="003C4D6D" w:rsidP="003C4D6D">
      <w:pPr>
        <w:widowControl w:val="0"/>
        <w:jc w:val="left"/>
      </w:pPr>
      <w:r>
        <w:t>Document Path: l:\council\bills\rm\1224zw11.docx</w:t>
      </w:r>
    </w:p>
    <w:p w:rsidR="003C4D6D" w:rsidRDefault="003C4D6D" w:rsidP="003C4D6D">
      <w:pPr>
        <w:widowControl w:val="0"/>
        <w:jc w:val="left"/>
      </w:pPr>
    </w:p>
    <w:p w:rsidR="003C4D6D" w:rsidRDefault="003C4D6D" w:rsidP="003C4D6D">
      <w:pPr>
        <w:widowControl w:val="0"/>
        <w:jc w:val="left"/>
      </w:pPr>
      <w:r>
        <w:t>Introduced in the House on May 24, 2011</w:t>
      </w:r>
    </w:p>
    <w:p w:rsidR="003C4D6D" w:rsidRDefault="003C4D6D" w:rsidP="003C4D6D">
      <w:pPr>
        <w:widowControl w:val="0"/>
        <w:jc w:val="left"/>
      </w:pPr>
      <w:r>
        <w:t>Adopted by the House on May 24, 2011</w:t>
      </w:r>
    </w:p>
    <w:p w:rsidR="003C4D6D" w:rsidRDefault="003C4D6D" w:rsidP="003C4D6D">
      <w:pPr>
        <w:widowControl w:val="0"/>
        <w:jc w:val="left"/>
      </w:pPr>
    </w:p>
    <w:p w:rsidR="003C4D6D" w:rsidRDefault="003C4D6D" w:rsidP="003C4D6D">
      <w:pPr>
        <w:widowControl w:val="0"/>
        <w:jc w:val="left"/>
      </w:pPr>
      <w:r>
        <w:t xml:space="preserve">Summary: </w:t>
      </w:r>
      <w:r w:rsidR="00901BEF">
        <w:t>Charlie Tillman</w:t>
      </w:r>
    </w:p>
    <w:p w:rsidR="003C4D6D" w:rsidRDefault="003C4D6D" w:rsidP="003C4D6D">
      <w:pPr>
        <w:widowControl w:val="0"/>
        <w:jc w:val="left"/>
      </w:pPr>
    </w:p>
    <w:p w:rsidR="003C4D6D" w:rsidRDefault="003C4D6D" w:rsidP="003C4D6D">
      <w:pPr>
        <w:widowControl w:val="0"/>
        <w:jc w:val="left"/>
      </w:pPr>
    </w:p>
    <w:p w:rsidR="003C4D6D" w:rsidRDefault="003C4D6D" w:rsidP="003C4D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4D6D">
        <w:rPr>
          <w:b/>
        </w:rPr>
        <w:t>HISTORY OF LEGISLATIVE ACTIONS</w:t>
      </w:r>
    </w:p>
    <w:p w:rsidR="003C4D6D" w:rsidRDefault="003C4D6D" w:rsidP="003C4D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4D6D" w:rsidRPr="003C4D6D" w:rsidRDefault="003C4D6D" w:rsidP="003C4D6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4D6D">
        <w:rPr>
          <w:u w:val="single"/>
        </w:rPr>
        <w:tab/>
        <w:t>Date</w:t>
      </w:r>
      <w:r w:rsidRPr="003C4D6D">
        <w:rPr>
          <w:u w:val="single"/>
        </w:rPr>
        <w:tab/>
        <w:t>Body</w:t>
      </w:r>
      <w:r w:rsidRPr="003C4D6D">
        <w:rPr>
          <w:u w:val="single"/>
        </w:rPr>
        <w:tab/>
        <w:t>Action Description with journal page number</w:t>
      </w:r>
      <w:r w:rsidRPr="003C4D6D">
        <w:rPr>
          <w:u w:val="single"/>
        </w:rPr>
        <w:tab/>
      </w:r>
    </w:p>
    <w:p w:rsidR="00535573" w:rsidRDefault="00535573" w:rsidP="00535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7A12C7">
        <w:t>Introduced and adopted (</w:t>
      </w:r>
      <w:hyperlink r:id="rId7" w:history="1">
        <w:r w:rsidRPr="007A12C7">
          <w:rPr>
            <w:rStyle w:val="Hyperlink"/>
          </w:rPr>
          <w:t>House Journal</w:t>
        </w:r>
        <w:r w:rsidRPr="007A12C7">
          <w:rPr>
            <w:rStyle w:val="Hyperlink"/>
          </w:rPr>
          <w:noBreakHyphen/>
          <w:t>page 3</w:t>
        </w:r>
      </w:hyperlink>
      <w:r w:rsidRPr="007A12C7">
        <w:t>)</w:t>
      </w:r>
    </w:p>
    <w:p w:rsidR="00535573" w:rsidRDefault="00535573" w:rsidP="00535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4D6D" w:rsidRPr="003C4D6D" w:rsidRDefault="003C4D6D" w:rsidP="003C4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4D6D" w:rsidRDefault="003C4D6D" w:rsidP="003C4D6D">
      <w:r w:rsidRPr="003C4D6D">
        <w:rPr>
          <w:b/>
        </w:rPr>
        <w:t>VERSIONS OF THIS BILL</w:t>
      </w:r>
    </w:p>
    <w:p w:rsidR="003C4D6D" w:rsidRDefault="003C4D6D" w:rsidP="003C4D6D"/>
    <w:p w:rsidR="003C4D6D" w:rsidRDefault="00332C82" w:rsidP="003C4D6D">
      <w:hyperlink r:id="rId8" w:history="1">
        <w:r w:rsidR="003C4D6D">
          <w:rPr>
            <w:rStyle w:val="Hyperlink"/>
          </w:rPr>
          <w:t>5/24/2011</w:t>
        </w:r>
      </w:hyperlink>
    </w:p>
    <w:p w:rsidR="003C4D6D" w:rsidRDefault="003C4D6D" w:rsidP="003C4D6D"/>
    <w:p w:rsidR="003C4D6D" w:rsidRDefault="003C4D6D" w:rsidP="003C4D6D">
      <w:pPr>
        <w:sectPr w:rsidR="003C4D6D" w:rsidSect="003C4D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4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51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6D6" w:rsidRDefault="00703F39" w:rsidP="00BE56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23B4F">
        <w:t>CONGRATULATE CHARLIE “SHAG” TILLMAN, LEGENDARY ROCK HILL HARRIS TEETER BUTCHER, ON THE OCCASION OF HIS RETIREMENT, TO THANK HIM FOR THIRTY</w:t>
      </w:r>
      <w:r w:rsidR="005F4C3D">
        <w:noBreakHyphen/>
      </w:r>
      <w:r w:rsidR="00223B4F">
        <w:t>EIGHT YEARS OF COMMITTED SERVICE, AN</w:t>
      </w:r>
      <w:r w:rsidR="00BE56D6">
        <w:t>D TO WISH H</w:t>
      </w:r>
      <w:r w:rsidR="00223B4F">
        <w:t>IM</w:t>
      </w:r>
      <w:r w:rsidR="00BE56D6">
        <w:t xml:space="preserve"> MUCH SUCCESS AND HAPPINESS IN ALL H</w:t>
      </w:r>
      <w:r w:rsidR="00223B4F">
        <w:t>IS</w:t>
      </w:r>
      <w:r w:rsidR="00BE56D6">
        <w:t xml:space="preserve"> FUTURE ENDEAVORS.</w:t>
      </w:r>
    </w:p>
    <w:p w:rsidR="007E5176" w:rsidRDefault="007E51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175D" w:rsidRDefault="00E2175D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House of Representatives has learned that Charlie “Shag</w:t>
      </w:r>
      <w:r w:rsidR="004409CB">
        <w:t>” Tillman</w:t>
      </w:r>
      <w:r w:rsidR="00B2091A">
        <w:t>, after thirty</w:t>
      </w:r>
      <w:r w:rsidR="005F4C3D">
        <w:noBreakHyphen/>
      </w:r>
      <w:r w:rsidR="00B2091A">
        <w:t xml:space="preserve">eight years of service, </w:t>
      </w:r>
      <w:r w:rsidR="004409CB">
        <w:t xml:space="preserve">will </w:t>
      </w:r>
      <w:r w:rsidR="00AC69B3">
        <w:t>r</w:t>
      </w:r>
      <w:r w:rsidR="004409CB">
        <w:t>etir</w:t>
      </w:r>
      <w:r w:rsidR="00AC69B3">
        <w:t>e</w:t>
      </w:r>
      <w:r>
        <w:t xml:space="preserve"> </w:t>
      </w:r>
      <w:r w:rsidR="00AC69B3">
        <w:t>in May 2011</w:t>
      </w:r>
      <w:r w:rsidR="000B1BB0">
        <w:t>,</w:t>
      </w:r>
      <w:r w:rsidR="00AC69B3">
        <w:t xml:space="preserve"> </w:t>
      </w:r>
      <w:r>
        <w:t xml:space="preserve">from his post as </w:t>
      </w:r>
      <w:r w:rsidR="004409CB">
        <w:t>Rock Hill Harris Teeter butcher</w:t>
      </w:r>
      <w:r w:rsidR="00B2091A">
        <w:t>; and</w:t>
      </w:r>
    </w:p>
    <w:p w:rsidR="00B2091A" w:rsidRDefault="00B2091A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6" w:rsidRDefault="0075206C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2386">
        <w:t xml:space="preserve">for </w:t>
      </w:r>
      <w:r w:rsidR="007324A7">
        <w:t>nearly four decades</w:t>
      </w:r>
      <w:r w:rsidR="000F2386">
        <w:t xml:space="preserve">, </w:t>
      </w:r>
      <w:r w:rsidR="00B06728">
        <w:t xml:space="preserve">Shag Tillman </w:t>
      </w:r>
      <w:r w:rsidR="000F2386">
        <w:t>has carried out h</w:t>
      </w:r>
      <w:r w:rsidR="00B06728">
        <w:t>is</w:t>
      </w:r>
      <w:r w:rsidR="000F2386">
        <w:t xml:space="preserve"> duties </w:t>
      </w:r>
      <w:r w:rsidR="00B06728">
        <w:t>with such excellence that he has become both an institution and a legend in Rock Hill</w:t>
      </w:r>
      <w:r w:rsidR="000F2386">
        <w:t>; and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</w:t>
      </w:r>
      <w:r w:rsidR="0083399B">
        <w:t>is</w:t>
      </w:r>
      <w:r>
        <w:t xml:space="preserve"> intelligence, friendliness, and efficiency have drawn admiration from </w:t>
      </w:r>
      <w:r w:rsidR="0083399B">
        <w:t xml:space="preserve">customers, as well as </w:t>
      </w:r>
      <w:r w:rsidR="007324A7">
        <w:t xml:space="preserve">from </w:t>
      </w:r>
      <w:r>
        <w:t xml:space="preserve">all </w:t>
      </w:r>
      <w:r w:rsidR="0083399B">
        <w:t>those fortunate enough to have worked with him</w:t>
      </w:r>
      <w:r>
        <w:t>; and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hard worker who takes a genuine interest in the people he serves, </w:t>
      </w:r>
      <w:r w:rsidR="0083399B">
        <w:t>Shag Tillman</w:t>
      </w:r>
      <w:r w:rsidR="006A35AD">
        <w:t xml:space="preserve">, according to Andrew Dys of the </w:t>
      </w:r>
      <w:r w:rsidR="006A35AD" w:rsidRPr="006A35AD">
        <w:rPr>
          <w:i/>
        </w:rPr>
        <w:t>Herald</w:t>
      </w:r>
      <w:r w:rsidR="006A35AD">
        <w:t xml:space="preserve"> newspaper, </w:t>
      </w:r>
      <w:r w:rsidR="00AA25C0">
        <w:t>“</w:t>
      </w:r>
      <w:r w:rsidR="006A35AD">
        <w:t xml:space="preserve">is no mere meat cutter. </w:t>
      </w:r>
      <w:r w:rsidR="000B1BB0">
        <w:t xml:space="preserve"> </w:t>
      </w:r>
      <w:r w:rsidR="006A35AD">
        <w:t>Shag is a showman, an emcee</w:t>
      </w:r>
      <w:r w:rsidR="005F4C3D">
        <w:noBreakHyphen/>
      </w:r>
      <w:r w:rsidR="005F4C3D">
        <w:noBreakHyphen/>
      </w:r>
      <w:r w:rsidR="006A35AD">
        <w:t>a walking poster for how customer service means serving any and all in front of you”</w:t>
      </w:r>
      <w:r>
        <w:t>; and</w:t>
      </w:r>
    </w:p>
    <w:p w:rsidR="00AF333C" w:rsidRDefault="00AF333C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333C" w:rsidRDefault="003D1BD3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4B1FB4">
        <w:t>hired to train as a meat cutter off a Grand Union delivery truck thirty</w:t>
      </w:r>
      <w:r w:rsidR="005F4C3D">
        <w:noBreakHyphen/>
      </w:r>
      <w:r w:rsidR="004B1FB4">
        <w:t xml:space="preserve">eight years ago, </w:t>
      </w:r>
      <w:r>
        <w:t>Shag says he loves the public and wants to give them the quality they expect.</w:t>
      </w:r>
      <w:r w:rsidR="000B1BB0">
        <w:t xml:space="preserve"> </w:t>
      </w:r>
      <w:r>
        <w:t xml:space="preserve"> </w:t>
      </w:r>
      <w:r w:rsidR="00061C6B">
        <w:t>As a result of this business philosophy, h</w:t>
      </w:r>
      <w:r>
        <w:t xml:space="preserve">is customers </w:t>
      </w:r>
      <w:r w:rsidR="004B1FB4">
        <w:t xml:space="preserve">and </w:t>
      </w:r>
      <w:r>
        <w:t>co</w:t>
      </w:r>
      <w:r w:rsidR="005F4C3D">
        <w:noBreakHyphen/>
      </w:r>
      <w:r>
        <w:t xml:space="preserve">workers have responded to </w:t>
      </w:r>
      <w:r w:rsidR="00061C6B">
        <w:t xml:space="preserve">the news of his imminent retirement with pleas that he stay on and not </w:t>
      </w:r>
      <w:r w:rsidR="00FD5804">
        <w:t>leave his post</w:t>
      </w:r>
      <w:r>
        <w:t>; and</w:t>
      </w:r>
    </w:p>
    <w:p w:rsidR="003D1BD3" w:rsidRDefault="003D1BD3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BD3" w:rsidRDefault="004B1FB4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175D">
        <w:t>Shag Tillman won</w:t>
      </w:r>
      <w:r w:rsidR="005F4C3D" w:rsidRPr="005F4C3D">
        <w:t>’</w:t>
      </w:r>
      <w:r w:rsidR="00E2175D">
        <w:t xml:space="preserve">t be idle </w:t>
      </w:r>
      <w:r w:rsidR="00A557F4">
        <w:t xml:space="preserve">after he retires. </w:t>
      </w:r>
      <w:r w:rsidR="000B1BB0">
        <w:t xml:space="preserve"> </w:t>
      </w:r>
      <w:r w:rsidR="00A557F4">
        <w:t xml:space="preserve">He is </w:t>
      </w:r>
      <w:r w:rsidR="00E2175D">
        <w:t>look</w:t>
      </w:r>
      <w:r w:rsidR="002A1B04">
        <w:t xml:space="preserve">ing forward to spending more time with family, </w:t>
      </w:r>
      <w:r w:rsidR="00E2175D">
        <w:t xml:space="preserve">continuing his service as a </w:t>
      </w:r>
      <w:r w:rsidR="00A557F4">
        <w:t>volunteer firefighter in Fairfield County, where he lives, and fish</w:t>
      </w:r>
      <w:r w:rsidR="002A1B04">
        <w:t>ing</w:t>
      </w:r>
      <w:r w:rsidR="00A557F4">
        <w:t xml:space="preserve"> as often as he can, which is very often; and</w:t>
      </w:r>
    </w:p>
    <w:p w:rsidR="00A557F4" w:rsidRDefault="00A557F4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57F4" w:rsidRDefault="00A557F4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honor of his retirement, his many friends will hold a c</w:t>
      </w:r>
      <w:r w:rsidR="000B1BB0">
        <w:t>elebratory event on May 26, 2011</w:t>
      </w:r>
      <w:r>
        <w:t>, to thank him for all he has done for them; and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57F4">
        <w:t xml:space="preserve">grateful for his commitment to excellence, </w:t>
      </w:r>
      <w:r>
        <w:t xml:space="preserve">the House of Representatives wishes to express its gratitude for </w:t>
      </w:r>
      <w:r w:rsidR="00A557F4">
        <w:t xml:space="preserve">Shag </w:t>
      </w:r>
      <w:r w:rsidR="005F4C3D">
        <w:t>Tillman</w:t>
      </w:r>
      <w:r w:rsidR="005F4C3D" w:rsidRPr="005F4C3D">
        <w:t>’</w:t>
      </w:r>
      <w:r w:rsidR="005F4C3D">
        <w:t>s</w:t>
      </w:r>
      <w:r>
        <w:t xml:space="preserve"> exemplary service to the people of </w:t>
      </w:r>
      <w:r w:rsidR="0083399B">
        <w:t>Rock Hill.</w:t>
      </w:r>
      <w:r w:rsidR="000B1BB0">
        <w:t xml:space="preserve"> </w:t>
      </w:r>
      <w:r w:rsidR="0083399B">
        <w:t xml:space="preserve"> </w:t>
      </w:r>
      <w:r>
        <w:t>The members hope</w:t>
      </w:r>
      <w:r w:rsidR="0083399B">
        <w:t xml:space="preserve"> </w:t>
      </w:r>
      <w:r w:rsidR="00A557F4">
        <w:t>he</w:t>
      </w:r>
      <w:r>
        <w:t xml:space="preserve"> will find much joy in the increased leisure time he will soon be able to devote to family, friends, and other interests during a well</w:t>
      </w:r>
      <w:r w:rsidR="005F4C3D">
        <w:noBreakHyphen/>
      </w:r>
      <w:r>
        <w:t>earned retirement.</w:t>
      </w:r>
      <w:r w:rsidR="000B1BB0">
        <w:t xml:space="preserve"> </w:t>
      </w:r>
      <w:r>
        <w:t xml:space="preserve"> </w:t>
      </w:r>
      <w:r w:rsidR="0083399B">
        <w:t>H</w:t>
      </w:r>
      <w:r>
        <w:t>e will be greatly missed.</w:t>
      </w:r>
      <w:r w:rsidR="000B1BB0">
        <w:t xml:space="preserve"> </w:t>
      </w:r>
      <w:r>
        <w:t xml:space="preserve"> Now, therefore,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E54840">
        <w:t>congratulate Charlie “Shag” Tillman, legendary Rock Hill Harris Teeter butcher, on the occasion of his retirement, thank him for thirty</w:t>
      </w:r>
      <w:r w:rsidR="005F4C3D">
        <w:noBreakHyphen/>
      </w:r>
      <w:r w:rsidR="00E54840">
        <w:t xml:space="preserve">eight years of committed service, and wish him </w:t>
      </w:r>
      <w:r>
        <w:t>much success and happiness in all h</w:t>
      </w:r>
      <w:r w:rsidR="00E54840">
        <w:t>is</w:t>
      </w:r>
      <w:r>
        <w:t xml:space="preserve"> future endeavors.</w:t>
      </w: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6" w:rsidRDefault="000F2386" w:rsidP="000F2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54840">
        <w:t xml:space="preserve">ovided </w:t>
      </w:r>
      <w:r>
        <w:t xml:space="preserve">to </w:t>
      </w:r>
      <w:r w:rsidR="006B3FA3">
        <w:t>Charlie “Shag” Tillman</w:t>
      </w:r>
      <w:r>
        <w:t>.</w:t>
      </w:r>
    </w:p>
    <w:p w:rsidR="006F478D" w:rsidRDefault="005F4C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78D" w:rsidRDefault="006F478D" w:rsidP="003C4D6D">
      <w:pPr>
        <w:suppressAutoHyphens/>
      </w:pPr>
    </w:p>
    <w:sectPr w:rsidR="006F478D" w:rsidSect="003C4D6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75D" w:rsidRDefault="00E2175D" w:rsidP="009F0C77">
      <w:r>
        <w:separator/>
      </w:r>
    </w:p>
  </w:endnote>
  <w:endnote w:type="continuationSeparator" w:id="0">
    <w:p w:rsidR="00E2175D" w:rsidRDefault="00E217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3D1C20-F1C5-47F4-895E-39EBDA4C56A3}"/>
    <w:embedBold r:id="rId2" w:fontKey="{619658B2-DF39-4140-802F-9F7AEDBE5F40}"/>
    <w:embedItalic r:id="rId3" w:fontKey="{93273278-4C5D-4975-8EDE-E62551D15A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A86E2E2-3D13-44BA-829D-7E4633FA07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5630A10-1862-49FE-BF7A-8A52CD21BF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B32E417-8904-475D-846C-467691EE94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D6D" w:rsidRPr="006F478D" w:rsidRDefault="003C4D6D" w:rsidP="006F47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[4249]</w:t>
    </w:r>
    <w:r>
      <w:tab/>
    </w:r>
    <w:r w:rsidR="00332C82">
      <w:fldChar w:fldCharType="begin"/>
    </w:r>
    <w:r w:rsidR="00332C82">
      <w:instrText xml:space="preserve"> PAGE  \* MERGEFORMAT </w:instrText>
    </w:r>
    <w:r w:rsidR="00332C82">
      <w:fldChar w:fldCharType="separate"/>
    </w:r>
    <w:r w:rsidR="00332C82">
      <w:rPr>
        <w:noProof/>
      </w:rPr>
      <w:t>1</w:t>
    </w:r>
    <w:r w:rsidR="00332C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75D" w:rsidRDefault="00E2175D" w:rsidP="009F0C77">
      <w:r>
        <w:separator/>
      </w:r>
    </w:p>
  </w:footnote>
  <w:footnote w:type="continuationSeparator" w:id="0">
    <w:p w:rsidR="00E2175D" w:rsidRDefault="00E217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4ZW11"/>
    <w:docVar w:name="CoverBillType" w:val="r"/>
    <w:docVar w:name="docpath" w:val="L:\Council\bills\RM\1224ZW11.DOCX"/>
    <w:docVar w:name="dvBillNumber" w:val="42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5BA9"/>
    <w:rsid w:val="00011869"/>
    <w:rsid w:val="00061C6B"/>
    <w:rsid w:val="000B1BB0"/>
    <w:rsid w:val="000B375A"/>
    <w:rsid w:val="000E1785"/>
    <w:rsid w:val="000F2386"/>
    <w:rsid w:val="000F40FA"/>
    <w:rsid w:val="0010185F"/>
    <w:rsid w:val="0010776B"/>
    <w:rsid w:val="00133E66"/>
    <w:rsid w:val="001435A3"/>
    <w:rsid w:val="001624E5"/>
    <w:rsid w:val="001D08F2"/>
    <w:rsid w:val="001D525B"/>
    <w:rsid w:val="001D7F4F"/>
    <w:rsid w:val="001F537E"/>
    <w:rsid w:val="00223B4F"/>
    <w:rsid w:val="002321B6"/>
    <w:rsid w:val="00250967"/>
    <w:rsid w:val="002536CE"/>
    <w:rsid w:val="002543C8"/>
    <w:rsid w:val="00284AAE"/>
    <w:rsid w:val="002A1B04"/>
    <w:rsid w:val="002D15A9"/>
    <w:rsid w:val="002E5912"/>
    <w:rsid w:val="00325348"/>
    <w:rsid w:val="0032732C"/>
    <w:rsid w:val="00332C82"/>
    <w:rsid w:val="00336AD0"/>
    <w:rsid w:val="00345BA9"/>
    <w:rsid w:val="0037079A"/>
    <w:rsid w:val="003B5489"/>
    <w:rsid w:val="003C4D6D"/>
    <w:rsid w:val="003D01E8"/>
    <w:rsid w:val="003D1BD3"/>
    <w:rsid w:val="003E5288"/>
    <w:rsid w:val="003F6D79"/>
    <w:rsid w:val="0041760A"/>
    <w:rsid w:val="00417C01"/>
    <w:rsid w:val="004409CB"/>
    <w:rsid w:val="004809EE"/>
    <w:rsid w:val="00484FFC"/>
    <w:rsid w:val="004A44FC"/>
    <w:rsid w:val="004B1FB4"/>
    <w:rsid w:val="004E7D54"/>
    <w:rsid w:val="005273C6"/>
    <w:rsid w:val="00530A69"/>
    <w:rsid w:val="00535573"/>
    <w:rsid w:val="00545593"/>
    <w:rsid w:val="00577C6C"/>
    <w:rsid w:val="0058077A"/>
    <w:rsid w:val="005C2FE2"/>
    <w:rsid w:val="005E2BC9"/>
    <w:rsid w:val="005F4C3D"/>
    <w:rsid w:val="00605102"/>
    <w:rsid w:val="006215AA"/>
    <w:rsid w:val="006913C9"/>
    <w:rsid w:val="0069470D"/>
    <w:rsid w:val="006A35AD"/>
    <w:rsid w:val="006B3FA3"/>
    <w:rsid w:val="006C4E64"/>
    <w:rsid w:val="006D3996"/>
    <w:rsid w:val="006F478D"/>
    <w:rsid w:val="00703F39"/>
    <w:rsid w:val="007324A7"/>
    <w:rsid w:val="00734F00"/>
    <w:rsid w:val="0075206C"/>
    <w:rsid w:val="00763488"/>
    <w:rsid w:val="007A70AE"/>
    <w:rsid w:val="007E5176"/>
    <w:rsid w:val="007F3AE7"/>
    <w:rsid w:val="00831C1E"/>
    <w:rsid w:val="0083399B"/>
    <w:rsid w:val="008362E8"/>
    <w:rsid w:val="00880920"/>
    <w:rsid w:val="008A1768"/>
    <w:rsid w:val="008F4429"/>
    <w:rsid w:val="00901BEF"/>
    <w:rsid w:val="0094021A"/>
    <w:rsid w:val="00954F38"/>
    <w:rsid w:val="009574E8"/>
    <w:rsid w:val="009C6A0B"/>
    <w:rsid w:val="009F0C77"/>
    <w:rsid w:val="009F4DD1"/>
    <w:rsid w:val="00A30BE4"/>
    <w:rsid w:val="00A41684"/>
    <w:rsid w:val="00A557F4"/>
    <w:rsid w:val="00A64E80"/>
    <w:rsid w:val="00A72BCD"/>
    <w:rsid w:val="00A741D9"/>
    <w:rsid w:val="00A833AB"/>
    <w:rsid w:val="00A9741D"/>
    <w:rsid w:val="00AA25C0"/>
    <w:rsid w:val="00AA4DB7"/>
    <w:rsid w:val="00AC3CF1"/>
    <w:rsid w:val="00AC69B3"/>
    <w:rsid w:val="00AD4B17"/>
    <w:rsid w:val="00AF333C"/>
    <w:rsid w:val="00B06728"/>
    <w:rsid w:val="00B2091A"/>
    <w:rsid w:val="00B210E3"/>
    <w:rsid w:val="00B412D4"/>
    <w:rsid w:val="00BB31DC"/>
    <w:rsid w:val="00BE3C22"/>
    <w:rsid w:val="00BE56D6"/>
    <w:rsid w:val="00BF57BC"/>
    <w:rsid w:val="00C0345E"/>
    <w:rsid w:val="00C3483A"/>
    <w:rsid w:val="00C74E9D"/>
    <w:rsid w:val="00C82FD3"/>
    <w:rsid w:val="00C92819"/>
    <w:rsid w:val="00CC6B7B"/>
    <w:rsid w:val="00CD2089"/>
    <w:rsid w:val="00D042B5"/>
    <w:rsid w:val="00D73A67"/>
    <w:rsid w:val="00D76CD7"/>
    <w:rsid w:val="00D970A9"/>
    <w:rsid w:val="00DC454F"/>
    <w:rsid w:val="00DF3845"/>
    <w:rsid w:val="00E0322B"/>
    <w:rsid w:val="00E2175D"/>
    <w:rsid w:val="00E41911"/>
    <w:rsid w:val="00E54840"/>
    <w:rsid w:val="00E92EEF"/>
    <w:rsid w:val="00EF1425"/>
    <w:rsid w:val="00F24442"/>
    <w:rsid w:val="00F50AE3"/>
    <w:rsid w:val="00F67CF1"/>
    <w:rsid w:val="00F840F0"/>
    <w:rsid w:val="00FB0D0D"/>
    <w:rsid w:val="00FB43B4"/>
    <w:rsid w:val="00FD5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A6754D-35AA-4C4F-AC45-35157FBD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8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85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4D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49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BE296-F11F-46A6-9E60-7A6D9BF85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527</Words>
  <Characters>2688</Characters>
  <Application>Microsoft Office Word</Application>
  <DocSecurity>4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4249: Charlie Tillman - South Carolina Legislature Online</dc:title>
  <dc:subject/>
  <dc:creator>rosannemcdowell</dc:creator>
  <cp:keywords/>
  <dc:description/>
  <cp:lastModifiedBy>N Cumfer</cp:lastModifiedBy>
  <cp:revision>2</cp:revision>
  <cp:lastPrinted>2011-05-18T20:24:00Z</cp:lastPrinted>
  <dcterms:created xsi:type="dcterms:W3CDTF">2014-11-24T14:11:00Z</dcterms:created>
  <dcterms:modified xsi:type="dcterms:W3CDTF">2014-11-24T14:11:00Z</dcterms:modified>
</cp:coreProperties>
</file>