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FEA" w:rsidRDefault="003B2FEA" w:rsidP="003B2FEA">
      <w:pPr>
        <w:widowControl w:val="0"/>
        <w:jc w:val="center"/>
      </w:pPr>
      <w:bookmarkStart w:id="0" w:name="_GoBack"/>
      <w:bookmarkEnd w:id="0"/>
      <w:r w:rsidRPr="003B2FEA">
        <w:rPr>
          <w:b/>
        </w:rPr>
        <w:t>South Carolina General Assembly</w:t>
      </w:r>
    </w:p>
    <w:p w:rsidR="003B2FEA" w:rsidRDefault="003B2FEA" w:rsidP="003B2FEA">
      <w:pPr>
        <w:widowControl w:val="0"/>
        <w:jc w:val="center"/>
      </w:pPr>
      <w:r>
        <w:t>119th Session, 2011-2012</w:t>
      </w:r>
    </w:p>
    <w:p w:rsidR="003B2FEA" w:rsidRDefault="003B2FEA" w:rsidP="003B2FEA">
      <w:pPr>
        <w:widowControl w:val="0"/>
        <w:jc w:val="left"/>
      </w:pPr>
    </w:p>
    <w:p w:rsidR="003B2FEA" w:rsidRDefault="003B2FEA" w:rsidP="003B2FEA">
      <w:pPr>
        <w:widowControl w:val="0"/>
        <w:jc w:val="left"/>
        <w:rPr>
          <w:b/>
        </w:rPr>
      </w:pPr>
      <w:r w:rsidRPr="003B2FEA">
        <w:rPr>
          <w:b/>
        </w:rPr>
        <w:t>H. 4252</w:t>
      </w:r>
    </w:p>
    <w:p w:rsidR="003B2FEA" w:rsidRDefault="003B2FEA" w:rsidP="003B2FEA">
      <w:pPr>
        <w:widowControl w:val="0"/>
        <w:jc w:val="left"/>
        <w:rPr>
          <w:b/>
        </w:rPr>
      </w:pPr>
    </w:p>
    <w:p w:rsidR="003B2FEA" w:rsidRDefault="003B2FEA" w:rsidP="003B2FEA">
      <w:pPr>
        <w:widowControl w:val="0"/>
        <w:jc w:val="left"/>
      </w:pPr>
      <w:r w:rsidRPr="003B2FEA">
        <w:rPr>
          <w:b/>
        </w:rPr>
        <w:t>STATUS INFORMATION</w:t>
      </w:r>
    </w:p>
    <w:p w:rsidR="003B2FEA" w:rsidRDefault="003B2FEA" w:rsidP="003B2FEA">
      <w:pPr>
        <w:widowControl w:val="0"/>
        <w:jc w:val="left"/>
      </w:pPr>
    </w:p>
    <w:p w:rsidR="003B2FEA" w:rsidRDefault="003B2FEA" w:rsidP="003B2FEA">
      <w:pPr>
        <w:widowControl w:val="0"/>
        <w:jc w:val="left"/>
      </w:pPr>
      <w:r>
        <w:t>House Resolution</w:t>
      </w:r>
    </w:p>
    <w:p w:rsidR="003B2FEA" w:rsidRDefault="008652EA" w:rsidP="003B2FEA">
      <w:pPr>
        <w:widowControl w:val="0"/>
        <w:jc w:val="left"/>
      </w:pPr>
      <w:r>
        <w:t>Sponsors: Reps. Erickson, Allison, Brady, Butler Garrick, Cobb</w:t>
      </w:r>
      <w:r>
        <w:noBreakHyphen/>
        <w:t>Hunter, Dillard, Funderburk, Horne, Henderson, Knight, Long, Munnerlyn, Nanney, Parks, Thayer, Neilson, Agnew, Alexander, Allen, Anderson, Anthony, Atwater, Bales, Ballentine, Bannister, Barfield, Battle, Bedingfield, Bikas, Bingham, Bowen, Bowers, Branham, Brannon, Brantley, G.A. Brown, H.B. Brown, R.L. Brown, Chumley, Clemmons, Clyburn, Cole, Cooper, Corbin, Crawford, Crosby, Daning, Delleney, Edge, Forrester, Frye, Gambrell, Gilliard, Govan, Hamilton, Hardwick, Harrell, Harrison, Hart, Hayes, Hearn, Herbkersman, Hiott, Hixon, Hodges, Hosey, Howard, Huggins, Jefferson, Johnson, King, Limehouse, Loftis, Lowe, Lucas, Mack, McCoy, McEachern, McLeod, Merrill, Mitchell, D.C. Moss, V.S. Moss, Murphy, J.H. Neal, J.M. Neal, Norman, Ott, Owens, Parker, Patrick, Pinson, Pitts, Pope, Quinn, Rutherford, Ryan, Sabb, Sandifer, Sellers, Simrill, Skelton, G.M. Smith, G.R. Smith, J.E. Smith, J.R. Smith, Sottile, Spires, Stavrinakis, Stringer, Tallon, Taylor, Toole, Tribble, Umphlett, Vick, Viers, Weeks, Whipper, White, Whitmire, Williams, Willis and Young</w:t>
      </w:r>
    </w:p>
    <w:p w:rsidR="003B2FEA" w:rsidRDefault="003B2FEA" w:rsidP="003B2FEA">
      <w:pPr>
        <w:widowControl w:val="0"/>
        <w:jc w:val="left"/>
      </w:pPr>
      <w:r>
        <w:t>Document Path: l:\council\bills\rm\1234sd11.docx</w:t>
      </w:r>
    </w:p>
    <w:p w:rsidR="003B2FEA" w:rsidRDefault="003B2FEA" w:rsidP="003B2FEA">
      <w:pPr>
        <w:widowControl w:val="0"/>
        <w:jc w:val="left"/>
      </w:pPr>
    </w:p>
    <w:p w:rsidR="003B2FEA" w:rsidRDefault="003B2FEA" w:rsidP="003B2FEA">
      <w:pPr>
        <w:widowControl w:val="0"/>
        <w:jc w:val="left"/>
      </w:pPr>
      <w:r>
        <w:t>Introduced in the House on May 24, 2011</w:t>
      </w:r>
    </w:p>
    <w:p w:rsidR="003B2FEA" w:rsidRDefault="003B2FEA" w:rsidP="003B2FEA">
      <w:pPr>
        <w:widowControl w:val="0"/>
        <w:jc w:val="left"/>
      </w:pPr>
      <w:r>
        <w:t>Adopted by the House on May 24, 2011</w:t>
      </w:r>
    </w:p>
    <w:p w:rsidR="003B2FEA" w:rsidRDefault="003B2FEA" w:rsidP="003B2FEA">
      <w:pPr>
        <w:widowControl w:val="0"/>
        <w:jc w:val="left"/>
      </w:pPr>
    </w:p>
    <w:p w:rsidR="003B2FEA" w:rsidRDefault="003B2FEA" w:rsidP="003B2FEA">
      <w:pPr>
        <w:widowControl w:val="0"/>
        <w:jc w:val="left"/>
      </w:pPr>
      <w:r>
        <w:t xml:space="preserve">Summary: </w:t>
      </w:r>
      <w:r w:rsidR="009A6AEA">
        <w:t>George E. Miller</w:t>
      </w:r>
    </w:p>
    <w:p w:rsidR="003B2FEA" w:rsidRDefault="003B2FEA" w:rsidP="003B2FEA">
      <w:pPr>
        <w:widowControl w:val="0"/>
        <w:jc w:val="left"/>
      </w:pPr>
    </w:p>
    <w:p w:rsidR="003B2FEA" w:rsidRDefault="003B2FEA" w:rsidP="003B2FEA">
      <w:pPr>
        <w:widowControl w:val="0"/>
        <w:jc w:val="left"/>
      </w:pPr>
    </w:p>
    <w:p w:rsidR="003B2FEA" w:rsidRDefault="003B2FEA" w:rsidP="003B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2FEA">
        <w:rPr>
          <w:b/>
        </w:rPr>
        <w:lastRenderedPageBreak/>
        <w:t>HISTORY OF LEGISLATIVE ACTIONS</w:t>
      </w:r>
    </w:p>
    <w:p w:rsidR="003B2FEA" w:rsidRDefault="003B2FEA" w:rsidP="003B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2FEA" w:rsidRPr="003B2FEA" w:rsidRDefault="003B2FEA" w:rsidP="003B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2FEA">
        <w:rPr>
          <w:u w:val="single"/>
        </w:rPr>
        <w:tab/>
        <w:t>Date</w:t>
      </w:r>
      <w:r w:rsidRPr="003B2FEA">
        <w:rPr>
          <w:u w:val="single"/>
        </w:rPr>
        <w:tab/>
        <w:t>Body</w:t>
      </w:r>
      <w:r w:rsidRPr="003B2FEA">
        <w:rPr>
          <w:u w:val="single"/>
        </w:rPr>
        <w:tab/>
        <w:t>Action Description with journal page number</w:t>
      </w:r>
      <w:r w:rsidRPr="003B2FEA">
        <w:rPr>
          <w:u w:val="single"/>
        </w:rPr>
        <w:tab/>
      </w:r>
    </w:p>
    <w:p w:rsidR="00CF0EAB" w:rsidRDefault="00CF0EAB" w:rsidP="00CF0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1F1191">
        <w:t>Introduced and adopted (</w:t>
      </w:r>
      <w:hyperlink r:id="rId7" w:history="1">
        <w:r w:rsidRPr="001F1191">
          <w:rPr>
            <w:rStyle w:val="Hyperlink"/>
          </w:rPr>
          <w:t>House Journal</w:t>
        </w:r>
        <w:r w:rsidRPr="001F1191">
          <w:rPr>
            <w:rStyle w:val="Hyperlink"/>
          </w:rPr>
          <w:noBreakHyphen/>
          <w:t>page 4</w:t>
        </w:r>
      </w:hyperlink>
      <w:r w:rsidRPr="001F1191">
        <w:t>)</w:t>
      </w:r>
    </w:p>
    <w:p w:rsidR="00CF0EAB" w:rsidRDefault="00CF0EAB" w:rsidP="00CF0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2FEA" w:rsidRPr="003B2FEA" w:rsidRDefault="003B2FEA" w:rsidP="003B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2FEA" w:rsidRDefault="003B2FEA" w:rsidP="003B2FEA">
      <w:r w:rsidRPr="003B2FEA">
        <w:rPr>
          <w:b/>
        </w:rPr>
        <w:t>VERSIONS OF THIS BILL</w:t>
      </w:r>
    </w:p>
    <w:p w:rsidR="003B2FEA" w:rsidRDefault="003B2FEA" w:rsidP="003B2FEA"/>
    <w:p w:rsidR="003B2FEA" w:rsidRDefault="009D7508" w:rsidP="003B2FEA">
      <w:hyperlink r:id="rId8" w:history="1">
        <w:r w:rsidR="003B2FEA">
          <w:rPr>
            <w:rStyle w:val="Hyperlink"/>
          </w:rPr>
          <w:t>5/24/2011</w:t>
        </w:r>
      </w:hyperlink>
    </w:p>
    <w:p w:rsidR="003B2FEA" w:rsidRDefault="003B2FEA" w:rsidP="003B2FEA"/>
    <w:p w:rsidR="003B2FEA" w:rsidRDefault="003B2FEA" w:rsidP="003B2FEA">
      <w:pPr>
        <w:sectPr w:rsidR="003B2FEA" w:rsidSect="003B2F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4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9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75" w:rsidRDefault="005D75DE" w:rsidP="004A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A7E75">
        <w:t xml:space="preserve">RECOGNIZE AND COMMEND </w:t>
      </w:r>
      <w:r w:rsidR="00313B92">
        <w:t xml:space="preserve">GEORGE E. MILLER </w:t>
      </w:r>
      <w:r w:rsidR="004A7E75">
        <w:t xml:space="preserve">OF </w:t>
      </w:r>
      <w:r w:rsidR="00313B92">
        <w:t>BEAUFORT</w:t>
      </w:r>
      <w:r w:rsidR="004A7E75">
        <w:t xml:space="preserve"> COUNTY FOR HIS MANY YEARS OF </w:t>
      </w:r>
      <w:r w:rsidR="00C8075E">
        <w:t>DEDICATED</w:t>
      </w:r>
      <w:r w:rsidR="004A7E75">
        <w:t xml:space="preserve"> COMMUNITY SERVICE, ESPECIALLY </w:t>
      </w:r>
      <w:r w:rsidR="00452388">
        <w:t xml:space="preserve">FOR </w:t>
      </w:r>
      <w:r w:rsidR="004A7E75">
        <w:t xml:space="preserve">HIS </w:t>
      </w:r>
      <w:r w:rsidR="00C8075E">
        <w:t xml:space="preserve">FIFTEEN YEARS </w:t>
      </w:r>
      <w:r w:rsidR="00452388">
        <w:t xml:space="preserve">OF SERVICE WITH THE </w:t>
      </w:r>
      <w:r w:rsidR="00313B92">
        <w:t>AMERICAN LEGION BASEBALL</w:t>
      </w:r>
      <w:r w:rsidR="00452388">
        <w:t xml:space="preserve"> PROGRAM</w:t>
      </w:r>
      <w:r w:rsidR="004A7E75">
        <w:t>.</w:t>
      </w:r>
    </w:p>
    <w:p w:rsidR="00C40928" w:rsidRDefault="00C40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4C31" w:rsidRDefault="00C40928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8075E">
        <w:t xml:space="preserve"> </w:t>
      </w:r>
      <w:r w:rsidR="001D4C31">
        <w:t>it is with great pleasure that the members of the South Carolina House of Representatives honor individuals who freely give of their time and resources for the good of others; and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075E">
        <w:t xml:space="preserve">George E. Miller of Beaufort County, </w:t>
      </w:r>
      <w:r>
        <w:t xml:space="preserve">an exemplary volunteer worker for many years in his community, has contributed untold hours of valuable volunteer service to the citizens of </w:t>
      </w:r>
      <w:r w:rsidR="009D6153">
        <w:t xml:space="preserve">Beaufort County and </w:t>
      </w:r>
      <w:r>
        <w:t>South Carolina</w:t>
      </w:r>
      <w:r w:rsidR="00452388">
        <w:t xml:space="preserve">, </w:t>
      </w:r>
      <w:r>
        <w:t xml:space="preserve">and is thereby worthy of </w:t>
      </w:r>
      <w:r w:rsidR="00452388">
        <w:t>recognition</w:t>
      </w:r>
      <w:r>
        <w:t>; and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BD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36AD">
        <w:t>born in Fairmount, Indiana, in 1936, Mr. Miller attended school in his hometown and played baseball at every opportunity</w:t>
      </w:r>
      <w:r w:rsidR="00CB36BD">
        <w:t>; and</w:t>
      </w:r>
    </w:p>
    <w:p w:rsidR="00CB36BD" w:rsidRDefault="00CB36BD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5DB" w:rsidRDefault="00CB36BD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A2187" w:rsidRPr="00CD303B">
        <w:rPr>
          <w:color w:val="000000" w:themeColor="text1"/>
          <w:u w:color="000000" w:themeColor="text1"/>
        </w:rPr>
        <w:t>he</w:t>
      </w:r>
      <w:r w:rsidR="00452388">
        <w:rPr>
          <w:color w:val="000000" w:themeColor="text1"/>
          <w:u w:color="000000" w:themeColor="text1"/>
        </w:rPr>
        <w:t xml:space="preserve"> then</w:t>
      </w:r>
      <w:r w:rsidR="00EA2187" w:rsidRPr="00CD303B">
        <w:rPr>
          <w:color w:val="000000" w:themeColor="text1"/>
          <w:u w:color="000000" w:themeColor="text1"/>
        </w:rPr>
        <w:t xml:space="preserve"> joined the United States Marine Corp</w:t>
      </w:r>
      <w:r w:rsidR="001C35DB">
        <w:rPr>
          <w:color w:val="000000" w:themeColor="text1"/>
          <w:u w:color="000000" w:themeColor="text1"/>
        </w:rPr>
        <w:t>s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 w:rsidR="00452388">
        <w:rPr>
          <w:color w:val="000000" w:themeColor="text1"/>
          <w:u w:color="000000" w:themeColor="text1"/>
        </w:rPr>
        <w:t xml:space="preserve">and, </w:t>
      </w:r>
      <w:r w:rsidR="00EA2187" w:rsidRPr="00CD303B">
        <w:rPr>
          <w:color w:val="000000" w:themeColor="text1"/>
          <w:u w:color="000000" w:themeColor="text1"/>
        </w:rPr>
        <w:t xml:space="preserve">after basic training and </w:t>
      </w:r>
      <w:r w:rsidR="001C35DB">
        <w:rPr>
          <w:color w:val="000000" w:themeColor="text1"/>
          <w:u w:color="000000" w:themeColor="text1"/>
        </w:rPr>
        <w:t>e</w:t>
      </w:r>
      <w:r w:rsidR="00EA2187" w:rsidRPr="00CD303B">
        <w:rPr>
          <w:color w:val="000000" w:themeColor="text1"/>
          <w:u w:color="000000" w:themeColor="text1"/>
        </w:rPr>
        <w:t>ngineering school</w:t>
      </w:r>
      <w:r w:rsidR="005B361F">
        <w:rPr>
          <w:color w:val="000000" w:themeColor="text1"/>
          <w:u w:color="000000" w:themeColor="text1"/>
        </w:rPr>
        <w:t xml:space="preserve">, </w:t>
      </w:r>
      <w:r w:rsidR="00EA2187" w:rsidRPr="00CD303B">
        <w:rPr>
          <w:color w:val="000000" w:themeColor="text1"/>
          <w:u w:color="000000" w:themeColor="text1"/>
        </w:rPr>
        <w:t>he served his country in many different fields</w:t>
      </w:r>
      <w:r w:rsidR="00452388">
        <w:rPr>
          <w:color w:val="000000" w:themeColor="text1"/>
          <w:u w:color="000000" w:themeColor="text1"/>
        </w:rPr>
        <w:t xml:space="preserve"> during a distinguished career</w:t>
      </w:r>
      <w:r w:rsidR="001C35DB">
        <w:rPr>
          <w:color w:val="000000" w:themeColor="text1"/>
          <w:u w:color="000000" w:themeColor="text1"/>
        </w:rPr>
        <w:t>. He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 w:rsidR="00BD091E">
        <w:rPr>
          <w:color w:val="000000" w:themeColor="text1"/>
          <w:u w:color="000000" w:themeColor="text1"/>
        </w:rPr>
        <w:t xml:space="preserve">also </w:t>
      </w:r>
      <w:r w:rsidR="00EA2187" w:rsidRPr="00CD303B">
        <w:rPr>
          <w:color w:val="000000" w:themeColor="text1"/>
          <w:u w:color="000000" w:themeColor="text1"/>
        </w:rPr>
        <w:t>played “</w:t>
      </w:r>
      <w:r w:rsidR="001C35DB">
        <w:rPr>
          <w:color w:val="000000" w:themeColor="text1"/>
          <w:u w:color="000000" w:themeColor="text1"/>
        </w:rPr>
        <w:t>fast pitch</w:t>
      </w:r>
      <w:r w:rsidR="00EA2187" w:rsidRPr="00CD303B">
        <w:rPr>
          <w:color w:val="000000" w:themeColor="text1"/>
          <w:u w:color="000000" w:themeColor="text1"/>
        </w:rPr>
        <w:t xml:space="preserve">” </w:t>
      </w:r>
      <w:r w:rsidR="009D6153">
        <w:rPr>
          <w:color w:val="000000" w:themeColor="text1"/>
          <w:u w:color="000000" w:themeColor="text1"/>
        </w:rPr>
        <w:t xml:space="preserve">baseball </w:t>
      </w:r>
      <w:r w:rsidR="00EA2187" w:rsidRPr="00CD303B">
        <w:rPr>
          <w:color w:val="000000" w:themeColor="text1"/>
          <w:u w:color="000000" w:themeColor="text1"/>
        </w:rPr>
        <w:t>for the Marine Corp</w:t>
      </w:r>
      <w:r w:rsidR="001C35DB">
        <w:rPr>
          <w:color w:val="000000" w:themeColor="text1"/>
          <w:u w:color="000000" w:themeColor="text1"/>
        </w:rPr>
        <w:t>s; and</w:t>
      </w:r>
    </w:p>
    <w:p w:rsidR="001C35DB" w:rsidRDefault="001C35DB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5DB" w:rsidRDefault="001C35DB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A2187" w:rsidRPr="00CD303B">
        <w:rPr>
          <w:color w:val="000000" w:themeColor="text1"/>
          <w:u w:color="000000" w:themeColor="text1"/>
        </w:rPr>
        <w:t xml:space="preserve">hile serving </w:t>
      </w:r>
      <w:r>
        <w:rPr>
          <w:color w:val="000000" w:themeColor="text1"/>
          <w:u w:color="000000" w:themeColor="text1"/>
        </w:rPr>
        <w:t>as a Marine, Mr. Miller</w:t>
      </w:r>
      <w:r w:rsidR="00EA2187" w:rsidRPr="00CD303B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t</w:t>
      </w:r>
      <w:r w:rsidR="00EA2187" w:rsidRPr="00CD303B">
        <w:rPr>
          <w:color w:val="000000" w:themeColor="text1"/>
          <w:u w:color="000000" w:themeColor="text1"/>
        </w:rPr>
        <w:t xml:space="preserve">he Purple Heart, National Defense Service Medal, Vietnam Service </w:t>
      </w:r>
      <w:r>
        <w:rPr>
          <w:color w:val="000000" w:themeColor="text1"/>
          <w:u w:color="000000" w:themeColor="text1"/>
        </w:rPr>
        <w:t>M</w:t>
      </w:r>
      <w:r w:rsidR="00EA2187" w:rsidRPr="00CD303B">
        <w:rPr>
          <w:color w:val="000000" w:themeColor="text1"/>
          <w:u w:color="000000" w:themeColor="text1"/>
        </w:rPr>
        <w:t xml:space="preserve">edal with </w:t>
      </w:r>
      <w:r w:rsidR="00452388">
        <w:rPr>
          <w:color w:val="000000" w:themeColor="text1"/>
          <w:u w:color="000000" w:themeColor="text1"/>
        </w:rPr>
        <w:t>one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EA2187" w:rsidRPr="00CD303B">
        <w:rPr>
          <w:color w:val="000000" w:themeColor="text1"/>
          <w:u w:color="000000" w:themeColor="text1"/>
        </w:rPr>
        <w:t>tar, Vietnam Campaign Medal with Device, Combined Action Ribbon,</w:t>
      </w:r>
      <w:r w:rsidR="004D1473">
        <w:rPr>
          <w:color w:val="000000" w:themeColor="text1"/>
          <w:u w:color="000000" w:themeColor="text1"/>
        </w:rPr>
        <w:t xml:space="preserve"> </w:t>
      </w:r>
      <w:r w:rsidR="00EA2187" w:rsidRPr="00CD303B">
        <w:rPr>
          <w:color w:val="000000" w:themeColor="text1"/>
          <w:u w:color="000000" w:themeColor="text1"/>
        </w:rPr>
        <w:t xml:space="preserve">Republic of Vietnam Meritorious Unit Citation Cross of Gallantry with Palm, Good Conduct Medal with </w:t>
      </w:r>
      <w:r w:rsidR="00452388">
        <w:rPr>
          <w:color w:val="000000" w:themeColor="text1"/>
          <w:u w:color="000000" w:themeColor="text1"/>
        </w:rPr>
        <w:t>four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EA2187" w:rsidRPr="00CD303B">
        <w:rPr>
          <w:color w:val="000000" w:themeColor="text1"/>
          <w:u w:color="000000" w:themeColor="text1"/>
        </w:rPr>
        <w:t xml:space="preserve">tars, </w:t>
      </w:r>
      <w:r w:rsidR="00D64EBB">
        <w:rPr>
          <w:color w:val="000000" w:themeColor="text1"/>
          <w:u w:color="000000" w:themeColor="text1"/>
        </w:rPr>
        <w:t xml:space="preserve">Armed </w:t>
      </w:r>
      <w:r w:rsidR="00EA2187" w:rsidRPr="00CD303B">
        <w:rPr>
          <w:color w:val="000000" w:themeColor="text1"/>
          <w:u w:color="000000" w:themeColor="text1"/>
        </w:rPr>
        <w:t>Forces Expeditio</w:t>
      </w:r>
      <w:r w:rsidR="004A7195">
        <w:rPr>
          <w:color w:val="000000" w:themeColor="text1"/>
          <w:u w:color="000000" w:themeColor="text1"/>
        </w:rPr>
        <w:t>nary</w:t>
      </w:r>
      <w:r w:rsidR="00EA2187" w:rsidRPr="00CD303B">
        <w:rPr>
          <w:color w:val="000000" w:themeColor="text1"/>
          <w:u w:color="000000" w:themeColor="text1"/>
        </w:rPr>
        <w:t xml:space="preserve"> Medal</w:t>
      </w:r>
      <w:r w:rsidR="0092004F">
        <w:rPr>
          <w:color w:val="000000" w:themeColor="text1"/>
          <w:u w:color="000000" w:themeColor="text1"/>
        </w:rPr>
        <w:t xml:space="preserve">, and </w:t>
      </w:r>
      <w:r w:rsidR="0092004F" w:rsidRPr="00CD303B">
        <w:rPr>
          <w:color w:val="000000" w:themeColor="text1"/>
          <w:u w:color="000000" w:themeColor="text1"/>
        </w:rPr>
        <w:t>many letters of appreciatio</w:t>
      </w:r>
      <w:r w:rsidR="0092004F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. </w:t>
      </w:r>
      <w:r w:rsidRPr="00CD303B">
        <w:rPr>
          <w:color w:val="000000" w:themeColor="text1"/>
          <w:u w:color="000000" w:themeColor="text1"/>
        </w:rPr>
        <w:t xml:space="preserve">He retired from the </w:t>
      </w:r>
      <w:r>
        <w:rPr>
          <w:color w:val="000000" w:themeColor="text1"/>
          <w:u w:color="000000" w:themeColor="text1"/>
        </w:rPr>
        <w:t>Marines</w:t>
      </w:r>
      <w:r w:rsidRPr="00CD303B">
        <w:rPr>
          <w:color w:val="000000" w:themeColor="text1"/>
          <w:u w:color="000000" w:themeColor="text1"/>
        </w:rPr>
        <w:t xml:space="preserve"> in 1979</w:t>
      </w:r>
      <w:r>
        <w:rPr>
          <w:color w:val="000000" w:themeColor="text1"/>
          <w:u w:color="000000" w:themeColor="text1"/>
        </w:rPr>
        <w:t>; and</w:t>
      </w:r>
    </w:p>
    <w:p w:rsidR="0091023A" w:rsidRPr="00CD303B" w:rsidRDefault="0091023A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1E1C" w:rsidRDefault="00CB4091" w:rsidP="00E3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CC4AD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, enjoying </w:t>
      </w:r>
      <w:r w:rsidR="00EA2187" w:rsidRPr="00CD303B">
        <w:rPr>
          <w:color w:val="000000" w:themeColor="text1"/>
          <w:u w:color="000000" w:themeColor="text1"/>
        </w:rPr>
        <w:t xml:space="preserve">baseball and golf </w:t>
      </w:r>
      <w:r w:rsidR="004A7195">
        <w:rPr>
          <w:color w:val="000000" w:themeColor="text1"/>
          <w:u w:color="000000" w:themeColor="text1"/>
        </w:rPr>
        <w:t>year</w:t>
      </w:r>
      <w:r w:rsidR="00700E9D">
        <w:rPr>
          <w:color w:val="000000" w:themeColor="text1"/>
          <w:u w:color="000000" w:themeColor="text1"/>
        </w:rPr>
        <w:noBreakHyphen/>
      </w:r>
      <w:r w:rsidR="00EA2187" w:rsidRPr="00CD303B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 xml:space="preserve">, </w:t>
      </w:r>
      <w:r w:rsidR="00E33F02">
        <w:rPr>
          <w:color w:val="000000" w:themeColor="text1"/>
          <w:u w:color="000000" w:themeColor="text1"/>
        </w:rPr>
        <w:t>George Miller</w:t>
      </w:r>
      <w:r w:rsidR="00EA2187" w:rsidRPr="00CD303B">
        <w:rPr>
          <w:color w:val="000000" w:themeColor="text1"/>
          <w:u w:color="000000" w:themeColor="text1"/>
        </w:rPr>
        <w:t xml:space="preserve"> played baseball for the Beaufort County Adult League.</w:t>
      </w:r>
      <w:r w:rsidR="004D1473">
        <w:rPr>
          <w:color w:val="000000" w:themeColor="text1"/>
          <w:u w:color="000000" w:themeColor="text1"/>
        </w:rPr>
        <w:t xml:space="preserve"> </w:t>
      </w:r>
      <w:r w:rsidR="00EA2187" w:rsidRPr="00CD303B">
        <w:rPr>
          <w:color w:val="000000" w:themeColor="text1"/>
          <w:u w:color="000000" w:themeColor="text1"/>
        </w:rPr>
        <w:t>He also coached and volunteered for the Beaufort County Youth League</w:t>
      </w:r>
      <w:r w:rsidR="009F1E1C">
        <w:rPr>
          <w:color w:val="000000" w:themeColor="text1"/>
          <w:u w:color="000000" w:themeColor="text1"/>
        </w:rPr>
        <w:t>; and</w:t>
      </w:r>
    </w:p>
    <w:p w:rsidR="009F1E1C" w:rsidRDefault="009F1E1C" w:rsidP="00E3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F02" w:rsidRPr="00CD303B" w:rsidRDefault="009F1E1C" w:rsidP="00E3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2388">
        <w:rPr>
          <w:color w:val="000000" w:themeColor="text1"/>
          <w:u w:color="000000" w:themeColor="text1"/>
        </w:rPr>
        <w:t xml:space="preserve">through his local </w:t>
      </w:r>
      <w:r w:rsidR="00E33F02" w:rsidRPr="00CD303B">
        <w:rPr>
          <w:color w:val="000000" w:themeColor="text1"/>
          <w:u w:color="000000" w:themeColor="text1"/>
        </w:rPr>
        <w:t xml:space="preserve">American Legion </w:t>
      </w:r>
      <w:r w:rsidR="00452388">
        <w:rPr>
          <w:color w:val="000000" w:themeColor="text1"/>
          <w:u w:color="000000" w:themeColor="text1"/>
        </w:rPr>
        <w:t>Post, he has been a key figure in the American Legion</w:t>
      </w:r>
      <w:r w:rsidR="00E33F02" w:rsidRPr="00CD303B">
        <w:rPr>
          <w:color w:val="000000" w:themeColor="text1"/>
          <w:u w:color="000000" w:themeColor="text1"/>
        </w:rPr>
        <w:t xml:space="preserve"> </w:t>
      </w:r>
      <w:r w:rsidR="00452388">
        <w:rPr>
          <w:color w:val="000000" w:themeColor="text1"/>
          <w:u w:color="000000" w:themeColor="text1"/>
        </w:rPr>
        <w:t xml:space="preserve">baseball program </w:t>
      </w:r>
      <w:r w:rsidR="00E33F02" w:rsidRPr="00CD303B">
        <w:rPr>
          <w:color w:val="000000" w:themeColor="text1"/>
          <w:u w:color="000000" w:themeColor="text1"/>
        </w:rPr>
        <w:t xml:space="preserve">for the past </w:t>
      </w:r>
      <w:r w:rsidR="00E33F02">
        <w:rPr>
          <w:color w:val="000000" w:themeColor="text1"/>
          <w:u w:color="000000" w:themeColor="text1"/>
        </w:rPr>
        <w:t>fifteen years</w:t>
      </w:r>
      <w:r>
        <w:rPr>
          <w:color w:val="000000" w:themeColor="text1"/>
          <w:u w:color="000000" w:themeColor="text1"/>
        </w:rPr>
        <w:t xml:space="preserve"> </w:t>
      </w:r>
      <w:r w:rsidR="00452388">
        <w:rPr>
          <w:color w:val="000000" w:themeColor="text1"/>
          <w:u w:color="000000" w:themeColor="text1"/>
        </w:rPr>
        <w:t xml:space="preserve">and has fulfilled these duties </w:t>
      </w:r>
      <w:r>
        <w:rPr>
          <w:color w:val="000000" w:themeColor="text1"/>
          <w:u w:color="000000" w:themeColor="text1"/>
        </w:rPr>
        <w:t xml:space="preserve">with great </w:t>
      </w:r>
      <w:r w:rsidR="00FC3501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and enthusiasm</w:t>
      </w:r>
      <w:r w:rsidR="00E33F02">
        <w:rPr>
          <w:color w:val="000000" w:themeColor="text1"/>
          <w:u w:color="000000" w:themeColor="text1"/>
        </w:rPr>
        <w:t>; and</w:t>
      </w:r>
    </w:p>
    <w:p w:rsidR="00EA2187" w:rsidRPr="00CD303B" w:rsidRDefault="00EA2187" w:rsidP="00EA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187" w:rsidRPr="00CD303B" w:rsidRDefault="00B861F2" w:rsidP="00EA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he serves his God</w:t>
      </w:r>
      <w:r w:rsidR="006D6A38">
        <w:rPr>
          <w:color w:val="000000" w:themeColor="text1"/>
          <w:u w:color="000000" w:themeColor="text1"/>
        </w:rPr>
        <w:t xml:space="preserve">, as well as his community, </w:t>
      </w:r>
      <w:r>
        <w:rPr>
          <w:color w:val="000000" w:themeColor="text1"/>
          <w:u w:color="000000" w:themeColor="text1"/>
        </w:rPr>
        <w:t xml:space="preserve">as a member </w:t>
      </w:r>
      <w:r w:rsidR="00EA2187" w:rsidRPr="00CD303B">
        <w:rPr>
          <w:color w:val="000000" w:themeColor="text1"/>
          <w:u w:color="000000" w:themeColor="text1"/>
        </w:rPr>
        <w:t>of Praise Assembly Church</w:t>
      </w:r>
      <w:r>
        <w:rPr>
          <w:color w:val="000000" w:themeColor="text1"/>
          <w:u w:color="000000" w:themeColor="text1"/>
        </w:rPr>
        <w:t>; and</w:t>
      </w:r>
    </w:p>
    <w:p w:rsidR="00EA2187" w:rsidRPr="00CD303B" w:rsidRDefault="00EA2187" w:rsidP="00EA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D60A93">
        <w:t>George E. Miller</w:t>
      </w:r>
      <w:r>
        <w:t>, who use their talents and resources to serve others. Now, therefore,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B76" w:rsidRDefault="001D4C31" w:rsidP="008A0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147370">
        <w:t xml:space="preserve">George E. Miller of Beaufort </w:t>
      </w:r>
      <w:r>
        <w:t xml:space="preserve">County for his many years of </w:t>
      </w:r>
      <w:r w:rsidR="00147370">
        <w:t>dedicated</w:t>
      </w:r>
      <w:r>
        <w:t xml:space="preserve"> community service, especially </w:t>
      </w:r>
      <w:r w:rsidR="00452388">
        <w:t xml:space="preserve">for </w:t>
      </w:r>
      <w:r>
        <w:t xml:space="preserve">his </w:t>
      </w:r>
      <w:r w:rsidR="008A0B76">
        <w:t xml:space="preserve">fifteen years </w:t>
      </w:r>
      <w:r w:rsidR="00452388">
        <w:t xml:space="preserve">of service with the </w:t>
      </w:r>
      <w:r w:rsidR="008A0B76">
        <w:t>American Legion baseball</w:t>
      </w:r>
      <w:r w:rsidR="00452388">
        <w:t xml:space="preserve"> program</w:t>
      </w:r>
      <w:r w:rsidR="008A0B76">
        <w:t>.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0B76">
        <w:t>George E. Miller</w:t>
      </w:r>
      <w:r>
        <w:t>.</w:t>
      </w:r>
    </w:p>
    <w:p w:rsidR="00B642B9" w:rsidRDefault="00700E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42B9" w:rsidRDefault="00B642B9" w:rsidP="003B2FEA">
      <w:pPr>
        <w:suppressAutoHyphens/>
      </w:pPr>
    </w:p>
    <w:sectPr w:rsidR="00B642B9" w:rsidSect="003B2F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6BD" w:rsidRDefault="00CB36BD" w:rsidP="009F0C77">
      <w:r>
        <w:separator/>
      </w:r>
    </w:p>
  </w:endnote>
  <w:endnote w:type="continuationSeparator" w:id="0">
    <w:p w:rsidR="00CB36BD" w:rsidRDefault="00CB36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095687-180C-44AD-A598-89706DC8567C}"/>
    <w:embedBold r:id="rId2" w:fontKey="{12E15057-EE36-4F98-8E48-A28EEA9D3F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E9C477-59E1-4271-ADE1-DFD94C0CBA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986EBA-9D76-4B80-8ECC-B7E3FD4A13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8E4C40-1E70-423E-B9DB-BA86AE6F55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FEA" w:rsidRPr="00B642B9" w:rsidRDefault="003B2FEA" w:rsidP="00B642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[4252]</w:t>
    </w:r>
    <w:r>
      <w:tab/>
    </w:r>
    <w:r w:rsidR="009D7508">
      <w:fldChar w:fldCharType="begin"/>
    </w:r>
    <w:r w:rsidR="009D7508">
      <w:instrText xml:space="preserve"> PAGE  \* MERGEFORMAT </w:instrText>
    </w:r>
    <w:r w:rsidR="009D7508">
      <w:fldChar w:fldCharType="separate"/>
    </w:r>
    <w:r w:rsidR="009D7508">
      <w:rPr>
        <w:noProof/>
      </w:rPr>
      <w:t>1</w:t>
    </w:r>
    <w:r w:rsidR="009D75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6BD" w:rsidRDefault="00CB36BD" w:rsidP="009F0C77">
      <w:r>
        <w:separator/>
      </w:r>
    </w:p>
  </w:footnote>
  <w:footnote w:type="continuationSeparator" w:id="0">
    <w:p w:rsidR="00CB36BD" w:rsidRDefault="00CB36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4SD11"/>
    <w:docVar w:name="CoverBillType" w:val="r"/>
    <w:docVar w:name="docpath" w:val="L:\Council\bills\RM\1234SD11.DOCX"/>
    <w:docVar w:name="dvBillNumber" w:val="42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3977"/>
    <w:rsid w:val="00011869"/>
    <w:rsid w:val="00027C72"/>
    <w:rsid w:val="000619BE"/>
    <w:rsid w:val="000C2893"/>
    <w:rsid w:val="000E1785"/>
    <w:rsid w:val="000F40FA"/>
    <w:rsid w:val="0010776B"/>
    <w:rsid w:val="00111CEA"/>
    <w:rsid w:val="00124230"/>
    <w:rsid w:val="00133E66"/>
    <w:rsid w:val="001435A3"/>
    <w:rsid w:val="00144125"/>
    <w:rsid w:val="00147370"/>
    <w:rsid w:val="001C2ABF"/>
    <w:rsid w:val="001C35DB"/>
    <w:rsid w:val="001D08F2"/>
    <w:rsid w:val="001D4C31"/>
    <w:rsid w:val="001D525B"/>
    <w:rsid w:val="001D7F4F"/>
    <w:rsid w:val="002321B6"/>
    <w:rsid w:val="00250967"/>
    <w:rsid w:val="002543C8"/>
    <w:rsid w:val="00284AAE"/>
    <w:rsid w:val="002E5912"/>
    <w:rsid w:val="00313B92"/>
    <w:rsid w:val="00325348"/>
    <w:rsid w:val="0032732C"/>
    <w:rsid w:val="00336AD0"/>
    <w:rsid w:val="00356516"/>
    <w:rsid w:val="0037079A"/>
    <w:rsid w:val="00386229"/>
    <w:rsid w:val="00394E04"/>
    <w:rsid w:val="003B2FEA"/>
    <w:rsid w:val="003D01E8"/>
    <w:rsid w:val="003E1477"/>
    <w:rsid w:val="003E5288"/>
    <w:rsid w:val="003F6D79"/>
    <w:rsid w:val="0041760A"/>
    <w:rsid w:val="00417C01"/>
    <w:rsid w:val="004468C7"/>
    <w:rsid w:val="00452388"/>
    <w:rsid w:val="004809EE"/>
    <w:rsid w:val="004960AA"/>
    <w:rsid w:val="004A7195"/>
    <w:rsid w:val="004A7E75"/>
    <w:rsid w:val="004D1473"/>
    <w:rsid w:val="004E7D54"/>
    <w:rsid w:val="00513977"/>
    <w:rsid w:val="005273C6"/>
    <w:rsid w:val="00527E21"/>
    <w:rsid w:val="00530A69"/>
    <w:rsid w:val="00545593"/>
    <w:rsid w:val="00577C6C"/>
    <w:rsid w:val="005B361F"/>
    <w:rsid w:val="005C2FE2"/>
    <w:rsid w:val="005D75DE"/>
    <w:rsid w:val="005E2BC9"/>
    <w:rsid w:val="005F0EC4"/>
    <w:rsid w:val="00602D1D"/>
    <w:rsid w:val="00605102"/>
    <w:rsid w:val="006215AA"/>
    <w:rsid w:val="006913C9"/>
    <w:rsid w:val="0069470D"/>
    <w:rsid w:val="006D6A38"/>
    <w:rsid w:val="00700E9D"/>
    <w:rsid w:val="0070678F"/>
    <w:rsid w:val="00734F00"/>
    <w:rsid w:val="00792C72"/>
    <w:rsid w:val="007A70AE"/>
    <w:rsid w:val="00816216"/>
    <w:rsid w:val="008362E8"/>
    <w:rsid w:val="00856114"/>
    <w:rsid w:val="008652EA"/>
    <w:rsid w:val="008A0B76"/>
    <w:rsid w:val="008A1768"/>
    <w:rsid w:val="008F4429"/>
    <w:rsid w:val="0091023A"/>
    <w:rsid w:val="0092004F"/>
    <w:rsid w:val="0094021A"/>
    <w:rsid w:val="009967C2"/>
    <w:rsid w:val="009A6AEA"/>
    <w:rsid w:val="009C6A0B"/>
    <w:rsid w:val="009D6153"/>
    <w:rsid w:val="009D7508"/>
    <w:rsid w:val="009F0C77"/>
    <w:rsid w:val="009F1E1C"/>
    <w:rsid w:val="009F4DD1"/>
    <w:rsid w:val="00A41684"/>
    <w:rsid w:val="00A64E80"/>
    <w:rsid w:val="00A72BCD"/>
    <w:rsid w:val="00A741D9"/>
    <w:rsid w:val="00A833AB"/>
    <w:rsid w:val="00A9741D"/>
    <w:rsid w:val="00AD4B17"/>
    <w:rsid w:val="00B0453F"/>
    <w:rsid w:val="00B21ADE"/>
    <w:rsid w:val="00B412D4"/>
    <w:rsid w:val="00B642B9"/>
    <w:rsid w:val="00B80C69"/>
    <w:rsid w:val="00B861F2"/>
    <w:rsid w:val="00BD091E"/>
    <w:rsid w:val="00BD2B2E"/>
    <w:rsid w:val="00BE3C22"/>
    <w:rsid w:val="00BE3CD8"/>
    <w:rsid w:val="00C0345E"/>
    <w:rsid w:val="00C057FA"/>
    <w:rsid w:val="00C3483A"/>
    <w:rsid w:val="00C40928"/>
    <w:rsid w:val="00C74E9D"/>
    <w:rsid w:val="00C8075E"/>
    <w:rsid w:val="00C82FD3"/>
    <w:rsid w:val="00C92819"/>
    <w:rsid w:val="00CB36BD"/>
    <w:rsid w:val="00CB4091"/>
    <w:rsid w:val="00CC4AD2"/>
    <w:rsid w:val="00CC6B7B"/>
    <w:rsid w:val="00CD2089"/>
    <w:rsid w:val="00CF0EAB"/>
    <w:rsid w:val="00D0191D"/>
    <w:rsid w:val="00D479C5"/>
    <w:rsid w:val="00D60A93"/>
    <w:rsid w:val="00D64EBB"/>
    <w:rsid w:val="00D73A67"/>
    <w:rsid w:val="00D970A9"/>
    <w:rsid w:val="00DB62FF"/>
    <w:rsid w:val="00DF3845"/>
    <w:rsid w:val="00E33F02"/>
    <w:rsid w:val="00E41911"/>
    <w:rsid w:val="00E8119B"/>
    <w:rsid w:val="00E92EEF"/>
    <w:rsid w:val="00EA2187"/>
    <w:rsid w:val="00EF0820"/>
    <w:rsid w:val="00F161C4"/>
    <w:rsid w:val="00F24442"/>
    <w:rsid w:val="00F50AE3"/>
    <w:rsid w:val="00F67CF1"/>
    <w:rsid w:val="00F840F0"/>
    <w:rsid w:val="00FB0D0D"/>
    <w:rsid w:val="00FB43B4"/>
    <w:rsid w:val="00FC3501"/>
    <w:rsid w:val="00FC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263082-D162-4618-8B1E-6D74DCCF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6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2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52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9805B-E574-4937-A79E-48B169B7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641</Words>
  <Characters>3679</Characters>
  <Application>Microsoft Office Word</Application>
  <DocSecurity>4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4252: George E. Miller - South Carolina Legislature Online</dc:title>
  <dc:subject/>
  <dc:creator>rosannemcdowell</dc:creator>
  <cp:keywords/>
  <dc:description/>
  <cp:lastModifiedBy>N Cumfer</cp:lastModifiedBy>
  <cp:revision>2</cp:revision>
  <cp:lastPrinted>2011-05-24T13:35:00Z</cp:lastPrinted>
  <dcterms:created xsi:type="dcterms:W3CDTF">2014-11-24T14:11:00Z</dcterms:created>
  <dcterms:modified xsi:type="dcterms:W3CDTF">2014-11-24T14:11:00Z</dcterms:modified>
</cp:coreProperties>
</file>