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B0F" w:rsidRDefault="00134B0F" w:rsidP="00134B0F">
      <w:pPr>
        <w:widowControl w:val="0"/>
        <w:jc w:val="center"/>
      </w:pPr>
      <w:bookmarkStart w:id="0" w:name="_GoBack"/>
      <w:bookmarkEnd w:id="0"/>
      <w:r w:rsidRPr="00134B0F">
        <w:rPr>
          <w:b/>
        </w:rPr>
        <w:t>South Carolina General Assembly</w:t>
      </w:r>
    </w:p>
    <w:p w:rsidR="00134B0F" w:rsidRDefault="00134B0F" w:rsidP="00134B0F">
      <w:pPr>
        <w:widowControl w:val="0"/>
        <w:jc w:val="center"/>
      </w:pPr>
      <w:r>
        <w:t>119th Session, 2011-2012</w:t>
      </w:r>
    </w:p>
    <w:p w:rsidR="00134B0F" w:rsidRDefault="00134B0F" w:rsidP="00134B0F">
      <w:pPr>
        <w:widowControl w:val="0"/>
        <w:jc w:val="left"/>
      </w:pPr>
    </w:p>
    <w:p w:rsidR="00134B0F" w:rsidRDefault="00134B0F" w:rsidP="00134B0F">
      <w:pPr>
        <w:widowControl w:val="0"/>
        <w:jc w:val="left"/>
        <w:rPr>
          <w:b/>
        </w:rPr>
      </w:pPr>
      <w:r w:rsidRPr="00134B0F">
        <w:rPr>
          <w:b/>
        </w:rPr>
        <w:t>H. 4259</w:t>
      </w:r>
    </w:p>
    <w:p w:rsidR="00134B0F" w:rsidRDefault="00134B0F" w:rsidP="00134B0F">
      <w:pPr>
        <w:widowControl w:val="0"/>
        <w:jc w:val="left"/>
        <w:rPr>
          <w:b/>
        </w:rPr>
      </w:pPr>
    </w:p>
    <w:p w:rsidR="00134B0F" w:rsidRDefault="00134B0F" w:rsidP="00134B0F">
      <w:pPr>
        <w:widowControl w:val="0"/>
        <w:jc w:val="left"/>
      </w:pPr>
      <w:r w:rsidRPr="00134B0F">
        <w:rPr>
          <w:b/>
        </w:rPr>
        <w:t>STATUS INFORMATION</w:t>
      </w:r>
    </w:p>
    <w:p w:rsidR="00134B0F" w:rsidRDefault="00134B0F" w:rsidP="00134B0F">
      <w:pPr>
        <w:widowControl w:val="0"/>
        <w:jc w:val="left"/>
      </w:pPr>
    </w:p>
    <w:p w:rsidR="00134B0F" w:rsidRDefault="00134B0F" w:rsidP="00134B0F">
      <w:pPr>
        <w:widowControl w:val="0"/>
        <w:jc w:val="left"/>
      </w:pPr>
      <w:r>
        <w:t>House Resolution</w:t>
      </w:r>
    </w:p>
    <w:p w:rsidR="00134B0F" w:rsidRDefault="00134B0F" w:rsidP="00134B0F">
      <w:pPr>
        <w:widowControl w:val="0"/>
        <w:jc w:val="left"/>
      </w:pPr>
      <w:r>
        <w:t>Sponsors: Reps. Huggins, Ballentine, McLeod,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134B0F" w:rsidRDefault="00134B0F" w:rsidP="00134B0F">
      <w:pPr>
        <w:widowControl w:val="0"/>
        <w:jc w:val="left"/>
      </w:pPr>
      <w:r>
        <w:t>Document Path: l:\council\bills\rm\1235ahb11.docx</w:t>
      </w:r>
    </w:p>
    <w:p w:rsidR="003B6513" w:rsidRDefault="003B6513" w:rsidP="00134B0F">
      <w:pPr>
        <w:widowControl w:val="0"/>
        <w:jc w:val="left"/>
      </w:pPr>
      <w:r>
        <w:t>Companion/Similar bill(s): 4260</w:t>
      </w:r>
    </w:p>
    <w:p w:rsidR="00134B0F" w:rsidRDefault="00134B0F" w:rsidP="00134B0F">
      <w:pPr>
        <w:widowControl w:val="0"/>
        <w:jc w:val="left"/>
      </w:pPr>
    </w:p>
    <w:p w:rsidR="00134B0F" w:rsidRDefault="00134B0F" w:rsidP="00134B0F">
      <w:pPr>
        <w:widowControl w:val="0"/>
        <w:jc w:val="left"/>
      </w:pPr>
      <w:r>
        <w:t>Introduced in the House on May 24, 2011</w:t>
      </w:r>
    </w:p>
    <w:p w:rsidR="00134B0F" w:rsidRDefault="00134B0F" w:rsidP="00134B0F">
      <w:pPr>
        <w:widowControl w:val="0"/>
        <w:jc w:val="left"/>
      </w:pPr>
      <w:r>
        <w:t>Adopted by the House on May 24, 2011</w:t>
      </w:r>
    </w:p>
    <w:p w:rsidR="00134B0F" w:rsidRDefault="00134B0F" w:rsidP="00134B0F">
      <w:pPr>
        <w:widowControl w:val="0"/>
        <w:jc w:val="left"/>
      </w:pPr>
    </w:p>
    <w:p w:rsidR="00134B0F" w:rsidRDefault="00134B0F" w:rsidP="00134B0F">
      <w:pPr>
        <w:widowControl w:val="0"/>
        <w:jc w:val="left"/>
      </w:pPr>
      <w:r>
        <w:t xml:space="preserve">Summary: </w:t>
      </w:r>
      <w:r w:rsidR="00395280">
        <w:t>Chapin High School Boys Tennis Team</w:t>
      </w:r>
    </w:p>
    <w:p w:rsidR="00134B0F" w:rsidRDefault="00134B0F" w:rsidP="00134B0F">
      <w:pPr>
        <w:widowControl w:val="0"/>
        <w:jc w:val="left"/>
      </w:pPr>
    </w:p>
    <w:p w:rsidR="00134B0F" w:rsidRDefault="00134B0F" w:rsidP="00134B0F">
      <w:pPr>
        <w:widowControl w:val="0"/>
        <w:jc w:val="left"/>
      </w:pPr>
    </w:p>
    <w:p w:rsidR="00134B0F" w:rsidRDefault="00134B0F" w:rsidP="00134B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4B0F">
        <w:rPr>
          <w:b/>
        </w:rPr>
        <w:t>HISTORY OF LEGISLATIVE ACTIONS</w:t>
      </w:r>
    </w:p>
    <w:p w:rsidR="00134B0F" w:rsidRDefault="00134B0F" w:rsidP="00134B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4B0F" w:rsidRPr="00134B0F" w:rsidRDefault="00134B0F" w:rsidP="00134B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4B0F">
        <w:rPr>
          <w:u w:val="single"/>
        </w:rPr>
        <w:tab/>
        <w:t>Date</w:t>
      </w:r>
      <w:r w:rsidRPr="00134B0F">
        <w:rPr>
          <w:u w:val="single"/>
        </w:rPr>
        <w:tab/>
        <w:t>Body</w:t>
      </w:r>
      <w:r w:rsidRPr="00134B0F">
        <w:rPr>
          <w:u w:val="single"/>
        </w:rPr>
        <w:tab/>
        <w:t>Action Description with journal page number</w:t>
      </w:r>
      <w:r w:rsidRPr="00134B0F">
        <w:rPr>
          <w:u w:val="single"/>
        </w:rPr>
        <w:tab/>
      </w:r>
    </w:p>
    <w:p w:rsidR="00F55272" w:rsidRDefault="00F55272" w:rsidP="00F552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House</w:t>
      </w:r>
      <w:r>
        <w:tab/>
      </w:r>
      <w:r w:rsidRPr="00C32831">
        <w:t>Introduced and adopted (</w:t>
      </w:r>
      <w:hyperlink r:id="rId7" w:history="1">
        <w:r w:rsidRPr="00C32831">
          <w:rPr>
            <w:rStyle w:val="Hyperlink"/>
          </w:rPr>
          <w:t>House Journal</w:t>
        </w:r>
        <w:r w:rsidRPr="00C32831">
          <w:rPr>
            <w:rStyle w:val="Hyperlink"/>
          </w:rPr>
          <w:noBreakHyphen/>
          <w:t>page 100</w:t>
        </w:r>
      </w:hyperlink>
      <w:r w:rsidRPr="00C32831">
        <w:t>)</w:t>
      </w:r>
    </w:p>
    <w:p w:rsidR="00F55272" w:rsidRDefault="00F55272" w:rsidP="00F552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4B0F" w:rsidRPr="00134B0F" w:rsidRDefault="00134B0F" w:rsidP="00134B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4B0F" w:rsidRDefault="00134B0F" w:rsidP="00134B0F">
      <w:r w:rsidRPr="00134B0F">
        <w:rPr>
          <w:b/>
        </w:rPr>
        <w:t>VERSIONS OF THIS BILL</w:t>
      </w:r>
    </w:p>
    <w:p w:rsidR="00134B0F" w:rsidRDefault="00134B0F" w:rsidP="00134B0F"/>
    <w:p w:rsidR="00134B0F" w:rsidRDefault="004E79B6" w:rsidP="00134B0F">
      <w:hyperlink r:id="rId8" w:history="1">
        <w:r w:rsidR="00134B0F">
          <w:rPr>
            <w:rStyle w:val="Hyperlink"/>
          </w:rPr>
          <w:t>5/24/2011</w:t>
        </w:r>
      </w:hyperlink>
    </w:p>
    <w:p w:rsidR="00134B0F" w:rsidRDefault="00134B0F" w:rsidP="00134B0F"/>
    <w:p w:rsidR="00134B0F" w:rsidRDefault="00134B0F" w:rsidP="00134B0F">
      <w:pPr>
        <w:sectPr w:rsidR="00134B0F" w:rsidSect="00134B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7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409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1929" w:rsidRDefault="00B641BF" w:rsidP="00511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11929">
        <w:t xml:space="preserve">ACKNOWLEDGE AND COMMEND THE </w:t>
      </w:r>
      <w:r w:rsidR="0009672B">
        <w:t>CHAPIN</w:t>
      </w:r>
      <w:r w:rsidR="00511929">
        <w:t xml:space="preserve"> HIGH SCHOOL </w:t>
      </w:r>
      <w:r w:rsidR="0009672B">
        <w:t xml:space="preserve">BOYS </w:t>
      </w:r>
      <w:r w:rsidR="00511929">
        <w:t xml:space="preserve">TENNIS TEAM AND TO CONGRATULATE THE ATHLETES, COACHES, AND SCHOOL OFFICIALS </w:t>
      </w:r>
      <w:r w:rsidR="0009672B">
        <w:t>ON</w:t>
      </w:r>
      <w:r w:rsidR="00511929">
        <w:t xml:space="preserve"> WINNING THE 20</w:t>
      </w:r>
      <w:r w:rsidR="0009672B">
        <w:t>11</w:t>
      </w:r>
      <w:r w:rsidR="00511929">
        <w:t xml:space="preserve"> SOUTH CAROLINA CLASS </w:t>
      </w:r>
      <w:r w:rsidR="0009672B">
        <w:t>A</w:t>
      </w:r>
      <w:r w:rsidR="00511929">
        <w:t>AA STATE CHAMPIONSHIP TITLE.</w:t>
      </w:r>
    </w:p>
    <w:p w:rsidR="00BF4097" w:rsidRDefault="00BF40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56FA" w:rsidRDefault="00BF4097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256FA">
        <w:t xml:space="preserve">the members of the South Carolina House of Representatives are pleased to note that the </w:t>
      </w:r>
      <w:r w:rsidR="00475BCB">
        <w:t xml:space="preserve">Chapin </w:t>
      </w:r>
      <w:r w:rsidR="009256FA">
        <w:t xml:space="preserve">High School </w:t>
      </w:r>
      <w:r w:rsidR="00475BCB">
        <w:t>Eagles</w:t>
      </w:r>
      <w:r w:rsidR="009256FA">
        <w:t xml:space="preserve"> have taken their </w:t>
      </w:r>
      <w:r w:rsidR="00475BCB">
        <w:t>second</w:t>
      </w:r>
      <w:r w:rsidR="009256FA">
        <w:t xml:space="preserve"> consecutive state tennis championship </w:t>
      </w:r>
      <w:r w:rsidR="00475BCB">
        <w:t>title</w:t>
      </w:r>
      <w:r w:rsidR="003B0B0F">
        <w:t>, nailed down on Saturday, May 14, 2011, at the Palmetto Tennis Center in Sumter</w:t>
      </w:r>
      <w:r w:rsidR="009256FA">
        <w:t>; and</w:t>
      </w: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the delight of their fans and the disappointment of their foes, </w:t>
      </w:r>
      <w:r w:rsidR="003B0B0F">
        <w:t>Chapin d</w:t>
      </w:r>
      <w:r>
        <w:t xml:space="preserve">efeated </w:t>
      </w:r>
      <w:r w:rsidR="003B0B0F">
        <w:t>Travelers Rest</w:t>
      </w:r>
      <w:r>
        <w:t xml:space="preserve"> </w:t>
      </w:r>
      <w:r w:rsidR="003B0B0F">
        <w:t>6</w:t>
      </w:r>
      <w:r w:rsidR="00695AC1">
        <w:noBreakHyphen/>
      </w:r>
      <w:r w:rsidR="003B0B0F">
        <w:t>0 at the state match</w:t>
      </w:r>
      <w:r>
        <w:t xml:space="preserve">, </w:t>
      </w:r>
      <w:r w:rsidR="003B0B0F">
        <w:t>ending the season in possession of a 43</w:t>
      </w:r>
      <w:r w:rsidR="00695AC1">
        <w:noBreakHyphen/>
      </w:r>
      <w:r w:rsidR="003B0B0F">
        <w:t>2 run racked up over the past two years</w:t>
      </w:r>
      <w:r>
        <w:t>; and</w:t>
      </w:r>
    </w:p>
    <w:p w:rsidR="003B0B0F" w:rsidRDefault="003B0B0F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B0F" w:rsidRDefault="003B0B0F" w:rsidP="003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earning his seventy</w:t>
      </w:r>
      <w:r w:rsidR="00695AC1">
        <w:noBreakHyphen/>
      </w:r>
      <w:r>
        <w:t>firs</w:t>
      </w:r>
      <w:r w:rsidRPr="0045174F">
        <w:rPr>
          <w:color w:val="000000" w:themeColor="text1"/>
          <w:u w:color="000000" w:themeColor="text1"/>
        </w:rPr>
        <w:t>t consecutive singles win</w:t>
      </w:r>
      <w:r>
        <w:rPr>
          <w:color w:val="000000" w:themeColor="text1"/>
          <w:u w:color="000000" w:themeColor="text1"/>
        </w:rPr>
        <w:t xml:space="preserve"> in the process, </w:t>
      </w:r>
      <w:r w:rsidRPr="0045174F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umber </w:t>
      </w:r>
      <w:r w:rsidRPr="0045174F">
        <w:rPr>
          <w:color w:val="000000" w:themeColor="text1"/>
          <w:u w:color="000000" w:themeColor="text1"/>
        </w:rPr>
        <w:t>1 singles player and U</w:t>
      </w:r>
      <w:r>
        <w:rPr>
          <w:color w:val="000000" w:themeColor="text1"/>
          <w:u w:color="000000" w:themeColor="text1"/>
        </w:rPr>
        <w:t>niversity of South Carolina</w:t>
      </w:r>
      <w:r w:rsidRPr="0045174F">
        <w:rPr>
          <w:color w:val="000000" w:themeColor="text1"/>
          <w:u w:color="000000" w:themeColor="text1"/>
        </w:rPr>
        <w:t xml:space="preserve"> signee Kyle Koch powered to a 6</w:t>
      </w:r>
      <w:r w:rsidR="00695AC1">
        <w:rPr>
          <w:color w:val="000000" w:themeColor="text1"/>
          <w:u w:color="000000" w:themeColor="text1"/>
        </w:rPr>
        <w:noBreakHyphen/>
      </w:r>
      <w:r w:rsidRPr="0045174F">
        <w:rPr>
          <w:color w:val="000000" w:themeColor="text1"/>
          <w:u w:color="000000" w:themeColor="text1"/>
        </w:rPr>
        <w:t>0, 6</w:t>
      </w:r>
      <w:r w:rsidR="00695AC1">
        <w:rPr>
          <w:color w:val="000000" w:themeColor="text1"/>
          <w:u w:color="000000" w:themeColor="text1"/>
        </w:rPr>
        <w:noBreakHyphen/>
      </w:r>
      <w:r w:rsidRPr="0045174F">
        <w:rPr>
          <w:color w:val="000000" w:themeColor="text1"/>
          <w:u w:color="000000" w:themeColor="text1"/>
        </w:rPr>
        <w:t>0 victory over the Devildogs</w:t>
      </w:r>
      <w:r w:rsidR="00695AC1" w:rsidRPr="00695AC1">
        <w:rPr>
          <w:color w:val="000000" w:themeColor="text1"/>
          <w:u w:color="000000" w:themeColor="text1"/>
        </w:rPr>
        <w:t>’</w:t>
      </w:r>
      <w:r w:rsidRPr="0045174F">
        <w:rPr>
          <w:color w:val="000000" w:themeColor="text1"/>
          <w:u w:color="000000" w:themeColor="text1"/>
        </w:rPr>
        <w:t xml:space="preserve"> Sam McBride</w:t>
      </w:r>
      <w:r>
        <w:rPr>
          <w:color w:val="000000" w:themeColor="text1"/>
          <w:u w:color="000000" w:themeColor="text1"/>
        </w:rPr>
        <w:t xml:space="preserve">. The title was then </w:t>
      </w:r>
      <w:r w:rsidRPr="0045174F">
        <w:rPr>
          <w:color w:val="000000" w:themeColor="text1"/>
          <w:u w:color="000000" w:themeColor="text1"/>
        </w:rPr>
        <w:t>sealed with a victory at N</w:t>
      </w:r>
      <w:r>
        <w:rPr>
          <w:color w:val="000000" w:themeColor="text1"/>
          <w:u w:color="000000" w:themeColor="text1"/>
        </w:rPr>
        <w:t>umber</w:t>
      </w:r>
      <w:r w:rsidRPr="0045174F">
        <w:rPr>
          <w:color w:val="000000" w:themeColor="text1"/>
          <w:u w:color="000000" w:themeColor="text1"/>
        </w:rPr>
        <w:t xml:space="preserve"> 2 singles</w:t>
      </w:r>
      <w:r>
        <w:rPr>
          <w:color w:val="000000" w:themeColor="text1"/>
          <w:u w:color="000000" w:themeColor="text1"/>
        </w:rPr>
        <w:t>; and</w:t>
      </w:r>
    </w:p>
    <w:p w:rsidR="003B0B0F" w:rsidRDefault="003B0B0F" w:rsidP="003B0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requires rigorous training, strength, agility, and speed, the </w:t>
      </w:r>
      <w:r w:rsidR="005B1127">
        <w:t xml:space="preserve">Chapin Eagles </w:t>
      </w:r>
      <w:r>
        <w:t xml:space="preserve">have proven their mettle </w:t>
      </w:r>
      <w:r w:rsidR="005B1127">
        <w:t xml:space="preserve">once again, and </w:t>
      </w:r>
      <w:r>
        <w:t>the team is sure to be a challenging force in future seasons; and</w:t>
      </w: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Coach </w:t>
      </w:r>
      <w:r w:rsidR="008B30EE">
        <w:t xml:space="preserve">John Rodgers </w:t>
      </w:r>
      <w:r>
        <w:t>guided the team with his own athletic ability and leadership skills to produce a championship team, and he forged a standard for excellence that will follow these athletes for a lifetime; and</w:t>
      </w: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these </w:t>
      </w:r>
      <w:r w:rsidR="00AD6FB6">
        <w:t>Chapin</w:t>
      </w:r>
      <w:r>
        <w:t xml:space="preserve"> High School athletes have brought honor and respect to their team, their school, and their community, and the House of Representatives looks </w:t>
      </w:r>
      <w:r w:rsidR="00074CF0">
        <w:t>with interest to t</w:t>
      </w:r>
      <w:r w:rsidR="00552C93">
        <w:t>he</w:t>
      </w:r>
      <w:r w:rsidR="00CA48AF">
        <w:t>ir</w:t>
      </w:r>
      <w:r w:rsidR="00552C93">
        <w:t xml:space="preserve"> </w:t>
      </w:r>
      <w:r>
        <w:t>future accomplishments. Now, therefore,</w:t>
      </w: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acknowledge and commend the </w:t>
      </w:r>
      <w:r w:rsidR="00E01B36">
        <w:t>Chapin H</w:t>
      </w:r>
      <w:r>
        <w:t xml:space="preserve">igh School </w:t>
      </w:r>
      <w:r w:rsidR="00E01B36">
        <w:t>boys te</w:t>
      </w:r>
      <w:r>
        <w:t>nnis team</w:t>
      </w:r>
      <w:r w:rsidR="00E01B36">
        <w:t xml:space="preserve"> and </w:t>
      </w:r>
      <w:r>
        <w:t xml:space="preserve">congratulate the athletes, coaches, and school officials </w:t>
      </w:r>
      <w:r w:rsidR="00E01B36">
        <w:t>on</w:t>
      </w:r>
      <w:r>
        <w:t xml:space="preserve"> winning the 20</w:t>
      </w:r>
      <w:r w:rsidR="00E01B36">
        <w:t>11</w:t>
      </w:r>
      <w:r>
        <w:t xml:space="preserve"> South Carolina Class </w:t>
      </w:r>
      <w:r w:rsidR="00E01B36">
        <w:t>A</w:t>
      </w:r>
      <w:r>
        <w:t>AA State Championship title.</w:t>
      </w: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6FA" w:rsidRDefault="009256FA" w:rsidP="009256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F00D4">
        <w:t>presented</w:t>
      </w:r>
      <w:r>
        <w:t xml:space="preserve"> to </w:t>
      </w:r>
      <w:r w:rsidR="00E01B36">
        <w:t xml:space="preserve">Principal </w:t>
      </w:r>
      <w:r w:rsidR="003B68CE">
        <w:t>Akil E. Ross</w:t>
      </w:r>
      <w:r w:rsidR="00E01B36">
        <w:t xml:space="preserve"> and </w:t>
      </w:r>
      <w:r>
        <w:t xml:space="preserve">Coach </w:t>
      </w:r>
      <w:r w:rsidR="00E01B36">
        <w:t>John Rodgers</w:t>
      </w:r>
      <w:r>
        <w:t xml:space="preserve"> </w:t>
      </w:r>
      <w:r w:rsidR="00E01B36">
        <w:t>of Chapin High School</w:t>
      </w:r>
      <w:r>
        <w:t>.</w:t>
      </w:r>
    </w:p>
    <w:p w:rsidR="0099702A" w:rsidRDefault="00695A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702A" w:rsidRDefault="0099702A" w:rsidP="00134B0F">
      <w:pPr>
        <w:suppressAutoHyphens/>
      </w:pPr>
    </w:p>
    <w:sectPr w:rsidR="0099702A" w:rsidSect="00134B0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BCB" w:rsidRDefault="00475BCB" w:rsidP="009F0C77">
      <w:r>
        <w:separator/>
      </w:r>
    </w:p>
  </w:endnote>
  <w:endnote w:type="continuationSeparator" w:id="0">
    <w:p w:rsidR="00475BCB" w:rsidRDefault="00475B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0733DA-1CD0-4AC0-A678-015C8BEADB13}"/>
    <w:embedBold r:id="rId2" w:fontKey="{42A71738-2E18-443B-A85A-6121B07D43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22005B-748A-4D6E-83C9-EF30E164DCF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6666E72-2C24-4EE0-9343-C08DE836E1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1CE4B9-45A6-4889-ABCF-E1CE3D8337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B0F" w:rsidRPr="0099702A" w:rsidRDefault="00134B0F" w:rsidP="009970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[4259]</w:t>
    </w:r>
    <w:r>
      <w:tab/>
    </w:r>
    <w:r w:rsidR="004E79B6">
      <w:fldChar w:fldCharType="begin"/>
    </w:r>
    <w:r w:rsidR="004E79B6">
      <w:instrText xml:space="preserve"> PAGE  \* MERGEFORMAT </w:instrText>
    </w:r>
    <w:r w:rsidR="004E79B6">
      <w:fldChar w:fldCharType="separate"/>
    </w:r>
    <w:r w:rsidR="004E79B6">
      <w:rPr>
        <w:noProof/>
      </w:rPr>
      <w:t>1</w:t>
    </w:r>
    <w:r w:rsidR="004E79B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BCB" w:rsidRDefault="00475BCB" w:rsidP="009F0C77">
      <w:r>
        <w:separator/>
      </w:r>
    </w:p>
  </w:footnote>
  <w:footnote w:type="continuationSeparator" w:id="0">
    <w:p w:rsidR="00475BCB" w:rsidRDefault="00475B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5AHB11"/>
    <w:docVar w:name="CoverBillType" w:val="r"/>
    <w:docVar w:name="docpath" w:val="L:\Council\bills\RM\1235AHB11.DOCX"/>
    <w:docVar w:name="dvBillNumber" w:val="42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0FFA"/>
    <w:rsid w:val="00011869"/>
    <w:rsid w:val="000232E2"/>
    <w:rsid w:val="00040EFF"/>
    <w:rsid w:val="00072DA2"/>
    <w:rsid w:val="00074CF0"/>
    <w:rsid w:val="00090D88"/>
    <w:rsid w:val="0009672B"/>
    <w:rsid w:val="000E1785"/>
    <w:rsid w:val="000F00D4"/>
    <w:rsid w:val="000F40FA"/>
    <w:rsid w:val="0010776B"/>
    <w:rsid w:val="00133E66"/>
    <w:rsid w:val="00134B0F"/>
    <w:rsid w:val="001435A3"/>
    <w:rsid w:val="00161E06"/>
    <w:rsid w:val="001C739E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0FFA"/>
    <w:rsid w:val="0037079A"/>
    <w:rsid w:val="00395280"/>
    <w:rsid w:val="003B0B0F"/>
    <w:rsid w:val="003B6513"/>
    <w:rsid w:val="003B68CE"/>
    <w:rsid w:val="003D01E8"/>
    <w:rsid w:val="003E5288"/>
    <w:rsid w:val="003F6D79"/>
    <w:rsid w:val="0041760A"/>
    <w:rsid w:val="00417C01"/>
    <w:rsid w:val="00475BCB"/>
    <w:rsid w:val="004809EE"/>
    <w:rsid w:val="004D1C78"/>
    <w:rsid w:val="004D5488"/>
    <w:rsid w:val="004E79B6"/>
    <w:rsid w:val="004E7D54"/>
    <w:rsid w:val="00511929"/>
    <w:rsid w:val="005273C6"/>
    <w:rsid w:val="00530A69"/>
    <w:rsid w:val="00545593"/>
    <w:rsid w:val="00552C93"/>
    <w:rsid w:val="00577C6C"/>
    <w:rsid w:val="005B1127"/>
    <w:rsid w:val="005C2FE2"/>
    <w:rsid w:val="005E2BC9"/>
    <w:rsid w:val="00605102"/>
    <w:rsid w:val="00607F13"/>
    <w:rsid w:val="006215AA"/>
    <w:rsid w:val="006913C9"/>
    <w:rsid w:val="0069470D"/>
    <w:rsid w:val="00695AC1"/>
    <w:rsid w:val="006D144D"/>
    <w:rsid w:val="006F3A45"/>
    <w:rsid w:val="00732D6C"/>
    <w:rsid w:val="00734F00"/>
    <w:rsid w:val="007A70AE"/>
    <w:rsid w:val="007D056C"/>
    <w:rsid w:val="007E2802"/>
    <w:rsid w:val="007F3CE5"/>
    <w:rsid w:val="008362E8"/>
    <w:rsid w:val="00874971"/>
    <w:rsid w:val="008A1768"/>
    <w:rsid w:val="008B30EE"/>
    <w:rsid w:val="008C50D4"/>
    <w:rsid w:val="008F4429"/>
    <w:rsid w:val="009256FA"/>
    <w:rsid w:val="0094021A"/>
    <w:rsid w:val="00972386"/>
    <w:rsid w:val="0099702A"/>
    <w:rsid w:val="009C6A0B"/>
    <w:rsid w:val="009F0C77"/>
    <w:rsid w:val="009F4DD1"/>
    <w:rsid w:val="00A41684"/>
    <w:rsid w:val="00A63FA7"/>
    <w:rsid w:val="00A64E80"/>
    <w:rsid w:val="00A72BCD"/>
    <w:rsid w:val="00A741D9"/>
    <w:rsid w:val="00A7586F"/>
    <w:rsid w:val="00A833AB"/>
    <w:rsid w:val="00A9741D"/>
    <w:rsid w:val="00AD4B17"/>
    <w:rsid w:val="00AD6FB6"/>
    <w:rsid w:val="00B211C3"/>
    <w:rsid w:val="00B412D4"/>
    <w:rsid w:val="00B641BF"/>
    <w:rsid w:val="00BE3C22"/>
    <w:rsid w:val="00BF4097"/>
    <w:rsid w:val="00C0345E"/>
    <w:rsid w:val="00C3483A"/>
    <w:rsid w:val="00C74E9D"/>
    <w:rsid w:val="00C82FD3"/>
    <w:rsid w:val="00C92819"/>
    <w:rsid w:val="00CA48AF"/>
    <w:rsid w:val="00CC6B7B"/>
    <w:rsid w:val="00CD2089"/>
    <w:rsid w:val="00CD35A3"/>
    <w:rsid w:val="00D64ACB"/>
    <w:rsid w:val="00D73A67"/>
    <w:rsid w:val="00D970A9"/>
    <w:rsid w:val="00DA0F3D"/>
    <w:rsid w:val="00DF3845"/>
    <w:rsid w:val="00E01B36"/>
    <w:rsid w:val="00E133BD"/>
    <w:rsid w:val="00E15DFA"/>
    <w:rsid w:val="00E34FD3"/>
    <w:rsid w:val="00E41911"/>
    <w:rsid w:val="00E92EEF"/>
    <w:rsid w:val="00F24442"/>
    <w:rsid w:val="00F475A7"/>
    <w:rsid w:val="00F50AE3"/>
    <w:rsid w:val="00F55272"/>
    <w:rsid w:val="00F67CF1"/>
    <w:rsid w:val="00F840F0"/>
    <w:rsid w:val="00FB0D0D"/>
    <w:rsid w:val="00FB43B4"/>
    <w:rsid w:val="00FD2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6824BC6-ECBB-4550-B165-B6652F935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5A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AC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4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59_2011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B0B83-F096-4F73-8F53-4CCF88010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550</Words>
  <Characters>3181</Characters>
  <Application>Microsoft Office Word</Application>
  <DocSecurity>4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4259: Chapin High School Boys Tennis Team - South Carolina Legislature Online</dc:title>
  <dc:subject/>
  <dc:creator>rosannemcdowell</dc:creator>
  <cp:keywords/>
  <dc:description/>
  <cp:lastModifiedBy>N Cumfer</cp:lastModifiedBy>
  <cp:revision>2</cp:revision>
  <cp:lastPrinted>2011-05-23T13:28:00Z</cp:lastPrinted>
  <dcterms:created xsi:type="dcterms:W3CDTF">2014-11-24T14:11:00Z</dcterms:created>
  <dcterms:modified xsi:type="dcterms:W3CDTF">2014-11-24T14:11:00Z</dcterms:modified>
</cp:coreProperties>
</file>