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44C" w:rsidRDefault="00ED144C" w:rsidP="00ED144C">
      <w:pPr>
        <w:widowControl w:val="0"/>
        <w:jc w:val="center"/>
      </w:pPr>
      <w:bookmarkStart w:id="0" w:name="_GoBack"/>
      <w:bookmarkEnd w:id="0"/>
      <w:r w:rsidRPr="00ED144C">
        <w:rPr>
          <w:b/>
        </w:rPr>
        <w:t>South Carolina General Assembly</w:t>
      </w:r>
    </w:p>
    <w:p w:rsidR="00ED144C" w:rsidRDefault="00ED144C" w:rsidP="00ED144C">
      <w:pPr>
        <w:widowControl w:val="0"/>
        <w:jc w:val="center"/>
      </w:pPr>
      <w:r>
        <w:t>119th Session, 2011-2012</w:t>
      </w:r>
    </w:p>
    <w:p w:rsidR="00ED144C" w:rsidRDefault="00ED144C" w:rsidP="00ED144C">
      <w:pPr>
        <w:widowControl w:val="0"/>
        <w:jc w:val="left"/>
      </w:pPr>
    </w:p>
    <w:p w:rsidR="00ED144C" w:rsidRDefault="00ED144C" w:rsidP="00ED144C">
      <w:pPr>
        <w:widowControl w:val="0"/>
        <w:jc w:val="left"/>
        <w:rPr>
          <w:b/>
        </w:rPr>
      </w:pPr>
      <w:r w:rsidRPr="00ED144C">
        <w:rPr>
          <w:b/>
        </w:rPr>
        <w:t>H. 4285</w:t>
      </w:r>
    </w:p>
    <w:p w:rsidR="00ED144C" w:rsidRDefault="00ED144C" w:rsidP="00ED144C">
      <w:pPr>
        <w:widowControl w:val="0"/>
        <w:jc w:val="left"/>
        <w:rPr>
          <w:b/>
        </w:rPr>
      </w:pPr>
    </w:p>
    <w:p w:rsidR="00ED144C" w:rsidRDefault="00ED144C" w:rsidP="00ED144C">
      <w:pPr>
        <w:widowControl w:val="0"/>
        <w:jc w:val="left"/>
      </w:pPr>
      <w:r w:rsidRPr="00ED144C">
        <w:rPr>
          <w:b/>
        </w:rPr>
        <w:t>STATUS INFORMATION</w:t>
      </w:r>
    </w:p>
    <w:p w:rsidR="00ED144C" w:rsidRDefault="00ED144C" w:rsidP="00ED144C">
      <w:pPr>
        <w:widowControl w:val="0"/>
        <w:jc w:val="left"/>
      </w:pPr>
    </w:p>
    <w:p w:rsidR="00ED144C" w:rsidRDefault="00ED144C" w:rsidP="00ED144C">
      <w:pPr>
        <w:widowControl w:val="0"/>
        <w:jc w:val="left"/>
      </w:pPr>
      <w:r>
        <w:t>House Resolution</w:t>
      </w:r>
    </w:p>
    <w:p w:rsidR="00ED144C" w:rsidRDefault="007D71C0" w:rsidP="00ED144C">
      <w:pPr>
        <w:widowControl w:val="0"/>
        <w:jc w:val="left"/>
      </w:pPr>
      <w:r>
        <w:t>Sponsors: Reps. Hart,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ED144C" w:rsidRDefault="00ED144C" w:rsidP="00ED144C">
      <w:pPr>
        <w:widowControl w:val="0"/>
        <w:jc w:val="left"/>
      </w:pPr>
      <w:r>
        <w:t>Document Path: l:\council\bills\gm\24850sd11.docx</w:t>
      </w:r>
    </w:p>
    <w:p w:rsidR="00ED144C" w:rsidRDefault="00ED144C" w:rsidP="00ED144C">
      <w:pPr>
        <w:widowControl w:val="0"/>
        <w:jc w:val="left"/>
      </w:pPr>
    </w:p>
    <w:p w:rsidR="00ED144C" w:rsidRDefault="00ED144C" w:rsidP="00ED144C">
      <w:pPr>
        <w:widowControl w:val="0"/>
        <w:jc w:val="left"/>
      </w:pPr>
      <w:r>
        <w:t>Introduced in the House on May 26, 2011</w:t>
      </w:r>
    </w:p>
    <w:p w:rsidR="00ED144C" w:rsidRDefault="00ED144C" w:rsidP="00ED144C">
      <w:pPr>
        <w:widowControl w:val="0"/>
        <w:jc w:val="left"/>
      </w:pPr>
      <w:r>
        <w:t>Adopted by the House on May 26, 2011</w:t>
      </w:r>
    </w:p>
    <w:p w:rsidR="00ED144C" w:rsidRDefault="00ED144C" w:rsidP="00ED144C">
      <w:pPr>
        <w:widowControl w:val="0"/>
        <w:jc w:val="left"/>
      </w:pPr>
    </w:p>
    <w:p w:rsidR="00ED144C" w:rsidRDefault="00ED144C" w:rsidP="00ED144C">
      <w:pPr>
        <w:widowControl w:val="0"/>
        <w:jc w:val="left"/>
      </w:pPr>
      <w:r>
        <w:t xml:space="preserve">Summary: </w:t>
      </w:r>
      <w:r w:rsidR="003F7F43">
        <w:t>Sheldon Erving and Kathryn Michele Jones</w:t>
      </w:r>
    </w:p>
    <w:p w:rsidR="00ED144C" w:rsidRDefault="00ED144C" w:rsidP="00ED144C">
      <w:pPr>
        <w:widowControl w:val="0"/>
        <w:jc w:val="left"/>
      </w:pPr>
    </w:p>
    <w:p w:rsidR="00ED144C" w:rsidRDefault="00ED144C" w:rsidP="00ED144C">
      <w:pPr>
        <w:widowControl w:val="0"/>
        <w:jc w:val="left"/>
      </w:pPr>
    </w:p>
    <w:p w:rsidR="00ED144C" w:rsidRDefault="00ED144C" w:rsidP="00ED14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144C">
        <w:rPr>
          <w:b/>
        </w:rPr>
        <w:lastRenderedPageBreak/>
        <w:t>HISTORY OF LEGISLATIVE ACTIONS</w:t>
      </w:r>
    </w:p>
    <w:p w:rsidR="00ED144C" w:rsidRDefault="00ED144C" w:rsidP="00ED14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144C" w:rsidRPr="00ED144C" w:rsidRDefault="00ED144C" w:rsidP="00ED14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144C">
        <w:rPr>
          <w:u w:val="single"/>
        </w:rPr>
        <w:tab/>
        <w:t>Date</w:t>
      </w:r>
      <w:r w:rsidRPr="00ED144C">
        <w:rPr>
          <w:u w:val="single"/>
        </w:rPr>
        <w:tab/>
        <w:t>Body</w:t>
      </w:r>
      <w:r w:rsidRPr="00ED144C">
        <w:rPr>
          <w:u w:val="single"/>
        </w:rPr>
        <w:tab/>
        <w:t>Action Description with journal page number</w:t>
      </w:r>
      <w:r w:rsidRPr="00ED144C">
        <w:rPr>
          <w:u w:val="single"/>
        </w:rPr>
        <w:tab/>
      </w:r>
    </w:p>
    <w:p w:rsidR="00F8142E" w:rsidRDefault="00F8142E" w:rsidP="00F81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5/26/2011</w:t>
      </w:r>
      <w:r>
        <w:tab/>
        <w:t>House</w:t>
      </w:r>
      <w:r>
        <w:tab/>
      </w:r>
      <w:r w:rsidRPr="00DF5E0F">
        <w:t>Introduced and adopted (</w:t>
      </w:r>
      <w:hyperlink r:id="rId7" w:history="1">
        <w:r w:rsidRPr="00DF5E0F">
          <w:rPr>
            <w:rStyle w:val="Hyperlink"/>
          </w:rPr>
          <w:t>House Journal</w:t>
        </w:r>
        <w:r w:rsidRPr="00DF5E0F">
          <w:rPr>
            <w:rStyle w:val="Hyperlink"/>
          </w:rPr>
          <w:noBreakHyphen/>
          <w:t>page 51</w:t>
        </w:r>
      </w:hyperlink>
      <w:r w:rsidRPr="00DF5E0F">
        <w:t>)</w:t>
      </w:r>
    </w:p>
    <w:p w:rsidR="00F8142E" w:rsidRDefault="00F8142E" w:rsidP="00F81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144C" w:rsidRPr="00ED144C" w:rsidRDefault="00ED144C" w:rsidP="00ED1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144C" w:rsidRDefault="00ED144C" w:rsidP="00ED144C">
      <w:r w:rsidRPr="00ED144C">
        <w:rPr>
          <w:b/>
        </w:rPr>
        <w:t>VERSIONS OF THIS BILL</w:t>
      </w:r>
    </w:p>
    <w:p w:rsidR="00ED144C" w:rsidRDefault="00ED144C" w:rsidP="00ED144C"/>
    <w:p w:rsidR="00ED144C" w:rsidRDefault="00D06848" w:rsidP="00ED144C">
      <w:hyperlink r:id="rId8" w:history="1">
        <w:r w:rsidR="00ED144C">
          <w:rPr>
            <w:rStyle w:val="Hyperlink"/>
          </w:rPr>
          <w:t>5/26/2011</w:t>
        </w:r>
      </w:hyperlink>
    </w:p>
    <w:p w:rsidR="00ED144C" w:rsidRDefault="00ED144C" w:rsidP="00ED144C"/>
    <w:p w:rsidR="00ED144C" w:rsidRDefault="00ED144C" w:rsidP="00ED144C">
      <w:pPr>
        <w:sectPr w:rsidR="00ED144C" w:rsidSect="00ED14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5FF3" w:rsidRDefault="005D5FF3" w:rsidP="005D5FF3">
      <w:pPr>
        <w:pStyle w:val="BillDots"/>
      </w:pPr>
    </w:p>
    <w:p w:rsidR="005D5FF3" w:rsidRDefault="005D5FF3" w:rsidP="005D5FF3">
      <w:pPr>
        <w:pStyle w:val="Numbersforbills"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FF3" w:rsidRDefault="005D5FF3" w:rsidP="005D5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1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1B7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1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CELEBRATE THE WEDDING OF KATHRYN MICHELE JONES AND SHELDON “TY” ERVING, AND TO WISH THEM A WONDERFUL LIFE TOGETHER.</w:t>
      </w: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0360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5C1173">
        <w:t xml:space="preserve"> </w:t>
      </w:r>
      <w:r w:rsidR="00A10360">
        <w:t xml:space="preserve">the House of Representatives </w:t>
      </w:r>
      <w:r w:rsidR="005C1173">
        <w:t>is</w:t>
      </w:r>
      <w:r w:rsidR="00A10360">
        <w:t xml:space="preserve"> pleased to learn that Kathryn Michele Jones and Sheldon “Ty” Erving were married in the First Baptist Church of Moncks Corner on May 7, 2011; and</w:t>
      </w:r>
    </w:p>
    <w:p w:rsidR="00A10360" w:rsidRDefault="00A103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360" w:rsidRDefault="00A103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spring nuptials in the Lowcountry</w:t>
      </w:r>
      <w:r w:rsidR="006037CC">
        <w:t xml:space="preserve">, officiated by Reverend Harold N. West, Jr., were followed by </w:t>
      </w:r>
      <w:r w:rsidR="006037CC" w:rsidRPr="00B45DF3">
        <w:rPr>
          <w:color w:val="000000" w:themeColor="text1"/>
          <w:szCs w:val="24"/>
          <w:u w:color="000000" w:themeColor="text1"/>
        </w:rPr>
        <w:t>a reception at the Old Santee Canal Park in Moncks Corner</w:t>
      </w:r>
      <w:r>
        <w:t>; and</w:t>
      </w:r>
    </w:p>
    <w:p w:rsidR="00A10360" w:rsidRDefault="00A103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</w:t>
      </w:r>
      <w:r w:rsidRPr="00B45DF3">
        <w:rPr>
          <w:color w:val="000000" w:themeColor="text1"/>
          <w:u w:color="000000" w:themeColor="text1"/>
        </w:rPr>
        <w:t xml:space="preserve">bride is the daughter of Kathy </w:t>
      </w:r>
      <w:r>
        <w:rPr>
          <w:color w:val="000000" w:themeColor="text1"/>
          <w:u w:color="000000" w:themeColor="text1"/>
        </w:rPr>
        <w:t xml:space="preserve">and Ralph </w:t>
      </w:r>
      <w:r w:rsidRPr="00B45DF3">
        <w:rPr>
          <w:color w:val="000000" w:themeColor="text1"/>
          <w:u w:color="000000" w:themeColor="text1"/>
        </w:rPr>
        <w:t>Jones of Mo</w:t>
      </w:r>
      <w:r>
        <w:rPr>
          <w:color w:val="000000" w:themeColor="text1"/>
          <w:u w:color="000000" w:themeColor="text1"/>
        </w:rPr>
        <w:t>ncks Corner, and</w:t>
      </w:r>
      <w:r w:rsidRPr="00B45D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B45DF3">
        <w:rPr>
          <w:color w:val="000000" w:themeColor="text1"/>
          <w:u w:color="000000" w:themeColor="text1"/>
        </w:rPr>
        <w:t xml:space="preserve">he groom is the son of Rena </w:t>
      </w:r>
      <w:r>
        <w:rPr>
          <w:color w:val="000000" w:themeColor="text1"/>
          <w:u w:color="000000" w:themeColor="text1"/>
        </w:rPr>
        <w:t xml:space="preserve">and Rock </w:t>
      </w:r>
      <w:r w:rsidRPr="00B45DF3">
        <w:rPr>
          <w:color w:val="000000" w:themeColor="text1"/>
          <w:u w:color="000000" w:themeColor="text1"/>
        </w:rPr>
        <w:t>Erving of West Columbia</w:t>
      </w:r>
      <w:r>
        <w:rPr>
          <w:color w:val="000000" w:themeColor="text1"/>
          <w:u w:color="000000" w:themeColor="text1"/>
        </w:rPr>
        <w:t>; and</w:t>
      </w: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B92D1F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B92D1F">
        <w:rPr>
          <w:color w:val="000000" w:themeColor="text1"/>
          <w:u w:color="000000" w:themeColor="text1"/>
        </w:rPr>
        <w:t xml:space="preserve"> fr</w:t>
      </w:r>
      <w:r>
        <w:rPr>
          <w:color w:val="000000" w:themeColor="text1"/>
          <w:u w:color="000000" w:themeColor="text1"/>
        </w:rPr>
        <w:t>om Berkeley High School in 2005, Kathryn</w:t>
      </w:r>
      <w:r w:rsidRPr="00B92D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B92D1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</w:t>
      </w:r>
      <w:r w:rsidRPr="00B92D1F">
        <w:rPr>
          <w:color w:val="000000" w:themeColor="text1"/>
          <w:u w:color="000000" w:themeColor="text1"/>
        </w:rPr>
        <w:t xml:space="preserve"> </w:t>
      </w:r>
      <w:r w:rsidR="005C1173" w:rsidRPr="00B92D1F">
        <w:rPr>
          <w:color w:val="000000" w:themeColor="text1"/>
          <w:u w:color="000000" w:themeColor="text1"/>
        </w:rPr>
        <w:t>degree</w:t>
      </w:r>
      <w:r w:rsidR="005C1173">
        <w:rPr>
          <w:color w:val="000000" w:themeColor="text1"/>
          <w:u w:color="000000" w:themeColor="text1"/>
        </w:rPr>
        <w:t xml:space="preserve"> from </w:t>
      </w:r>
      <w:r w:rsidR="005C1173" w:rsidRPr="00B92D1F">
        <w:rPr>
          <w:color w:val="000000" w:themeColor="text1"/>
          <w:u w:color="000000" w:themeColor="text1"/>
        </w:rPr>
        <w:t>t</w:t>
      </w:r>
      <w:r w:rsidR="005C1173">
        <w:rPr>
          <w:color w:val="000000" w:themeColor="text1"/>
          <w:u w:color="000000" w:themeColor="text1"/>
        </w:rPr>
        <w:t xml:space="preserve">he University of South Carolina </w:t>
      </w:r>
      <w:r w:rsidR="005C1173" w:rsidRPr="00B92D1F">
        <w:rPr>
          <w:color w:val="000000" w:themeColor="text1"/>
          <w:u w:color="000000" w:themeColor="text1"/>
        </w:rPr>
        <w:t xml:space="preserve">in </w:t>
      </w:r>
      <w:r w:rsidR="005C1173">
        <w:rPr>
          <w:color w:val="000000" w:themeColor="text1"/>
          <w:u w:color="000000" w:themeColor="text1"/>
        </w:rPr>
        <w:t>p</w:t>
      </w:r>
      <w:r w:rsidR="005C1173" w:rsidRPr="00B92D1F">
        <w:rPr>
          <w:color w:val="000000" w:themeColor="text1"/>
          <w:u w:color="000000" w:themeColor="text1"/>
        </w:rPr>
        <w:t xml:space="preserve">hysical </w:t>
      </w:r>
      <w:r w:rsidR="005C1173">
        <w:rPr>
          <w:color w:val="000000" w:themeColor="text1"/>
          <w:u w:color="000000" w:themeColor="text1"/>
        </w:rPr>
        <w:t>education with an emphasis in a</w:t>
      </w:r>
      <w:r w:rsidR="005C1173" w:rsidRPr="00B92D1F">
        <w:rPr>
          <w:color w:val="000000" w:themeColor="text1"/>
          <w:u w:color="000000" w:themeColor="text1"/>
        </w:rPr>
        <w:t xml:space="preserve">thletic </w:t>
      </w:r>
      <w:r w:rsidR="005C1173">
        <w:rPr>
          <w:color w:val="000000" w:themeColor="text1"/>
          <w:u w:color="000000" w:themeColor="text1"/>
        </w:rPr>
        <w:t>training; and</w:t>
      </w: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Ty </w:t>
      </w:r>
      <w:r w:rsidRPr="00B92D1F">
        <w:rPr>
          <w:color w:val="000000" w:themeColor="text1"/>
          <w:u w:color="000000" w:themeColor="text1"/>
        </w:rPr>
        <w:t>graduated from Batesburg</w:t>
      </w:r>
      <w:r w:rsidR="00B952D6">
        <w:rPr>
          <w:color w:val="000000" w:themeColor="text1"/>
          <w:u w:color="000000" w:themeColor="text1"/>
        </w:rPr>
        <w:noBreakHyphen/>
      </w:r>
      <w:r w:rsidRPr="00B92D1F">
        <w:rPr>
          <w:color w:val="000000" w:themeColor="text1"/>
          <w:u w:color="000000" w:themeColor="text1"/>
        </w:rPr>
        <w:t>Leesville High School in 2003 and attended the University of South Carolina on a football scholarship</w:t>
      </w:r>
      <w:r>
        <w:rPr>
          <w:color w:val="000000" w:themeColor="text1"/>
          <w:u w:color="000000" w:themeColor="text1"/>
        </w:rPr>
        <w:t> while earning a 2007</w:t>
      </w:r>
      <w:r w:rsidRPr="00B92D1F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h</w:t>
      </w:r>
      <w:r w:rsidRPr="00B92D1F">
        <w:rPr>
          <w:color w:val="000000" w:themeColor="text1"/>
          <w:u w:color="000000" w:themeColor="text1"/>
        </w:rPr>
        <w:t xml:space="preserve">ospitality, </w:t>
      </w:r>
      <w:r>
        <w:rPr>
          <w:color w:val="000000" w:themeColor="text1"/>
          <w:u w:color="000000" w:themeColor="text1"/>
        </w:rPr>
        <w:t>retail</w:t>
      </w:r>
      <w:r w:rsidR="005C117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</w:t>
      </w:r>
      <w:r w:rsidRPr="00B92D1F">
        <w:rPr>
          <w:color w:val="000000" w:themeColor="text1"/>
          <w:u w:color="000000" w:themeColor="text1"/>
        </w:rPr>
        <w:t xml:space="preserve">ourism </w:t>
      </w:r>
      <w:r>
        <w:rPr>
          <w:color w:val="000000" w:themeColor="text1"/>
          <w:u w:color="000000" w:themeColor="text1"/>
        </w:rPr>
        <w:t>m</w:t>
      </w:r>
      <w:r w:rsidRPr="00B92D1F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; and</w:t>
      </w:r>
    </w:p>
    <w:p w:rsidR="006037CC" w:rsidRDefault="00603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1173" w:rsidRDefault="005C1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92D1F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employed</w:t>
      </w:r>
      <w:r w:rsidRPr="00B92D1F">
        <w:rPr>
          <w:color w:val="000000" w:themeColor="text1"/>
          <w:u w:color="000000" w:themeColor="text1"/>
        </w:rPr>
        <w:t xml:space="preserve"> at the Hart Law Firm in Columbia</w:t>
      </w:r>
      <w:r>
        <w:rPr>
          <w:color w:val="000000" w:themeColor="text1"/>
          <w:u w:color="000000" w:themeColor="text1"/>
        </w:rPr>
        <w:t xml:space="preserve">, Kathryn </w:t>
      </w:r>
      <w:r w:rsidRPr="00B92D1F">
        <w:rPr>
          <w:color w:val="000000" w:themeColor="text1"/>
          <w:u w:color="000000" w:themeColor="text1"/>
        </w:rPr>
        <w:t>is a Jazzercise franchise owner and certified instructor</w:t>
      </w:r>
      <w:r w:rsidR="00B952D6">
        <w:rPr>
          <w:color w:val="000000" w:themeColor="text1"/>
          <w:u w:color="000000" w:themeColor="text1"/>
        </w:rPr>
        <w:t xml:space="preserve"> in Lexington</w:t>
      </w:r>
      <w:r>
        <w:rPr>
          <w:color w:val="000000" w:themeColor="text1"/>
          <w:u w:color="000000" w:themeColor="text1"/>
        </w:rPr>
        <w:t xml:space="preserve">, and Ty </w:t>
      </w:r>
      <w:r w:rsidRPr="00B92D1F">
        <w:rPr>
          <w:color w:val="000000" w:themeColor="text1"/>
          <w:u w:color="000000" w:themeColor="text1"/>
        </w:rPr>
        <w:t>is an agent with</w:t>
      </w:r>
      <w:r>
        <w:rPr>
          <w:color w:val="000000" w:themeColor="text1"/>
          <w:u w:color="000000" w:themeColor="text1"/>
        </w:rPr>
        <w:t xml:space="preserve"> </w:t>
      </w:r>
      <w:r w:rsidRPr="00B92D1F">
        <w:rPr>
          <w:color w:val="000000" w:themeColor="text1"/>
          <w:u w:color="000000" w:themeColor="text1"/>
        </w:rPr>
        <w:t>American General Life and Accident Insurance Company in Columbia</w:t>
      </w:r>
      <w:r>
        <w:rPr>
          <w:color w:val="000000" w:themeColor="text1"/>
          <w:u w:color="000000" w:themeColor="text1"/>
        </w:rPr>
        <w:t>; and</w:t>
      </w:r>
    </w:p>
    <w:p w:rsidR="005C1173" w:rsidRDefault="005C1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1B7A" w:rsidRDefault="005C1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52D6">
        <w:t>after a honeymoon in Aruba, the couple took up residence in Columbia</w:t>
      </w:r>
      <w:r w:rsidR="00C71B7A">
        <w:t>.  Now, therefore,</w:t>
      </w: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10360">
        <w:t xml:space="preserve"> the members of the South Carolina House of Representatives, by this resolution,</w:t>
      </w:r>
      <w:r w:rsidR="005C1173">
        <w:t xml:space="preserve"> celebrate the wedding of Kathryn Michele Jones and Sheldon “Ty” Erving</w:t>
      </w:r>
      <w:r w:rsidR="00B952D6">
        <w:t>,</w:t>
      </w:r>
      <w:r w:rsidR="005C1173">
        <w:t xml:space="preserve"> and wish them a wonderful life together.</w:t>
      </w:r>
    </w:p>
    <w:p w:rsidR="00C71B7A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10360">
        <w:t>provi</w:t>
      </w:r>
      <w:r>
        <w:t>ded to</w:t>
      </w:r>
      <w:r w:rsidR="00A10360">
        <w:t xml:space="preserve"> Kathryn and Ty Erving.</w:t>
      </w:r>
    </w:p>
    <w:p w:rsidR="00971089" w:rsidRDefault="00B952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1089" w:rsidRDefault="00971089" w:rsidP="00ED144C">
      <w:pPr>
        <w:suppressAutoHyphens/>
      </w:pPr>
    </w:p>
    <w:sectPr w:rsidR="00971089" w:rsidSect="00ED144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173" w:rsidRDefault="005C1173" w:rsidP="009F0C77">
      <w:r>
        <w:separator/>
      </w:r>
    </w:p>
  </w:endnote>
  <w:endnote w:type="continuationSeparator" w:id="0">
    <w:p w:rsidR="005C1173" w:rsidRDefault="005C11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4599F1-97CC-4B2E-B4CD-505CC864C923}"/>
    <w:embedBold r:id="rId2" w:fontKey="{25846524-9B7E-4CBD-AE4F-EE2A399B61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D01C7E-08B8-45DA-B061-C9F2681F50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088F23D-0F21-43B9-A2C6-6B7E1C4E0B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1FB974-2015-4BD3-8A71-1E62D8B9C0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44C" w:rsidRPr="00971089" w:rsidRDefault="00ED144C" w:rsidP="009710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[4285]</w:t>
    </w:r>
    <w:r>
      <w:tab/>
    </w:r>
    <w:r w:rsidR="00D06848">
      <w:fldChar w:fldCharType="begin"/>
    </w:r>
    <w:r w:rsidR="00D06848">
      <w:instrText xml:space="preserve"> PAGE  \* MERGEFORMAT </w:instrText>
    </w:r>
    <w:r w:rsidR="00D06848">
      <w:fldChar w:fldCharType="separate"/>
    </w:r>
    <w:r w:rsidR="00D06848">
      <w:rPr>
        <w:noProof/>
      </w:rPr>
      <w:t>1</w:t>
    </w:r>
    <w:r w:rsidR="00D068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173" w:rsidRDefault="005C1173" w:rsidP="009F0C77">
      <w:r>
        <w:separator/>
      </w:r>
    </w:p>
  </w:footnote>
  <w:footnote w:type="continuationSeparator" w:id="0">
    <w:p w:rsidR="005C1173" w:rsidRDefault="005C11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50SD11"/>
    <w:docVar w:name="CoverBillType" w:val="r"/>
    <w:docVar w:name="docpath" w:val="L:\Council\bills\GM\24850SD11.DOCX"/>
    <w:docVar w:name="dvBillNumber" w:val="42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2C7C"/>
    <w:rsid w:val="00011869"/>
    <w:rsid w:val="0008469A"/>
    <w:rsid w:val="000A76AE"/>
    <w:rsid w:val="000E1785"/>
    <w:rsid w:val="000F40FA"/>
    <w:rsid w:val="0010776B"/>
    <w:rsid w:val="00133E66"/>
    <w:rsid w:val="0014308B"/>
    <w:rsid w:val="001435A3"/>
    <w:rsid w:val="001D08F2"/>
    <w:rsid w:val="001D525B"/>
    <w:rsid w:val="001D7F4F"/>
    <w:rsid w:val="00210699"/>
    <w:rsid w:val="002321B6"/>
    <w:rsid w:val="00250967"/>
    <w:rsid w:val="002543C8"/>
    <w:rsid w:val="00255A89"/>
    <w:rsid w:val="00284AAE"/>
    <w:rsid w:val="002E5912"/>
    <w:rsid w:val="00325348"/>
    <w:rsid w:val="0032732C"/>
    <w:rsid w:val="00336AD0"/>
    <w:rsid w:val="0037079A"/>
    <w:rsid w:val="003C2C7C"/>
    <w:rsid w:val="003D01E8"/>
    <w:rsid w:val="003E50D1"/>
    <w:rsid w:val="003E5288"/>
    <w:rsid w:val="003F6D79"/>
    <w:rsid w:val="003F7F43"/>
    <w:rsid w:val="0041760A"/>
    <w:rsid w:val="00417C01"/>
    <w:rsid w:val="00426C7F"/>
    <w:rsid w:val="004809EE"/>
    <w:rsid w:val="004E7D54"/>
    <w:rsid w:val="004F3A5E"/>
    <w:rsid w:val="00505FD9"/>
    <w:rsid w:val="005273C6"/>
    <w:rsid w:val="00530A69"/>
    <w:rsid w:val="00545593"/>
    <w:rsid w:val="00577C6C"/>
    <w:rsid w:val="005A28DF"/>
    <w:rsid w:val="005C1173"/>
    <w:rsid w:val="005C2FE2"/>
    <w:rsid w:val="005D5FF3"/>
    <w:rsid w:val="005E2BC9"/>
    <w:rsid w:val="005F0A86"/>
    <w:rsid w:val="006037CC"/>
    <w:rsid w:val="00605102"/>
    <w:rsid w:val="00620ACB"/>
    <w:rsid w:val="006215AA"/>
    <w:rsid w:val="006913C9"/>
    <w:rsid w:val="0069470D"/>
    <w:rsid w:val="00734F00"/>
    <w:rsid w:val="007A70AE"/>
    <w:rsid w:val="007C3B5C"/>
    <w:rsid w:val="007D71C0"/>
    <w:rsid w:val="008362E8"/>
    <w:rsid w:val="008A1768"/>
    <w:rsid w:val="008F4429"/>
    <w:rsid w:val="00903CE6"/>
    <w:rsid w:val="0094021A"/>
    <w:rsid w:val="00971089"/>
    <w:rsid w:val="009C6A0B"/>
    <w:rsid w:val="009E70F3"/>
    <w:rsid w:val="009F0C77"/>
    <w:rsid w:val="009F4DD1"/>
    <w:rsid w:val="00A10360"/>
    <w:rsid w:val="00A41684"/>
    <w:rsid w:val="00A64E80"/>
    <w:rsid w:val="00A72BCD"/>
    <w:rsid w:val="00A741D9"/>
    <w:rsid w:val="00A833AB"/>
    <w:rsid w:val="00A9741D"/>
    <w:rsid w:val="00AD4B17"/>
    <w:rsid w:val="00B412D4"/>
    <w:rsid w:val="00B952D6"/>
    <w:rsid w:val="00BE3C22"/>
    <w:rsid w:val="00C0345E"/>
    <w:rsid w:val="00C3483A"/>
    <w:rsid w:val="00C71B7A"/>
    <w:rsid w:val="00C74E9D"/>
    <w:rsid w:val="00C82FD3"/>
    <w:rsid w:val="00C92819"/>
    <w:rsid w:val="00CC6B7B"/>
    <w:rsid w:val="00CD2089"/>
    <w:rsid w:val="00D06848"/>
    <w:rsid w:val="00D73A67"/>
    <w:rsid w:val="00D970A9"/>
    <w:rsid w:val="00DF3845"/>
    <w:rsid w:val="00E15C9D"/>
    <w:rsid w:val="00E41911"/>
    <w:rsid w:val="00E92EEF"/>
    <w:rsid w:val="00ED144C"/>
    <w:rsid w:val="00EF4575"/>
    <w:rsid w:val="00F20017"/>
    <w:rsid w:val="00F24442"/>
    <w:rsid w:val="00F50AE3"/>
    <w:rsid w:val="00F55531"/>
    <w:rsid w:val="00F67CF1"/>
    <w:rsid w:val="00F8142E"/>
    <w:rsid w:val="00F840F0"/>
    <w:rsid w:val="00FB0D0D"/>
    <w:rsid w:val="00FB43B4"/>
    <w:rsid w:val="00FC1323"/>
    <w:rsid w:val="00FD357B"/>
    <w:rsid w:val="00FE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5E1B84-704F-4FB0-9928-36B5805B4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2D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14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85_201105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D14F8-B2D2-478F-8395-87F60321F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487</Words>
  <Characters>2818</Characters>
  <Application>Microsoft Office Word</Application>
  <DocSecurity>4</DocSecurity>
  <Lines>91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4285: Sheldon Erving and Kathryn Michele Jones - South Carolina Legislature Online</dc:title>
  <dc:subject/>
  <dc:creator>gailmoore</dc:creator>
  <cp:keywords/>
  <dc:description/>
  <cp:lastModifiedBy>N Cumfer</cp:lastModifiedBy>
  <cp:revision>2</cp:revision>
  <cp:lastPrinted>2011-05-26T15:04:00Z</cp:lastPrinted>
  <dcterms:created xsi:type="dcterms:W3CDTF">2014-11-24T14:18:00Z</dcterms:created>
  <dcterms:modified xsi:type="dcterms:W3CDTF">2014-11-24T14:18:00Z</dcterms:modified>
</cp:coreProperties>
</file>