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7C0" w:rsidRDefault="000337C0" w:rsidP="000337C0">
      <w:pPr>
        <w:widowControl w:val="0"/>
        <w:jc w:val="center"/>
      </w:pPr>
      <w:bookmarkStart w:id="0" w:name="_GoBack"/>
      <w:bookmarkEnd w:id="0"/>
      <w:r w:rsidRPr="000337C0">
        <w:rPr>
          <w:b/>
        </w:rPr>
        <w:t>South Carolina General Assembly</w:t>
      </w:r>
    </w:p>
    <w:p w:rsidR="000337C0" w:rsidRDefault="000337C0" w:rsidP="000337C0">
      <w:pPr>
        <w:widowControl w:val="0"/>
        <w:jc w:val="center"/>
      </w:pPr>
      <w:r>
        <w:t>119th Session, 2011-2012</w:t>
      </w:r>
    </w:p>
    <w:p w:rsidR="000337C0" w:rsidRDefault="000337C0" w:rsidP="000337C0">
      <w:pPr>
        <w:widowControl w:val="0"/>
        <w:jc w:val="left"/>
      </w:pPr>
    </w:p>
    <w:p w:rsidR="000337C0" w:rsidRDefault="000337C0" w:rsidP="000337C0">
      <w:pPr>
        <w:widowControl w:val="0"/>
        <w:jc w:val="left"/>
        <w:rPr>
          <w:b/>
        </w:rPr>
      </w:pPr>
      <w:r w:rsidRPr="000337C0">
        <w:rPr>
          <w:b/>
        </w:rPr>
        <w:t>H. 4305</w:t>
      </w:r>
    </w:p>
    <w:p w:rsidR="000337C0" w:rsidRDefault="000337C0" w:rsidP="000337C0">
      <w:pPr>
        <w:widowControl w:val="0"/>
        <w:jc w:val="left"/>
        <w:rPr>
          <w:b/>
        </w:rPr>
      </w:pPr>
    </w:p>
    <w:p w:rsidR="000337C0" w:rsidRDefault="000337C0" w:rsidP="000337C0">
      <w:pPr>
        <w:widowControl w:val="0"/>
        <w:jc w:val="left"/>
      </w:pPr>
      <w:r w:rsidRPr="000337C0">
        <w:rPr>
          <w:b/>
        </w:rPr>
        <w:t>STATUS INFORMATION</w:t>
      </w:r>
    </w:p>
    <w:p w:rsidR="000337C0" w:rsidRDefault="000337C0" w:rsidP="000337C0">
      <w:pPr>
        <w:widowControl w:val="0"/>
        <w:jc w:val="left"/>
      </w:pPr>
    </w:p>
    <w:p w:rsidR="000337C0" w:rsidRDefault="000337C0" w:rsidP="000337C0">
      <w:pPr>
        <w:widowControl w:val="0"/>
        <w:jc w:val="left"/>
      </w:pPr>
      <w:r>
        <w:t>House Resolution</w:t>
      </w:r>
    </w:p>
    <w:p w:rsidR="000337C0" w:rsidRDefault="002E7D88" w:rsidP="000337C0">
      <w:pPr>
        <w:widowControl w:val="0"/>
        <w:jc w:val="left"/>
      </w:pPr>
      <w:r>
        <w:t>Sponsors: Reps. Harrison, Battle, Crawford, Delleney, Murphy, Pinson, Vick, Viers, Agnew, Alexander, Allen, Allison, Anderson, Anthony, Atwater, Bales, Ballentine, Bannister, Barfield, Bedingfield, Bikas, Bingham, Bowen, Bowers, Brady, Branham, Brannon, Brantley, G.A. Brown, H.B. Brown, R.L. Brown, Butler Garrick, Chumley, Clemmons, Clyburn, Cobb</w:t>
      </w:r>
      <w:r>
        <w:noBreakHyphen/>
        <w:t>Hunter, Cole, Cooper, Corbin, Crosby, Daning, Dillard, Edge, Erickson, Forrester, Frye, Funderburk, Gambrell, Gilliard, Govan, Hamilton, Hardwick, Harrell, Hart, Hayes, Hearn, Henderson, Herbkersman, Hiott, Hixon, Hodges, Horne, Hosey, Howard, Huggins, Jefferson, Johnson, King, Knight, Limehouse, Loftis, Long, Lowe, Lucas, Mack, McCoy, McEachern, McLeod, Merrill, Mitchell, D.C. Moss, V.S. Moss, Munnerlyn, Nanney, J.H. Neal, J.M. Neal, Neilson, Norman, Ott, Owens, Parker, Parks, Patrick, Pitts, Pope, Quinn, Rutherford, Ryan, Sabb, Sandifer, Sellers, Simrill, Skelton, G.M. Smith, G.R. Smith, J.E. Smith, J.R. Smith, Sottile, Spires, Stavrinakis, Stringer, Tallon, Taylor, Thayer, Toole, Tribble, Weeks, Whipper, White, Whitmire, Williams, Willis and Young</w:t>
      </w:r>
    </w:p>
    <w:p w:rsidR="000337C0" w:rsidRDefault="000337C0" w:rsidP="000337C0">
      <w:pPr>
        <w:widowControl w:val="0"/>
        <w:jc w:val="left"/>
      </w:pPr>
      <w:r>
        <w:t>Document Path: l:\council\bills\dka\3693sd11.docx</w:t>
      </w:r>
    </w:p>
    <w:p w:rsidR="000337C0" w:rsidRDefault="000337C0" w:rsidP="000337C0">
      <w:pPr>
        <w:widowControl w:val="0"/>
        <w:jc w:val="left"/>
      </w:pPr>
    </w:p>
    <w:p w:rsidR="000337C0" w:rsidRDefault="000337C0" w:rsidP="000337C0">
      <w:pPr>
        <w:widowControl w:val="0"/>
        <w:jc w:val="left"/>
      </w:pPr>
      <w:r>
        <w:t>Introduced in the House on June 1, 2011</w:t>
      </w:r>
    </w:p>
    <w:p w:rsidR="000337C0" w:rsidRDefault="000337C0" w:rsidP="000337C0">
      <w:pPr>
        <w:widowControl w:val="0"/>
        <w:jc w:val="left"/>
      </w:pPr>
      <w:r>
        <w:t>Adopted by the House on June 1, 2011</w:t>
      </w:r>
    </w:p>
    <w:p w:rsidR="000337C0" w:rsidRDefault="000337C0" w:rsidP="000337C0">
      <w:pPr>
        <w:widowControl w:val="0"/>
        <w:jc w:val="left"/>
      </w:pPr>
    </w:p>
    <w:p w:rsidR="000337C0" w:rsidRDefault="000337C0" w:rsidP="000337C0">
      <w:pPr>
        <w:widowControl w:val="0"/>
        <w:jc w:val="left"/>
      </w:pPr>
      <w:r>
        <w:t xml:space="preserve">Summary: </w:t>
      </w:r>
      <w:r w:rsidR="00C5752F">
        <w:t>Colonel William G. Kastner</w:t>
      </w:r>
    </w:p>
    <w:p w:rsidR="000337C0" w:rsidRDefault="000337C0" w:rsidP="000337C0">
      <w:pPr>
        <w:widowControl w:val="0"/>
        <w:jc w:val="left"/>
      </w:pPr>
    </w:p>
    <w:p w:rsidR="000337C0" w:rsidRDefault="000337C0" w:rsidP="000337C0">
      <w:pPr>
        <w:widowControl w:val="0"/>
        <w:jc w:val="left"/>
      </w:pPr>
    </w:p>
    <w:p w:rsidR="000337C0" w:rsidRDefault="000337C0" w:rsidP="000337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37C0">
        <w:rPr>
          <w:b/>
        </w:rPr>
        <w:t>HISTORY OF LEGISLATIVE ACTIONS</w:t>
      </w:r>
    </w:p>
    <w:p w:rsidR="000337C0" w:rsidRDefault="000337C0" w:rsidP="000337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37C0" w:rsidRPr="000337C0" w:rsidRDefault="000337C0" w:rsidP="000337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37C0">
        <w:rPr>
          <w:u w:val="single"/>
        </w:rPr>
        <w:tab/>
        <w:t>Date</w:t>
      </w:r>
      <w:r w:rsidRPr="000337C0">
        <w:rPr>
          <w:u w:val="single"/>
        </w:rPr>
        <w:tab/>
        <w:t>Body</w:t>
      </w:r>
      <w:r w:rsidRPr="000337C0">
        <w:rPr>
          <w:u w:val="single"/>
        </w:rPr>
        <w:tab/>
        <w:t>Action Description with journal page number</w:t>
      </w:r>
      <w:r w:rsidRPr="000337C0">
        <w:rPr>
          <w:u w:val="single"/>
        </w:rPr>
        <w:tab/>
      </w:r>
    </w:p>
    <w:p w:rsidR="00B0507F" w:rsidRDefault="00B0507F" w:rsidP="00B05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F97317">
        <w:t>Introduced and adopted (</w:t>
      </w:r>
      <w:hyperlink r:id="rId7" w:history="1">
        <w:r w:rsidRPr="00F97317">
          <w:rPr>
            <w:rStyle w:val="Hyperlink"/>
          </w:rPr>
          <w:t>House Journal</w:t>
        </w:r>
        <w:r w:rsidRPr="00F97317">
          <w:rPr>
            <w:rStyle w:val="Hyperlink"/>
          </w:rPr>
          <w:noBreakHyphen/>
          <w:t>page 10</w:t>
        </w:r>
      </w:hyperlink>
      <w:r w:rsidRPr="00F97317">
        <w:t>)</w:t>
      </w:r>
    </w:p>
    <w:p w:rsidR="00B0507F" w:rsidRDefault="00B0507F" w:rsidP="00B05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37C0" w:rsidRPr="000337C0" w:rsidRDefault="000337C0" w:rsidP="00033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37C0" w:rsidRDefault="000337C0" w:rsidP="000337C0">
      <w:r w:rsidRPr="000337C0">
        <w:rPr>
          <w:b/>
        </w:rPr>
        <w:t>VERSIONS OF THIS BILL</w:t>
      </w:r>
    </w:p>
    <w:p w:rsidR="000337C0" w:rsidRDefault="000337C0" w:rsidP="000337C0"/>
    <w:p w:rsidR="000337C0" w:rsidRDefault="00D27D64" w:rsidP="000337C0">
      <w:hyperlink r:id="rId8" w:history="1">
        <w:r w:rsidR="000337C0">
          <w:rPr>
            <w:rStyle w:val="Hyperlink"/>
          </w:rPr>
          <w:t>6/1/2011</w:t>
        </w:r>
      </w:hyperlink>
    </w:p>
    <w:p w:rsidR="000337C0" w:rsidRDefault="000337C0" w:rsidP="000337C0"/>
    <w:p w:rsidR="000337C0" w:rsidRDefault="000337C0" w:rsidP="000337C0">
      <w:pPr>
        <w:sectPr w:rsidR="000337C0" w:rsidSect="000337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88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COMMEND AND EXPRESS THE SINCERE APPRECIATION OF THE HOUSE OF REPRESENTATIVES ON BEHALF OF THE CITADEL FAMILY TO COLONEL WILLIAM G. KASTNER</w:t>
      </w:r>
      <w:r w:rsidR="0051427C">
        <w:t xml:space="preserve"> OF CHARLESTON</w:t>
      </w:r>
      <w:r>
        <w:t>, CITADEL CLASS OF 1974, FOR HIS DISTINGUISHED SERVICE AS AN ALUMNI MEMBER OF THE CITADEL BOARD OF VISITORS AS HIS SERVICE ON THE BOARD COMES TO A CLOSE.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Colonel William G. Kastner has served with great distinction as an alumni member of </w:t>
      </w:r>
      <w:r w:rsidR="0051427C">
        <w:t xml:space="preserve">The </w:t>
      </w:r>
      <w:r>
        <w:t>Citadel Board of Visitors from July 1, 2005 unti</w:t>
      </w:r>
      <w:r w:rsidR="0051427C">
        <w:t>l the conclusion of his present six</w:t>
      </w:r>
      <w:r w:rsidR="0051427C">
        <w:noBreakHyphen/>
        <w:t xml:space="preserve">year </w:t>
      </w:r>
      <w:r>
        <w:t>term on June 30, 2011;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1427C">
        <w:t>Bill</w:t>
      </w:r>
      <w:r>
        <w:t xml:space="preserve"> Kastner graduated from </w:t>
      </w:r>
      <w:r w:rsidR="0051427C">
        <w:t xml:space="preserve">The </w:t>
      </w:r>
      <w:r>
        <w:t>Citadel in 1974 with a B.A. in History and holds a M.S. in Government from Campbell University which was awarded in 1984;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graduation from </w:t>
      </w:r>
      <w:r w:rsidR="0051427C">
        <w:t xml:space="preserve">The </w:t>
      </w:r>
      <w:r>
        <w:t>Citadel</w:t>
      </w:r>
      <w:r w:rsidR="00D475A4">
        <w:t>,</w:t>
      </w:r>
      <w:r>
        <w:t xml:space="preserve"> he entered military service and retired </w:t>
      </w:r>
      <w:r w:rsidR="0051427C">
        <w:t>with honors from the U</w:t>
      </w:r>
      <w:r>
        <w:t xml:space="preserve">nited States Army </w:t>
      </w:r>
      <w:r w:rsidR="0051427C">
        <w:t xml:space="preserve">after an exemplary military career.  He is </w:t>
      </w:r>
      <w:r>
        <w:t>presently serving as the Deputy of International Military Training, 7</w:t>
      </w:r>
      <w:r w:rsidRPr="0019579B">
        <w:rPr>
          <w:vertAlign w:val="superscript"/>
        </w:rPr>
        <w:t>th</w:t>
      </w:r>
      <w:r>
        <w:t xml:space="preserve"> United States Army Joint Multinational Training Command, Grafenwoehr, Germany;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member of the Board of Visitors, he chaired the Board</w:t>
      </w:r>
      <w:r w:rsidR="0051427C" w:rsidRPr="0051427C">
        <w:t>’</w:t>
      </w:r>
      <w:r>
        <w:t>s Education Committee and also served as a member of the Strategic Planning, Buildings and Grounds, Customs and Regulations, Audit, and External Affairs committees;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</w:t>
      </w:r>
      <w:r w:rsidR="00D475A4">
        <w:t xml:space="preserve">is advice and counsel on a wide </w:t>
      </w:r>
      <w:r>
        <w:t xml:space="preserve">range of issues </w:t>
      </w:r>
      <w:r w:rsidR="00D475A4">
        <w:t>were</w:t>
      </w:r>
      <w:r>
        <w:t xml:space="preserve"> very much appreciated and valued by General Rosa and </w:t>
      </w:r>
      <w:r w:rsidR="00217776">
        <w:t xml:space="preserve">Bill Kastner’s </w:t>
      </w:r>
      <w:r>
        <w:t xml:space="preserve">fellow board members as they collectively worked to make the </w:t>
      </w:r>
      <w:r w:rsidR="0051427C">
        <w:t xml:space="preserve">Military College </w:t>
      </w:r>
      <w:r>
        <w:t xml:space="preserve">of South Carolina into </w:t>
      </w:r>
      <w:r w:rsidR="0051427C">
        <w:t>the best</w:t>
      </w:r>
      <w:r>
        <w:t xml:space="preserve"> institution possible;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public service is a special calling and the giving of </w:t>
      </w:r>
      <w:r w:rsidR="0051427C">
        <w:t>his</w:t>
      </w:r>
      <w:r>
        <w:t xml:space="preserve"> time and talents </w:t>
      </w:r>
      <w:r w:rsidR="0051427C">
        <w:t>in service to</w:t>
      </w:r>
      <w:r>
        <w:t xml:space="preserve"> his alma mater </w:t>
      </w:r>
      <w:r w:rsidR="0051427C">
        <w:t>is in the highest tradition of an officer</w:t>
      </w:r>
      <w:r w:rsidR="0051427C" w:rsidRPr="0051427C">
        <w:t>’</w:t>
      </w:r>
      <w:r w:rsidR="0051427C">
        <w:t xml:space="preserve">s public duty and brings </w:t>
      </w:r>
      <w:r>
        <w:t>deserved credit and recognition to this truly fine man; and</w:t>
      </w:r>
    </w:p>
    <w:p w:rsidR="00C240C2" w:rsidRDefault="00C240C2" w:rsidP="007F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4883" w:rsidRDefault="00C240C2" w:rsidP="00C2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by this resolution, would like to offer their sincere thanks to Colonel William G. Kastner for his outstanding service as a member of the Board of Visitors and would further like to extend to </w:t>
      </w:r>
      <w:r w:rsidR="0051427C">
        <w:t>Bill</w:t>
      </w:r>
      <w:r w:rsidR="00217776">
        <w:t xml:space="preserve"> Kastner and his wife, Cy</w:t>
      </w:r>
      <w:r>
        <w:t>d</w:t>
      </w:r>
      <w:r w:rsidR="00217776">
        <w:t>n</w:t>
      </w:r>
      <w:r>
        <w:t>ey, their very best wishes for health and happiness in all their future endeavors.</w:t>
      </w:r>
      <w:r w:rsidR="00B24883">
        <w:t xml:space="preserve"> Now, therefore,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40C2">
        <w:t xml:space="preserve"> the members of the House of Representatives commend and express the</w:t>
      </w:r>
      <w:r w:rsidR="001366BF">
        <w:t>ir</w:t>
      </w:r>
      <w:r w:rsidR="00C240C2">
        <w:t xml:space="preserve"> sincere appreciation on behalf of </w:t>
      </w:r>
      <w:r w:rsidR="00A14D0B">
        <w:t xml:space="preserve">The </w:t>
      </w:r>
      <w:r w:rsidR="00C240C2">
        <w:t>Citadel famil</w:t>
      </w:r>
      <w:r w:rsidR="001366BF">
        <w:t>y to Colonel William G. Kastner</w:t>
      </w:r>
      <w:r w:rsidR="00C240C2">
        <w:t xml:space="preserve"> </w:t>
      </w:r>
      <w:r w:rsidR="001366BF">
        <w:t xml:space="preserve">of Charleston, </w:t>
      </w:r>
      <w:r w:rsidR="00C240C2">
        <w:t xml:space="preserve">Citadel Class of 1974, for his distinguished service as an alumni member of </w:t>
      </w:r>
      <w:r w:rsidR="00A14D0B">
        <w:t xml:space="preserve">The </w:t>
      </w:r>
      <w:r w:rsidR="00C240C2">
        <w:t>Citadel Board of Visitors as his service on the board comes to a close.</w:t>
      </w:r>
    </w:p>
    <w:p w:rsidR="00B24883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4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240C2">
        <w:t xml:space="preserve"> Colonel William G. Kastner.</w:t>
      </w:r>
    </w:p>
    <w:p w:rsidR="007F6277" w:rsidRDefault="00514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277" w:rsidRDefault="007F6277" w:rsidP="000337C0">
      <w:pPr>
        <w:suppressAutoHyphens/>
      </w:pPr>
    </w:p>
    <w:sectPr w:rsidR="007F6277" w:rsidSect="000337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F5E" w:rsidRDefault="005E0F5E" w:rsidP="009F0C77">
      <w:r>
        <w:separator/>
      </w:r>
    </w:p>
  </w:endnote>
  <w:endnote w:type="continuationSeparator" w:id="0">
    <w:p w:rsidR="005E0F5E" w:rsidRDefault="005E0F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4CD9CE-1B0E-48D0-BDA2-D56C0A814CC8}"/>
    <w:embedBold r:id="rId2" w:fontKey="{B620FCC1-FCFC-40B3-B016-586A256C24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FB77A9-8701-4C65-B900-38826136F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FF98DD-A3D0-4546-8AF6-61E6F1320A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7C0" w:rsidRPr="007F6277" w:rsidRDefault="000337C0" w:rsidP="007F6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[4305]</w:t>
    </w:r>
    <w:r>
      <w:tab/>
    </w:r>
    <w:r w:rsidR="00D27D64">
      <w:fldChar w:fldCharType="begin"/>
    </w:r>
    <w:r w:rsidR="00D27D64">
      <w:instrText xml:space="preserve"> PAGE  \* MERGEFORMAT </w:instrText>
    </w:r>
    <w:r w:rsidR="00D27D64">
      <w:fldChar w:fldCharType="separate"/>
    </w:r>
    <w:r w:rsidR="00D27D64">
      <w:rPr>
        <w:noProof/>
      </w:rPr>
      <w:t>1</w:t>
    </w:r>
    <w:r w:rsidR="00D27D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F5E" w:rsidRDefault="005E0F5E" w:rsidP="009F0C77">
      <w:r>
        <w:separator/>
      </w:r>
    </w:p>
  </w:footnote>
  <w:footnote w:type="continuationSeparator" w:id="0">
    <w:p w:rsidR="005E0F5E" w:rsidRDefault="005E0F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693SD11"/>
    <w:docVar w:name="CoverBillType" w:val="r"/>
    <w:docVar w:name="docpath" w:val="L:\Council\bills\DKA\3693SD11.DOCX"/>
    <w:docVar w:name="dvBillNumber" w:val="430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00339"/>
    <w:rsid w:val="00005933"/>
    <w:rsid w:val="00011869"/>
    <w:rsid w:val="000337C0"/>
    <w:rsid w:val="000E1785"/>
    <w:rsid w:val="000F40FA"/>
    <w:rsid w:val="0010776B"/>
    <w:rsid w:val="00133E66"/>
    <w:rsid w:val="001366BF"/>
    <w:rsid w:val="001435A3"/>
    <w:rsid w:val="001852B4"/>
    <w:rsid w:val="001D08F2"/>
    <w:rsid w:val="001D525B"/>
    <w:rsid w:val="001D7F4F"/>
    <w:rsid w:val="002153F1"/>
    <w:rsid w:val="00217776"/>
    <w:rsid w:val="002321B6"/>
    <w:rsid w:val="002503BC"/>
    <w:rsid w:val="00250967"/>
    <w:rsid w:val="002543C8"/>
    <w:rsid w:val="0026316D"/>
    <w:rsid w:val="00284AAE"/>
    <w:rsid w:val="002E5912"/>
    <w:rsid w:val="002E7D8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427C"/>
    <w:rsid w:val="00524277"/>
    <w:rsid w:val="005273C6"/>
    <w:rsid w:val="00530A69"/>
    <w:rsid w:val="00545593"/>
    <w:rsid w:val="00565C97"/>
    <w:rsid w:val="00566DD0"/>
    <w:rsid w:val="00577C6C"/>
    <w:rsid w:val="005C2FE2"/>
    <w:rsid w:val="005E0F5E"/>
    <w:rsid w:val="005E2BC9"/>
    <w:rsid w:val="00605102"/>
    <w:rsid w:val="006215AA"/>
    <w:rsid w:val="006913C9"/>
    <w:rsid w:val="0069470D"/>
    <w:rsid w:val="00734F00"/>
    <w:rsid w:val="007A70AE"/>
    <w:rsid w:val="007F6277"/>
    <w:rsid w:val="008316D2"/>
    <w:rsid w:val="008362E8"/>
    <w:rsid w:val="008A1768"/>
    <w:rsid w:val="008B69EC"/>
    <w:rsid w:val="008F4429"/>
    <w:rsid w:val="0094021A"/>
    <w:rsid w:val="00943B4F"/>
    <w:rsid w:val="009C6A0B"/>
    <w:rsid w:val="009F0C77"/>
    <w:rsid w:val="009F4DD1"/>
    <w:rsid w:val="00A14D0B"/>
    <w:rsid w:val="00A41684"/>
    <w:rsid w:val="00A64E80"/>
    <w:rsid w:val="00A72BCD"/>
    <w:rsid w:val="00A741D9"/>
    <w:rsid w:val="00A833AB"/>
    <w:rsid w:val="00A9741D"/>
    <w:rsid w:val="00AD4B17"/>
    <w:rsid w:val="00B00339"/>
    <w:rsid w:val="00B0507F"/>
    <w:rsid w:val="00B24883"/>
    <w:rsid w:val="00B412D4"/>
    <w:rsid w:val="00B6402E"/>
    <w:rsid w:val="00BE3C22"/>
    <w:rsid w:val="00C0345E"/>
    <w:rsid w:val="00C240C2"/>
    <w:rsid w:val="00C3483A"/>
    <w:rsid w:val="00C5752F"/>
    <w:rsid w:val="00C61052"/>
    <w:rsid w:val="00C74E9D"/>
    <w:rsid w:val="00C82FD3"/>
    <w:rsid w:val="00C92819"/>
    <w:rsid w:val="00CC6B7B"/>
    <w:rsid w:val="00CD2089"/>
    <w:rsid w:val="00CE08A5"/>
    <w:rsid w:val="00CF660B"/>
    <w:rsid w:val="00D27D64"/>
    <w:rsid w:val="00D475A4"/>
    <w:rsid w:val="00D628A2"/>
    <w:rsid w:val="00D73A67"/>
    <w:rsid w:val="00D947AF"/>
    <w:rsid w:val="00D970A9"/>
    <w:rsid w:val="00DD0E5C"/>
    <w:rsid w:val="00DF2906"/>
    <w:rsid w:val="00DF3845"/>
    <w:rsid w:val="00E22DEF"/>
    <w:rsid w:val="00E41911"/>
    <w:rsid w:val="00E465E3"/>
    <w:rsid w:val="00E554B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871E3C-7261-4E62-A3D6-EE3CD373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37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05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88DF2-F1B9-40B3-A6D0-AD124AF74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637</Words>
  <Characters>3547</Characters>
  <Application>Microsoft Office Word</Application>
  <DocSecurity>4</DocSecurity>
  <Lines>108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4305: Colonel William G. Kastner - South Carolina Legislature Online</dc:title>
  <dc:subject/>
  <dc:creator>sharonpair</dc:creator>
  <cp:keywords/>
  <dc:description/>
  <cp:lastModifiedBy>N Cumfer</cp:lastModifiedBy>
  <cp:revision>2</cp:revision>
  <cp:lastPrinted>2011-05-31T18:43:00Z</cp:lastPrinted>
  <dcterms:created xsi:type="dcterms:W3CDTF">2014-11-24T14:19:00Z</dcterms:created>
  <dcterms:modified xsi:type="dcterms:W3CDTF">2014-11-24T14:19:00Z</dcterms:modified>
</cp:coreProperties>
</file>