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115" w:rsidRDefault="00267115" w:rsidP="00267115">
      <w:pPr>
        <w:widowControl w:val="0"/>
        <w:jc w:val="center"/>
      </w:pPr>
      <w:bookmarkStart w:id="0" w:name="_GoBack"/>
      <w:bookmarkEnd w:id="0"/>
      <w:r w:rsidRPr="00267115">
        <w:rPr>
          <w:b/>
        </w:rPr>
        <w:t>South Carolina General Assembly</w:t>
      </w:r>
    </w:p>
    <w:p w:rsidR="00267115" w:rsidRDefault="00267115" w:rsidP="00267115">
      <w:pPr>
        <w:widowControl w:val="0"/>
        <w:jc w:val="center"/>
      </w:pPr>
      <w:r>
        <w:t>119th Session, 2011-2012</w:t>
      </w:r>
    </w:p>
    <w:p w:rsidR="00267115" w:rsidRDefault="00267115" w:rsidP="00267115">
      <w:pPr>
        <w:widowControl w:val="0"/>
        <w:jc w:val="left"/>
      </w:pPr>
    </w:p>
    <w:p w:rsidR="00267115" w:rsidRDefault="00267115" w:rsidP="00267115">
      <w:pPr>
        <w:widowControl w:val="0"/>
        <w:jc w:val="left"/>
        <w:rPr>
          <w:b/>
        </w:rPr>
      </w:pPr>
      <w:r w:rsidRPr="00267115">
        <w:rPr>
          <w:b/>
        </w:rPr>
        <w:t>H. 4328</w:t>
      </w:r>
    </w:p>
    <w:p w:rsidR="00267115" w:rsidRDefault="00267115" w:rsidP="00267115">
      <w:pPr>
        <w:widowControl w:val="0"/>
        <w:jc w:val="left"/>
        <w:rPr>
          <w:b/>
        </w:rPr>
      </w:pPr>
    </w:p>
    <w:p w:rsidR="00267115" w:rsidRDefault="00267115" w:rsidP="00267115">
      <w:pPr>
        <w:widowControl w:val="0"/>
        <w:jc w:val="left"/>
      </w:pPr>
      <w:r w:rsidRPr="00267115">
        <w:rPr>
          <w:b/>
        </w:rPr>
        <w:t>STATUS INFORMATION</w:t>
      </w:r>
    </w:p>
    <w:p w:rsidR="00267115" w:rsidRDefault="00267115" w:rsidP="00267115">
      <w:pPr>
        <w:widowControl w:val="0"/>
        <w:jc w:val="left"/>
      </w:pPr>
    </w:p>
    <w:p w:rsidR="00267115" w:rsidRDefault="00267115" w:rsidP="00267115">
      <w:pPr>
        <w:widowControl w:val="0"/>
        <w:jc w:val="left"/>
      </w:pPr>
      <w:r>
        <w:t>House Resolution</w:t>
      </w:r>
    </w:p>
    <w:p w:rsidR="00267115" w:rsidRDefault="00267115" w:rsidP="00267115">
      <w:pPr>
        <w:widowControl w:val="0"/>
        <w:jc w:val="left"/>
      </w:pPr>
      <w:r>
        <w:t>Sponsors: Reps. V.S. Moss,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267115" w:rsidRDefault="00267115" w:rsidP="00267115">
      <w:pPr>
        <w:widowControl w:val="0"/>
        <w:jc w:val="left"/>
      </w:pPr>
      <w:r>
        <w:t>Document Path: l:\council\bills\rm\1243ac11.docx</w:t>
      </w:r>
    </w:p>
    <w:p w:rsidR="00267115" w:rsidRDefault="00267115" w:rsidP="00267115">
      <w:pPr>
        <w:widowControl w:val="0"/>
        <w:jc w:val="left"/>
      </w:pPr>
    </w:p>
    <w:p w:rsidR="00267115" w:rsidRDefault="00267115" w:rsidP="00267115">
      <w:pPr>
        <w:widowControl w:val="0"/>
        <w:jc w:val="left"/>
      </w:pPr>
      <w:r>
        <w:t>Introduced in the House on June 1, 2011</w:t>
      </w:r>
    </w:p>
    <w:p w:rsidR="00267115" w:rsidRDefault="00267115" w:rsidP="00267115">
      <w:pPr>
        <w:widowControl w:val="0"/>
        <w:jc w:val="left"/>
      </w:pPr>
      <w:r>
        <w:t>Adopted by the House on June 1, 2011</w:t>
      </w:r>
    </w:p>
    <w:p w:rsidR="00267115" w:rsidRDefault="00267115" w:rsidP="00267115">
      <w:pPr>
        <w:widowControl w:val="0"/>
        <w:jc w:val="left"/>
      </w:pPr>
    </w:p>
    <w:p w:rsidR="00267115" w:rsidRDefault="00267115" w:rsidP="00267115">
      <w:pPr>
        <w:widowControl w:val="0"/>
        <w:jc w:val="left"/>
      </w:pPr>
      <w:r>
        <w:t xml:space="preserve">Summary: </w:t>
      </w:r>
      <w:r w:rsidR="000B426E">
        <w:t>Pleasant Hill Baptist Church of Blacksburg</w:t>
      </w:r>
    </w:p>
    <w:p w:rsidR="00267115" w:rsidRDefault="00267115" w:rsidP="00267115">
      <w:pPr>
        <w:widowControl w:val="0"/>
        <w:jc w:val="left"/>
      </w:pPr>
    </w:p>
    <w:p w:rsidR="00267115" w:rsidRDefault="00267115" w:rsidP="00267115">
      <w:pPr>
        <w:widowControl w:val="0"/>
        <w:jc w:val="left"/>
      </w:pPr>
    </w:p>
    <w:p w:rsidR="00267115" w:rsidRDefault="00267115" w:rsidP="002671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7115">
        <w:rPr>
          <w:b/>
        </w:rPr>
        <w:t>HISTORY OF LEGISLATIVE ACTIONS</w:t>
      </w:r>
    </w:p>
    <w:p w:rsidR="00267115" w:rsidRDefault="00267115" w:rsidP="002671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7115" w:rsidRPr="00267115" w:rsidRDefault="00267115" w:rsidP="002671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7115">
        <w:rPr>
          <w:u w:val="single"/>
        </w:rPr>
        <w:tab/>
        <w:t>Date</w:t>
      </w:r>
      <w:r w:rsidRPr="00267115">
        <w:rPr>
          <w:u w:val="single"/>
        </w:rPr>
        <w:tab/>
        <w:t>Body</w:t>
      </w:r>
      <w:r w:rsidRPr="00267115">
        <w:rPr>
          <w:u w:val="single"/>
        </w:rPr>
        <w:tab/>
        <w:t>Action Description with journal page number</w:t>
      </w:r>
      <w:r w:rsidRPr="00267115">
        <w:rPr>
          <w:u w:val="single"/>
        </w:rPr>
        <w:tab/>
      </w:r>
    </w:p>
    <w:p w:rsidR="004A105A" w:rsidRDefault="004A105A" w:rsidP="004A10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B959C1">
        <w:t>Introduced and adopted (</w:t>
      </w:r>
      <w:hyperlink r:id="rId7" w:history="1">
        <w:r w:rsidRPr="00B959C1">
          <w:rPr>
            <w:rStyle w:val="Hyperlink"/>
          </w:rPr>
          <w:t>House Journal</w:t>
        </w:r>
        <w:r w:rsidRPr="00B959C1">
          <w:rPr>
            <w:rStyle w:val="Hyperlink"/>
          </w:rPr>
          <w:noBreakHyphen/>
          <w:t>page 62</w:t>
        </w:r>
      </w:hyperlink>
      <w:r w:rsidRPr="00B959C1">
        <w:t>)</w:t>
      </w:r>
    </w:p>
    <w:p w:rsidR="004A105A" w:rsidRDefault="004A105A" w:rsidP="004A10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7115" w:rsidRPr="00267115" w:rsidRDefault="00267115" w:rsidP="00267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7115" w:rsidRDefault="00267115" w:rsidP="00267115">
      <w:r w:rsidRPr="00267115">
        <w:rPr>
          <w:b/>
        </w:rPr>
        <w:t>VERSIONS OF THIS BILL</w:t>
      </w:r>
    </w:p>
    <w:p w:rsidR="00267115" w:rsidRDefault="00267115" w:rsidP="00267115"/>
    <w:p w:rsidR="00267115" w:rsidRDefault="00692D44" w:rsidP="00267115">
      <w:hyperlink r:id="rId8" w:history="1">
        <w:r w:rsidR="00267115">
          <w:rPr>
            <w:rStyle w:val="Hyperlink"/>
          </w:rPr>
          <w:t>6/1/2011</w:t>
        </w:r>
      </w:hyperlink>
    </w:p>
    <w:p w:rsidR="00267115" w:rsidRDefault="00267115" w:rsidP="00267115"/>
    <w:p w:rsidR="00267115" w:rsidRDefault="00267115" w:rsidP="00267115">
      <w:pPr>
        <w:sectPr w:rsidR="00267115" w:rsidSect="002671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5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3C2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46C" w:rsidRDefault="0052792A" w:rsidP="00AF3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F346C">
        <w:t xml:space="preserve">RECOGNIZE AND CONGRATULATE </w:t>
      </w:r>
      <w:r w:rsidR="0039206B">
        <w:t>PLEASANT HILL BAPTIST</w:t>
      </w:r>
      <w:r w:rsidR="00AF346C">
        <w:t xml:space="preserve"> CHURCH OF </w:t>
      </w:r>
      <w:r w:rsidR="0039206B">
        <w:t>BLACKSBURG</w:t>
      </w:r>
      <w:r w:rsidR="00AF346C">
        <w:t xml:space="preserve"> ON THE OCCASION OF ITS HISTORIC ONE HUNDRED</w:t>
      </w:r>
      <w:r w:rsidR="0039206B">
        <w:t xml:space="preserve">TH </w:t>
      </w:r>
      <w:r w:rsidR="00AF346C">
        <w:t>ANNIVERSARY, AND TO COMMEND THE CHURCH FOR A CENTURY OF SERVICE TO GOD AND THE COMMUNITY.</w:t>
      </w:r>
    </w:p>
    <w:p w:rsidR="00C03C28" w:rsidRDefault="00C03C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1BA6" w:rsidRDefault="00C03C28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1BA6">
        <w:t>having been founded in 1</w:t>
      </w:r>
      <w:r w:rsidR="009B7CFC">
        <w:t>911</w:t>
      </w:r>
      <w:r w:rsidR="003D1BA6">
        <w:t xml:space="preserve">, </w:t>
      </w:r>
      <w:r w:rsidR="00D465AC">
        <w:t>Pleasant Hill Baptist Ch</w:t>
      </w:r>
      <w:r w:rsidR="003D1BA6">
        <w:t xml:space="preserve">urch of </w:t>
      </w:r>
      <w:r w:rsidR="00D465AC">
        <w:t>Blacksburg</w:t>
      </w:r>
      <w:r w:rsidR="003D1BA6">
        <w:t xml:space="preserve"> </w:t>
      </w:r>
      <w:r w:rsidR="002E02EF">
        <w:t xml:space="preserve">is </w:t>
      </w:r>
      <w:r w:rsidR="003D1BA6">
        <w:t>celebrat</w:t>
      </w:r>
      <w:r w:rsidR="002E02EF">
        <w:t>ing</w:t>
      </w:r>
      <w:r w:rsidR="003D1BA6">
        <w:t xml:space="preserve"> its historic one hundred</w:t>
      </w:r>
      <w:r w:rsidR="00D465AC">
        <w:t>th</w:t>
      </w:r>
      <w:r w:rsidR="003D1BA6">
        <w:t xml:space="preserve"> anniversary in 201</w:t>
      </w:r>
      <w:r w:rsidR="00D465AC">
        <w:t>1</w:t>
      </w:r>
      <w:r w:rsidR="003D1BA6">
        <w:t>; and</w:t>
      </w: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65AC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465AC">
        <w:t xml:space="preserve">a </w:t>
      </w:r>
      <w:r>
        <w:t>centur</w:t>
      </w:r>
      <w:r w:rsidR="00D465AC">
        <w:t>y</w:t>
      </w:r>
      <w:r>
        <w:t xml:space="preserve"> ago, </w:t>
      </w:r>
      <w:r w:rsidR="00D465AC">
        <w:t xml:space="preserve">Pleasant Hill Baptist </w:t>
      </w:r>
      <w:r>
        <w:t xml:space="preserve">Church of </w:t>
      </w:r>
      <w:r w:rsidR="00D465AC">
        <w:t>Blacksburg</w:t>
      </w:r>
      <w:r>
        <w:t xml:space="preserve"> was organized for the worship of Almighty God. </w:t>
      </w:r>
      <w:r w:rsidR="00D465AC">
        <w:t>Through all the challenges of the years, Pleasant Hill has continued to worship and serve the Lord, most recently in the midst of the ravages of a fire that necessitated rebuilding</w:t>
      </w:r>
      <w:r w:rsidR="005A43AF">
        <w:t xml:space="preserve">, as well as </w:t>
      </w:r>
      <w:r w:rsidR="00D465AC">
        <w:t>the acquiring</w:t>
      </w:r>
      <w:r w:rsidR="005A43AF">
        <w:t xml:space="preserve"> </w:t>
      </w:r>
      <w:r w:rsidR="00D465AC">
        <w:t>of a new organ and new pianos</w:t>
      </w:r>
      <w:r w:rsidR="005A43AF">
        <w:t>, among other items. The joy of the saints of Pleasant Hill Baptist was great as they celebrated the dedication of their newly rebuilt facility; and</w:t>
      </w:r>
    </w:p>
    <w:p w:rsidR="00D465AC" w:rsidRDefault="00D465AC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BF52C2">
        <w:t xml:space="preserve">Pleasant Hill Baptist </w:t>
      </w:r>
      <w:r>
        <w:t>Church</w:t>
      </w:r>
      <w:r w:rsidR="00CC6DCA" w:rsidRPr="00CC6DCA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18E">
        <w:t xml:space="preserve">Pleasant Hill Baptist </w:t>
      </w:r>
      <w:r>
        <w:t xml:space="preserve">Church has been a beacon of light and a community worship center in the </w:t>
      </w:r>
      <w:r w:rsidR="00C9718E">
        <w:t>Blacksburg</w:t>
      </w:r>
      <w:r>
        <w:t xml:space="preserve"> area for one hundred years, and, God willing, will continue </w:t>
      </w:r>
      <w:r w:rsidR="004A0224">
        <w:t>that tradition for</w:t>
      </w:r>
      <w:r>
        <w:t xml:space="preserve"> many more years of worship and service. Now, therefore, </w:t>
      </w: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D045FE">
        <w:t xml:space="preserve">Pleasant Hill Baptist </w:t>
      </w:r>
      <w:r>
        <w:t xml:space="preserve">Church of </w:t>
      </w:r>
      <w:r w:rsidR="00D045FE">
        <w:t>Blacksburg</w:t>
      </w:r>
      <w:r>
        <w:t xml:space="preserve"> on the occasion of its historic one hundred</w:t>
      </w:r>
      <w:r w:rsidR="00D045FE">
        <w:t xml:space="preserve">th </w:t>
      </w:r>
      <w:r>
        <w:t xml:space="preserve">anniversary, and commend the church for a century </w:t>
      </w:r>
      <w:r w:rsidR="00D045FE">
        <w:t>o</w:t>
      </w:r>
      <w:r>
        <w:t>f service to God and the community.</w:t>
      </w: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A6" w:rsidRDefault="003D1BA6" w:rsidP="003D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</w:t>
      </w:r>
      <w:r w:rsidR="00692717">
        <w:t xml:space="preserve">esented </w:t>
      </w:r>
      <w:r>
        <w:t xml:space="preserve">to </w:t>
      </w:r>
      <w:r w:rsidR="00D045FE">
        <w:t>Pleasant Hill Baptist</w:t>
      </w:r>
      <w:r>
        <w:t xml:space="preserve"> Church.</w:t>
      </w:r>
    </w:p>
    <w:p w:rsidR="006F545B" w:rsidRDefault="00CC6D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545B" w:rsidRDefault="006F545B" w:rsidP="00267115">
      <w:pPr>
        <w:suppressAutoHyphens/>
      </w:pPr>
    </w:p>
    <w:sectPr w:rsidR="006F545B" w:rsidSect="0026711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3AF" w:rsidRDefault="005A43AF" w:rsidP="009F0C77">
      <w:r>
        <w:separator/>
      </w:r>
    </w:p>
  </w:endnote>
  <w:endnote w:type="continuationSeparator" w:id="0">
    <w:p w:rsidR="005A43AF" w:rsidRDefault="005A43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4CE81F-9FB3-4603-8CBD-0B20A4E2E457}"/>
    <w:embedBold r:id="rId2" w:fontKey="{03164824-BC60-4B95-A6B7-967124764F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C50A34-F86A-47C3-BF29-E3E0F212F8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468ED69-26E8-4A82-943E-97FFBEE727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CFB2BF-8931-4B4B-90D4-72614A5A2B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115" w:rsidRPr="006F545B" w:rsidRDefault="00267115" w:rsidP="006F54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[4328]</w:t>
    </w:r>
    <w:r>
      <w:tab/>
    </w:r>
    <w:r w:rsidR="00692D44">
      <w:fldChar w:fldCharType="begin"/>
    </w:r>
    <w:r w:rsidR="00692D44">
      <w:instrText xml:space="preserve"> PAGE  \* MERGEFORMAT </w:instrText>
    </w:r>
    <w:r w:rsidR="00692D44">
      <w:fldChar w:fldCharType="separate"/>
    </w:r>
    <w:r w:rsidR="00692D44">
      <w:rPr>
        <w:noProof/>
      </w:rPr>
      <w:t>1</w:t>
    </w:r>
    <w:r w:rsidR="00692D4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3AF" w:rsidRDefault="005A43AF" w:rsidP="009F0C77">
      <w:r>
        <w:separator/>
      </w:r>
    </w:p>
  </w:footnote>
  <w:footnote w:type="continuationSeparator" w:id="0">
    <w:p w:rsidR="005A43AF" w:rsidRDefault="005A43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3AC11"/>
    <w:docVar w:name="CoverBillType" w:val="r"/>
    <w:docVar w:name="docpath" w:val="L:\Council\bills\RM\1243AC11.DOCX"/>
    <w:docVar w:name="dvBillNumber" w:val="43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6FEA"/>
    <w:rsid w:val="00011869"/>
    <w:rsid w:val="00092A93"/>
    <w:rsid w:val="000B426E"/>
    <w:rsid w:val="000E1785"/>
    <w:rsid w:val="000F40FA"/>
    <w:rsid w:val="0010776B"/>
    <w:rsid w:val="00133E66"/>
    <w:rsid w:val="001435A3"/>
    <w:rsid w:val="00166CDF"/>
    <w:rsid w:val="001D08F2"/>
    <w:rsid w:val="001D525B"/>
    <w:rsid w:val="001D7F4F"/>
    <w:rsid w:val="002321B6"/>
    <w:rsid w:val="00250967"/>
    <w:rsid w:val="002543C8"/>
    <w:rsid w:val="00267115"/>
    <w:rsid w:val="00284AAE"/>
    <w:rsid w:val="00291247"/>
    <w:rsid w:val="002E02EF"/>
    <w:rsid w:val="002E537B"/>
    <w:rsid w:val="002E5912"/>
    <w:rsid w:val="00325348"/>
    <w:rsid w:val="0032732C"/>
    <w:rsid w:val="00336AD0"/>
    <w:rsid w:val="0037079A"/>
    <w:rsid w:val="0039206B"/>
    <w:rsid w:val="003D01E8"/>
    <w:rsid w:val="003D1BA6"/>
    <w:rsid w:val="003E5288"/>
    <w:rsid w:val="003F6D79"/>
    <w:rsid w:val="0041760A"/>
    <w:rsid w:val="00417C01"/>
    <w:rsid w:val="00473CFC"/>
    <w:rsid w:val="004809EE"/>
    <w:rsid w:val="004A0224"/>
    <w:rsid w:val="004A105A"/>
    <w:rsid w:val="004C5992"/>
    <w:rsid w:val="004D7947"/>
    <w:rsid w:val="004E7D54"/>
    <w:rsid w:val="004F5196"/>
    <w:rsid w:val="005273C6"/>
    <w:rsid w:val="0052792A"/>
    <w:rsid w:val="00530A69"/>
    <w:rsid w:val="00545593"/>
    <w:rsid w:val="00567987"/>
    <w:rsid w:val="00577C6C"/>
    <w:rsid w:val="00595346"/>
    <w:rsid w:val="005A43AF"/>
    <w:rsid w:val="005C2FE2"/>
    <w:rsid w:val="005E2BC9"/>
    <w:rsid w:val="00605102"/>
    <w:rsid w:val="00614173"/>
    <w:rsid w:val="006215AA"/>
    <w:rsid w:val="00666FEA"/>
    <w:rsid w:val="006913C9"/>
    <w:rsid w:val="00692717"/>
    <w:rsid w:val="00692D44"/>
    <w:rsid w:val="0069470D"/>
    <w:rsid w:val="006F545B"/>
    <w:rsid w:val="00734207"/>
    <w:rsid w:val="00734F00"/>
    <w:rsid w:val="007370D2"/>
    <w:rsid w:val="00787294"/>
    <w:rsid w:val="007A70AE"/>
    <w:rsid w:val="008362E8"/>
    <w:rsid w:val="00862552"/>
    <w:rsid w:val="008A1768"/>
    <w:rsid w:val="008F4429"/>
    <w:rsid w:val="00916165"/>
    <w:rsid w:val="0094021A"/>
    <w:rsid w:val="00952C9A"/>
    <w:rsid w:val="009B7CF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E59"/>
    <w:rsid w:val="00AF346C"/>
    <w:rsid w:val="00B05A22"/>
    <w:rsid w:val="00B412D4"/>
    <w:rsid w:val="00BE3C22"/>
    <w:rsid w:val="00BF52C2"/>
    <w:rsid w:val="00C0345E"/>
    <w:rsid w:val="00C03C28"/>
    <w:rsid w:val="00C3483A"/>
    <w:rsid w:val="00C74E9D"/>
    <w:rsid w:val="00C82FD3"/>
    <w:rsid w:val="00C92819"/>
    <w:rsid w:val="00C9718E"/>
    <w:rsid w:val="00CC6B7B"/>
    <w:rsid w:val="00CC6DCA"/>
    <w:rsid w:val="00CD2089"/>
    <w:rsid w:val="00D045FE"/>
    <w:rsid w:val="00D465AC"/>
    <w:rsid w:val="00D73A67"/>
    <w:rsid w:val="00D970A9"/>
    <w:rsid w:val="00DD3D79"/>
    <w:rsid w:val="00DF3845"/>
    <w:rsid w:val="00E22F56"/>
    <w:rsid w:val="00E41911"/>
    <w:rsid w:val="00E92EEF"/>
    <w:rsid w:val="00F16A7B"/>
    <w:rsid w:val="00F24442"/>
    <w:rsid w:val="00F50AE3"/>
    <w:rsid w:val="00F67CF1"/>
    <w:rsid w:val="00F840F0"/>
    <w:rsid w:val="00FB0D0D"/>
    <w:rsid w:val="00FB43B4"/>
    <w:rsid w:val="00FF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B79F8F-624D-4CCA-B9AA-A5CF72863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7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71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71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28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170A4-81E8-4777-BDCE-D94974431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507</Words>
  <Characters>2917</Characters>
  <Application>Microsoft Office Word</Application>
  <DocSecurity>4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4328: Pleasant Hill Baptist Church of Blacksburg - South Carolina Legislature Online</dc:title>
  <dc:subject/>
  <dc:creator>rosannemcdowell</dc:creator>
  <cp:keywords/>
  <dc:description/>
  <cp:lastModifiedBy>N Cumfer</cp:lastModifiedBy>
  <cp:revision>2</cp:revision>
  <cp:lastPrinted>2011-06-01T16:59:00Z</cp:lastPrinted>
  <dcterms:created xsi:type="dcterms:W3CDTF">2014-11-24T14:19:00Z</dcterms:created>
  <dcterms:modified xsi:type="dcterms:W3CDTF">2014-11-24T14:19:00Z</dcterms:modified>
</cp:coreProperties>
</file>